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EC3BD9" w14:paraId="252F97B6" w14:textId="77777777" w:rsidTr="00EC3BD9">
        <w:trPr>
          <w:trHeight w:val="4410"/>
        </w:trPr>
        <w:sdt>
          <w:sdtPr>
            <w:id w:val="165058473"/>
            <w:picture/>
          </w:sdtPr>
          <w:sdtEndPr/>
          <w:sdtContent>
            <w:tc>
              <w:tcPr>
                <w:tcW w:w="3600" w:type="dxa"/>
                <w:vAlign w:val="bottom"/>
              </w:tcPr>
              <w:p w14:paraId="4139A4C8" w14:textId="77777777" w:rsidR="00EC3BD9" w:rsidRDefault="00EC3BD9" w:rsidP="00EC3BD9">
                <w:pPr>
                  <w:tabs>
                    <w:tab w:val="left" w:pos="990"/>
                  </w:tabs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A32B4C4" wp14:editId="297B04A2">
                      <wp:extent cx="1964266" cy="2025030"/>
                      <wp:effectExtent l="0" t="0" r="4445" b="0"/>
                      <wp:docPr id="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brightnessContrast bright="24000" contrast="-5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241" t="3440" r="21702" b="51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64266" cy="20250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0"/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20" w:type="dxa"/>
          </w:tcPr>
          <w:p w14:paraId="5B7370D6" w14:textId="2004D7CE" w:rsidR="00EC3BD9" w:rsidRDefault="00EC3BD9" w:rsidP="00EC3BD9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76BC95F5" w14:textId="77777777" w:rsidR="00EC3BD9" w:rsidRPr="00416CE5" w:rsidRDefault="00EC3BD9" w:rsidP="00EC3BD9">
            <w:pPr>
              <w:pStyle w:val="Title"/>
              <w:rPr>
                <w:sz w:val="56"/>
                <w:szCs w:val="56"/>
              </w:rPr>
            </w:pPr>
            <w:r w:rsidRPr="00416CE5">
              <w:rPr>
                <w:sz w:val="56"/>
                <w:szCs w:val="56"/>
              </w:rPr>
              <w:t>alejandra</w:t>
            </w:r>
          </w:p>
          <w:p w14:paraId="3BD1DE80" w14:textId="77777777" w:rsidR="00EC3BD9" w:rsidRPr="00416CE5" w:rsidRDefault="00EC3BD9" w:rsidP="00EC3BD9">
            <w:pPr>
              <w:pStyle w:val="Title"/>
              <w:rPr>
                <w:sz w:val="56"/>
                <w:szCs w:val="56"/>
              </w:rPr>
            </w:pPr>
            <w:r w:rsidRPr="00416CE5">
              <w:rPr>
                <w:sz w:val="56"/>
                <w:szCs w:val="56"/>
              </w:rPr>
              <w:t xml:space="preserve">sierra Buitrago </w:t>
            </w:r>
          </w:p>
          <w:p w14:paraId="7D51B022" w14:textId="77777777" w:rsidR="00EC3BD9" w:rsidRDefault="00EC3BD9" w:rsidP="00EC3BD9">
            <w:pPr>
              <w:pStyle w:val="Subtitle"/>
              <w:rPr>
                <w:spacing w:val="0"/>
                <w:w w:val="100"/>
              </w:rPr>
            </w:pPr>
            <w:r w:rsidRPr="005D286D">
              <w:rPr>
                <w:spacing w:val="1"/>
                <w:w w:val="46"/>
              </w:rPr>
              <w:t>FAMILY DAY CARE EDUCATO</w:t>
            </w:r>
            <w:r w:rsidRPr="005D286D">
              <w:rPr>
                <w:spacing w:val="18"/>
                <w:w w:val="46"/>
              </w:rPr>
              <w:t>R</w:t>
            </w:r>
          </w:p>
          <w:p w14:paraId="41DF0E2C" w14:textId="77777777" w:rsidR="00EC3BD9" w:rsidRPr="00D2107D" w:rsidRDefault="00EC3BD9" w:rsidP="00EC3BD9">
            <w:pPr>
              <w:pStyle w:val="Subtitle"/>
            </w:pPr>
            <w:r w:rsidRPr="005D286D">
              <w:rPr>
                <w:spacing w:val="0"/>
                <w:w w:val="71"/>
              </w:rPr>
              <w:t>CITY OF WHITTLESE</w:t>
            </w:r>
            <w:r w:rsidRPr="005D286D">
              <w:rPr>
                <w:spacing w:val="12"/>
                <w:w w:val="71"/>
              </w:rPr>
              <w:t>A</w:t>
            </w:r>
          </w:p>
        </w:tc>
      </w:tr>
      <w:tr w:rsidR="00EC3BD9" w14:paraId="2FF30C7C" w14:textId="77777777" w:rsidTr="00EC3BD9">
        <w:tc>
          <w:tcPr>
            <w:tcW w:w="3600" w:type="dxa"/>
          </w:tcPr>
          <w:p w14:paraId="6014D6B1" w14:textId="77777777" w:rsidR="00EC3BD9" w:rsidRDefault="00EC3BD9" w:rsidP="00EC3BD9">
            <w:pPr>
              <w:pStyle w:val="Heading3"/>
            </w:pPr>
          </w:p>
          <w:sdt>
            <w:sdtPr>
              <w:id w:val="-1711873194"/>
              <w:placeholder>
                <w:docPart w:val="FB1D5BF31A55A046A12DC8BAF0D1103E"/>
              </w:placeholder>
              <w:temporary/>
              <w:showingPlcHdr/>
              <w15:appearance w15:val="hidden"/>
            </w:sdtPr>
            <w:sdtEndPr/>
            <w:sdtContent>
              <w:p w14:paraId="2DDBDFE9" w14:textId="625488E6" w:rsidR="00EC3BD9" w:rsidRDefault="00EC3BD9" w:rsidP="00EC3BD9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6729A95C" w14:textId="77777777" w:rsidR="00EC3BD9" w:rsidRDefault="00EC3BD9" w:rsidP="00EC3BD9"/>
          <w:p w14:paraId="445325B5" w14:textId="77777777" w:rsidR="00EC3BD9" w:rsidRDefault="00EC3BD9" w:rsidP="00EC3BD9">
            <w:r w:rsidRPr="00CA4EED">
              <w:rPr>
                <w:b/>
              </w:rPr>
              <w:t>OPEN:</w:t>
            </w:r>
            <w:r>
              <w:t xml:space="preserve"> </w:t>
            </w:r>
          </w:p>
          <w:p w14:paraId="44DA7130" w14:textId="77777777" w:rsidR="00EC3BD9" w:rsidRDefault="00EC3BD9" w:rsidP="00EC3BD9">
            <w:r>
              <w:t>Monday to Thursday 7.00am to 7.00pm</w:t>
            </w:r>
          </w:p>
          <w:p w14:paraId="0B350F83" w14:textId="77777777" w:rsidR="00EC3BD9" w:rsidRDefault="00EC3BD9" w:rsidP="00EC3BD9">
            <w:r>
              <w:t xml:space="preserve">School holiday available </w:t>
            </w:r>
          </w:p>
          <w:p w14:paraId="0DA0DC99" w14:textId="77777777" w:rsidR="00EC3BD9" w:rsidRDefault="00EC3BD9" w:rsidP="00EC3BD9">
            <w:r>
              <w:t>Casual care and weekends by request</w:t>
            </w:r>
          </w:p>
          <w:p w14:paraId="6F3BA269" w14:textId="77777777" w:rsidR="00EC3BD9" w:rsidRDefault="00EC3BD9" w:rsidP="00EC3BD9"/>
          <w:p w14:paraId="5DD28543" w14:textId="77777777" w:rsidR="00EC3BD9" w:rsidRPr="00B359E4" w:rsidRDefault="00EC3BD9" w:rsidP="00EC3BD9">
            <w:pPr>
              <w:pStyle w:val="Heading4"/>
            </w:pPr>
          </w:p>
          <w:p w14:paraId="704F4390" w14:textId="76699E54" w:rsidR="00EC3BD9" w:rsidRDefault="00EC3BD9" w:rsidP="00EC3BD9">
            <w:r>
              <w:rPr>
                <w:b/>
              </w:rPr>
              <w:t xml:space="preserve">YEARS IN CHILD CARE SECTOR: </w:t>
            </w:r>
            <w:sdt>
              <w:sdtPr>
                <w:id w:val="592751393"/>
                <w:placeholder>
                  <w:docPart w:val="8B143830E3E6C0439357E2C736A53D69"/>
                </w:placeholder>
              </w:sdtPr>
              <w:sdtEndPr/>
              <w:sdtContent>
                <w:r>
                  <w:t xml:space="preserve">             5 Years in the Education sector            5 years in the infant </w:t>
                </w:r>
                <w:r w:rsidR="0068355E">
                  <w:t>H</w:t>
                </w:r>
                <w:r>
                  <w:t xml:space="preserve">ealth sector  </w:t>
                </w:r>
              </w:sdtContent>
            </w:sdt>
          </w:p>
          <w:p w14:paraId="2BDFDE8E" w14:textId="77777777" w:rsidR="00EC3BD9" w:rsidRDefault="00EC3BD9" w:rsidP="00EC3BD9"/>
          <w:p w14:paraId="4669AF26" w14:textId="77777777" w:rsidR="00EC3BD9" w:rsidRDefault="00EC3BD9" w:rsidP="00EC3BD9">
            <w:pPr>
              <w:rPr>
                <w:b/>
              </w:rPr>
            </w:pPr>
            <w:r w:rsidRPr="00CA4EED">
              <w:rPr>
                <w:b/>
              </w:rPr>
              <w:t>QUALIFICATIONS</w:t>
            </w:r>
            <w:r>
              <w:rPr>
                <w:b/>
              </w:rPr>
              <w:t xml:space="preserve">: </w:t>
            </w:r>
          </w:p>
          <w:p w14:paraId="5F711C2B" w14:textId="77777777" w:rsidR="00EC3BD9" w:rsidRDefault="00EC3BD9" w:rsidP="00EC3BD9">
            <w:r>
              <w:t>Parent-infant and child Montessori</w:t>
            </w:r>
          </w:p>
          <w:p w14:paraId="115295E2" w14:textId="77777777" w:rsidR="00EC3BD9" w:rsidRDefault="00EC3BD9" w:rsidP="00EC3BD9">
            <w:r>
              <w:t>facilitator</w:t>
            </w:r>
          </w:p>
          <w:p w14:paraId="284CC709" w14:textId="77777777" w:rsidR="00EC3BD9" w:rsidRDefault="00EC3BD9" w:rsidP="00EC3BD9"/>
          <w:p w14:paraId="247C6622" w14:textId="77777777" w:rsidR="00EC3BD9" w:rsidRDefault="00EC3BD9" w:rsidP="00EC3BD9">
            <w:r>
              <w:t>Diploma of Early Childhood and Education</w:t>
            </w:r>
          </w:p>
          <w:p w14:paraId="5366F33A" w14:textId="77777777" w:rsidR="00EC3BD9" w:rsidRDefault="00EC3BD9" w:rsidP="00EC3BD9"/>
          <w:p w14:paraId="2F8DDFD9" w14:textId="77777777" w:rsidR="00EC3BD9" w:rsidRDefault="00EC3BD9" w:rsidP="00EC3BD9">
            <w:r w:rsidRPr="00E07381">
              <w:t>Bachelor of Respiratory Therapy</w:t>
            </w:r>
          </w:p>
          <w:p w14:paraId="70D15142" w14:textId="77777777" w:rsidR="00EC3BD9" w:rsidRDefault="00EC3BD9" w:rsidP="00EC3BD9"/>
          <w:p w14:paraId="2927517B" w14:textId="77777777" w:rsidR="00EC3BD9" w:rsidRDefault="00EC3BD9" w:rsidP="00EC3BD9">
            <w:r w:rsidRPr="00E07381">
              <w:t>Diploma of Nursing</w:t>
            </w:r>
          </w:p>
          <w:p w14:paraId="646DA2F0" w14:textId="77777777" w:rsidR="00EC3BD9" w:rsidRDefault="00EC3BD9" w:rsidP="00EC3BD9"/>
          <w:p w14:paraId="5D10C76C" w14:textId="77777777" w:rsidR="00EC3BD9" w:rsidRPr="00DB34C0" w:rsidRDefault="00EC3BD9" w:rsidP="00EC3BD9">
            <w:pPr>
              <w:rPr>
                <w:b/>
              </w:rPr>
            </w:pPr>
            <w:r>
              <w:rPr>
                <w:b/>
              </w:rPr>
              <w:t>SUBURB: Bundoora</w:t>
            </w:r>
          </w:p>
          <w:sdt>
            <w:sdtPr>
              <w:id w:val="-1954003311"/>
              <w:placeholder>
                <w:docPart w:val="C715DEA34620EF4983A337D2013BFA68"/>
              </w:placeholder>
              <w:temporary/>
              <w:showingPlcHdr/>
              <w15:appearance w15:val="hidden"/>
            </w:sdtPr>
            <w:sdtEndPr/>
            <w:sdtContent>
              <w:p w14:paraId="67BF6C33" w14:textId="77777777" w:rsidR="00EC3BD9" w:rsidRPr="00CB0055" w:rsidRDefault="00EC3BD9" w:rsidP="00EC3BD9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FAAA6EFAAC26E44BAE7D09D21709C69E"/>
              </w:placeholder>
              <w:temporary/>
              <w:showingPlcHdr/>
              <w15:appearance w15:val="hidden"/>
            </w:sdtPr>
            <w:sdtEndPr/>
            <w:sdtContent>
              <w:p w14:paraId="35A6C4EF" w14:textId="77777777" w:rsidR="00EC3BD9" w:rsidRDefault="00EC3BD9" w:rsidP="00EC3BD9">
                <w:r w:rsidRPr="00506A83">
                  <w:rPr>
                    <w:b/>
                    <w:bCs/>
                  </w:rPr>
                  <w:t>PHONE:</w:t>
                </w:r>
              </w:p>
            </w:sdtContent>
          </w:sdt>
          <w:p w14:paraId="59DDC796" w14:textId="77777777" w:rsidR="00EC3BD9" w:rsidRDefault="00EC3BD9" w:rsidP="00EC3BD9">
            <w:r>
              <w:t>0415 561 412</w:t>
            </w:r>
          </w:p>
          <w:p w14:paraId="2C3E9943" w14:textId="77777777" w:rsidR="00EC3BD9" w:rsidRPr="004D3011" w:rsidRDefault="00EC3BD9" w:rsidP="00EC3BD9"/>
          <w:sdt>
            <w:sdtPr>
              <w:id w:val="67859272"/>
              <w:placeholder>
                <w:docPart w:val="6BF2AAA210311F4AA871485C6386E05F"/>
              </w:placeholder>
              <w:temporary/>
              <w:showingPlcHdr/>
              <w15:appearance w15:val="hidden"/>
            </w:sdtPr>
            <w:sdtEndPr/>
            <w:sdtContent>
              <w:p w14:paraId="788A7C06" w14:textId="77777777" w:rsidR="00EC3BD9" w:rsidRDefault="00EC3BD9" w:rsidP="00EC3BD9">
                <w:r w:rsidRPr="005D286D">
                  <w:rPr>
                    <w:b/>
                    <w:bCs/>
                  </w:rPr>
                  <w:t>WEBSITE:</w:t>
                </w:r>
              </w:p>
            </w:sdtContent>
          </w:sdt>
          <w:p w14:paraId="73C4E677" w14:textId="77777777" w:rsidR="00EC3BD9" w:rsidRDefault="00C878EA" w:rsidP="00EC3BD9">
            <w:hyperlink r:id="rId12" w:history="1">
              <w:r w:rsidR="00EC3BD9" w:rsidRPr="00004589">
                <w:rPr>
                  <w:rStyle w:val="Hyperlink"/>
                </w:rPr>
                <w:t>https://www.whittlesea.vic.gov.au/community-support/children-and-families/family-day-care/</w:t>
              </w:r>
            </w:hyperlink>
            <w:r w:rsidR="00EC3BD9">
              <w:t xml:space="preserve"> </w:t>
            </w:r>
          </w:p>
          <w:p w14:paraId="63CA5FD6" w14:textId="77777777" w:rsidR="00EC3BD9" w:rsidRDefault="00EC3BD9" w:rsidP="00EC3BD9"/>
          <w:p w14:paraId="48C59725" w14:textId="3AAE3FB8" w:rsidR="00EC3BD9" w:rsidRPr="004D3011" w:rsidRDefault="00EC3BD9" w:rsidP="005D286D">
            <w:r w:rsidRPr="008961EC">
              <w:t xml:space="preserve">For more information about Family Day Care phone </w:t>
            </w:r>
            <w:hyperlink r:id="rId13" w:history="1">
              <w:r w:rsidRPr="008961EC">
                <w:rPr>
                  <w:b/>
                </w:rPr>
                <w:t>9404 8870</w:t>
              </w:r>
            </w:hyperlink>
            <w:r w:rsidRPr="008961EC">
              <w:t xml:space="preserve"> or email </w:t>
            </w:r>
            <w:hyperlink r:id="rId14" w:history="1">
              <w:r w:rsidRPr="008961EC">
                <w:rPr>
                  <w:b/>
                </w:rPr>
                <w:t>famdaycare@whittlesea.vic.gov.au</w:t>
              </w:r>
            </w:hyperlink>
            <w:r w:rsidRPr="008961EC">
              <w:rPr>
                <w:b/>
              </w:rPr>
              <w:t>.</w:t>
            </w:r>
          </w:p>
        </w:tc>
        <w:tc>
          <w:tcPr>
            <w:tcW w:w="720" w:type="dxa"/>
          </w:tcPr>
          <w:p w14:paraId="5F4444ED" w14:textId="77777777" w:rsidR="00EC3BD9" w:rsidRDefault="00EC3BD9" w:rsidP="00EC3BD9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591513CF" w14:textId="77777777" w:rsidR="00EC3BD9" w:rsidRPr="00D86149" w:rsidRDefault="00EC3BD9" w:rsidP="00EC3BD9">
            <w:pPr>
              <w:pStyle w:val="Heading2"/>
              <w:pBdr>
                <w:bottom w:val="none" w:sz="0" w:space="0" w:color="auto"/>
              </w:pBdr>
              <w:rPr>
                <w:bCs w:val="0"/>
                <w:color w:val="548AB7" w:themeColor="accent1" w:themeShade="BF"/>
                <w:szCs w:val="24"/>
              </w:rPr>
            </w:pPr>
            <w:r w:rsidRPr="00D86149">
              <w:rPr>
                <w:bCs w:val="0"/>
                <w:color w:val="548AB7" w:themeColor="accent1" w:themeShade="BF"/>
                <w:szCs w:val="24"/>
              </w:rPr>
              <w:t>about me</w:t>
            </w:r>
          </w:p>
          <w:p w14:paraId="4E2181DF" w14:textId="43DF3844" w:rsidR="007112A3" w:rsidRPr="0068355E" w:rsidRDefault="007112A3" w:rsidP="00EC3BD9">
            <w:pPr>
              <w:jc w:val="both"/>
              <w:rPr>
                <w:lang w:val="en-AU"/>
              </w:rPr>
            </w:pPr>
            <w:r w:rsidRPr="0068355E">
              <w:rPr>
                <w:lang w:val="en-AU"/>
              </w:rPr>
              <w:t>I am a</w:t>
            </w:r>
            <w:r w:rsidR="006665CA" w:rsidRPr="0068355E">
              <w:rPr>
                <w:lang w:val="en-AU"/>
              </w:rPr>
              <w:t xml:space="preserve"> health</w:t>
            </w:r>
            <w:r w:rsidRPr="0068355E">
              <w:rPr>
                <w:lang w:val="en-AU"/>
              </w:rPr>
              <w:t xml:space="preserve"> professional </w:t>
            </w:r>
            <w:r w:rsidR="006665CA" w:rsidRPr="0068355E">
              <w:rPr>
                <w:lang w:val="en-AU"/>
              </w:rPr>
              <w:t xml:space="preserve">as a </w:t>
            </w:r>
            <w:r w:rsidRPr="0068355E">
              <w:rPr>
                <w:lang w:val="en-AU"/>
              </w:rPr>
              <w:t xml:space="preserve">Nurse and Respiratory Technician and during my </w:t>
            </w:r>
            <w:r w:rsidR="006665CA" w:rsidRPr="0068355E">
              <w:rPr>
                <w:lang w:val="en-AU"/>
              </w:rPr>
              <w:t>five years of healthcare experience</w:t>
            </w:r>
            <w:r w:rsidR="00170301" w:rsidRPr="0068355E">
              <w:rPr>
                <w:lang w:val="en-AU"/>
              </w:rPr>
              <w:t>,</w:t>
            </w:r>
            <w:r w:rsidR="006665CA" w:rsidRPr="0068355E">
              <w:rPr>
                <w:lang w:val="en-AU"/>
              </w:rPr>
              <w:t xml:space="preserve"> I worked in critical care units for newborns and </w:t>
            </w:r>
            <w:r w:rsidR="0068355E" w:rsidRPr="0068355E">
              <w:rPr>
                <w:lang w:val="en-AU"/>
              </w:rPr>
              <w:t>paediatric</w:t>
            </w:r>
            <w:r w:rsidR="006665CA" w:rsidRPr="0068355E">
              <w:rPr>
                <w:lang w:val="en-AU"/>
              </w:rPr>
              <w:t xml:space="preserve"> patients. This experience ignited my passion for working with children and families, so upon my arrival to Australia six years ago I decided to pursue my dream </w:t>
            </w:r>
            <w:r w:rsidR="009A1215" w:rsidRPr="0068355E">
              <w:rPr>
                <w:lang w:val="en-AU"/>
              </w:rPr>
              <w:t xml:space="preserve">and completed a diploma in Early Childhood Education and Care. For the last three years I have worked in multiple </w:t>
            </w:r>
            <w:r w:rsidR="009322F2" w:rsidRPr="0068355E">
              <w:rPr>
                <w:lang w:val="en-AU"/>
              </w:rPr>
              <w:t>centres</w:t>
            </w:r>
            <w:r w:rsidR="009A1215" w:rsidRPr="0068355E">
              <w:rPr>
                <w:lang w:val="en-AU"/>
              </w:rPr>
              <w:t xml:space="preserve"> and colleges, working deeply with the Montessor</w:t>
            </w:r>
            <w:r w:rsidR="009322F2" w:rsidRPr="0068355E">
              <w:rPr>
                <w:lang w:val="en-AU"/>
              </w:rPr>
              <w:t>i</w:t>
            </w:r>
            <w:r w:rsidR="009A1215" w:rsidRPr="0068355E">
              <w:rPr>
                <w:lang w:val="en-AU"/>
              </w:rPr>
              <w:t xml:space="preserve"> methodology.  </w:t>
            </w:r>
          </w:p>
          <w:p w14:paraId="64DDEA5B" w14:textId="19D382A7" w:rsidR="00EC3BD9" w:rsidRDefault="00EC3BD9" w:rsidP="00EC3BD9">
            <w:pPr>
              <w:pStyle w:val="Heading2"/>
              <w:pBdr>
                <w:bottom w:val="none" w:sz="0" w:space="0" w:color="auto"/>
              </w:pBdr>
              <w:rPr>
                <w:bCs w:val="0"/>
                <w:color w:val="548AB7" w:themeColor="accent1" w:themeShade="BF"/>
                <w:szCs w:val="24"/>
              </w:rPr>
            </w:pPr>
            <w:r w:rsidRPr="00D86149">
              <w:rPr>
                <w:bCs w:val="0"/>
                <w:color w:val="548AB7" w:themeColor="accent1" w:themeShade="BF"/>
                <w:szCs w:val="24"/>
              </w:rPr>
              <w:t xml:space="preserve">ABOUT MY </w:t>
            </w:r>
            <w:r>
              <w:rPr>
                <w:bCs w:val="0"/>
                <w:color w:val="548AB7" w:themeColor="accent1" w:themeShade="BF"/>
                <w:szCs w:val="24"/>
              </w:rPr>
              <w:t xml:space="preserve">SERVICE </w:t>
            </w:r>
          </w:p>
          <w:p w14:paraId="535051DC" w14:textId="46335F74" w:rsidR="009D72C8" w:rsidRPr="00091080" w:rsidRDefault="009D72C8" w:rsidP="009D72C8">
            <w:pPr>
              <w:jc w:val="both"/>
              <w:rPr>
                <w:lang w:val="en-AU"/>
              </w:rPr>
            </w:pPr>
            <w:r>
              <w:rPr>
                <w:lang w:val="en-AU"/>
              </w:rPr>
              <w:t xml:space="preserve">I have developed a model that integrates </w:t>
            </w:r>
            <w:r w:rsidR="004D1B30">
              <w:rPr>
                <w:lang w:val="en-AU"/>
              </w:rPr>
              <w:t>experiential</w:t>
            </w:r>
            <w:r>
              <w:rPr>
                <w:lang w:val="en-AU"/>
              </w:rPr>
              <w:t xml:space="preserve"> approaches </w:t>
            </w:r>
            <w:r w:rsidRPr="00091080">
              <w:rPr>
                <w:lang w:val="en-AU"/>
              </w:rPr>
              <w:t xml:space="preserve">and enhances </w:t>
            </w:r>
            <w:r>
              <w:rPr>
                <w:lang w:val="en-AU"/>
              </w:rPr>
              <w:t>children’s</w:t>
            </w:r>
            <w:r w:rsidRPr="00091080">
              <w:rPr>
                <w:lang w:val="en-AU"/>
              </w:rPr>
              <w:t xml:space="preserve"> individual capabilities.</w:t>
            </w:r>
            <w:r w:rsidR="004D1B30">
              <w:rPr>
                <w:lang w:val="en-AU"/>
              </w:rPr>
              <w:t xml:space="preserve"> </w:t>
            </w:r>
            <w:r w:rsidRPr="00091080">
              <w:rPr>
                <w:lang w:val="en-AU"/>
              </w:rPr>
              <w:t xml:space="preserve">My service is based </w:t>
            </w:r>
            <w:r w:rsidR="004D1B30">
              <w:rPr>
                <w:lang w:val="en-AU"/>
              </w:rPr>
              <w:t>in</w:t>
            </w:r>
            <w:r w:rsidRPr="00091080">
              <w:rPr>
                <w:lang w:val="en-AU"/>
              </w:rPr>
              <w:t xml:space="preserve"> the following pillars:</w:t>
            </w:r>
          </w:p>
          <w:p w14:paraId="4B6133E5" w14:textId="77777777" w:rsidR="009D72C8" w:rsidRPr="00091080" w:rsidRDefault="009D72C8" w:rsidP="009D72C8">
            <w:pPr>
              <w:jc w:val="both"/>
              <w:rPr>
                <w:lang w:val="en-AU"/>
              </w:rPr>
            </w:pPr>
          </w:p>
          <w:p w14:paraId="6B10C343" w14:textId="550DE75F" w:rsidR="009D72C8" w:rsidRPr="00091080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 xml:space="preserve"> Respect for the individuality and different learning </w:t>
            </w:r>
            <w:r w:rsidR="009322F2">
              <w:rPr>
                <w:lang w:val="en-AU"/>
              </w:rPr>
              <w:t>pace</w:t>
            </w:r>
            <w:r w:rsidRPr="00091080">
              <w:rPr>
                <w:lang w:val="en-AU"/>
              </w:rPr>
              <w:t xml:space="preserve"> of each child</w:t>
            </w:r>
          </w:p>
          <w:p w14:paraId="7D1FD0D4" w14:textId="117209AC" w:rsidR="009D72C8" w:rsidRPr="00091080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> Construction of a safe and healthy space that promotes exploration and development of abilities and talents.</w:t>
            </w:r>
          </w:p>
          <w:p w14:paraId="489B6002" w14:textId="77777777" w:rsidR="009D72C8" w:rsidRPr="00091080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> Methodology that promotes the integral and harmonious development of body, mind and spirit.</w:t>
            </w:r>
          </w:p>
          <w:p w14:paraId="0BBF0479" w14:textId="77777777" w:rsidR="009D72C8" w:rsidRPr="00091080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> Intentional activities that strengthen life skills.</w:t>
            </w:r>
          </w:p>
          <w:p w14:paraId="3A1B3DF8" w14:textId="77777777" w:rsidR="009D72C8" w:rsidRPr="00091080" w:rsidRDefault="009D72C8" w:rsidP="009D72C8">
            <w:pPr>
              <w:jc w:val="both"/>
              <w:rPr>
                <w:lang w:val="en-AU"/>
              </w:rPr>
            </w:pPr>
          </w:p>
          <w:p w14:paraId="2733DEC2" w14:textId="3BE1B311" w:rsidR="009D72C8" w:rsidRPr="00091080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>My program includes:</w:t>
            </w:r>
          </w:p>
          <w:p w14:paraId="0BF573C0" w14:textId="77777777" w:rsidR="009D72C8" w:rsidRPr="00091080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> Thematic local visits</w:t>
            </w:r>
          </w:p>
          <w:p w14:paraId="626633DC" w14:textId="3E4151DB" w:rsidR="009D72C8" w:rsidRPr="00091080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 xml:space="preserve"> </w:t>
            </w:r>
            <w:r w:rsidR="009322F2">
              <w:rPr>
                <w:lang w:val="en-AU"/>
              </w:rPr>
              <w:t>Excursions</w:t>
            </w:r>
            <w:r w:rsidRPr="00091080">
              <w:rPr>
                <w:lang w:val="en-AU"/>
              </w:rPr>
              <w:t xml:space="preserve"> to natural environments</w:t>
            </w:r>
          </w:p>
          <w:p w14:paraId="05E07816" w14:textId="7C8F446A" w:rsidR="009D72C8" w:rsidRPr="00091080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 xml:space="preserve"> Activities aimed at reading, writing and </w:t>
            </w:r>
            <w:r w:rsidR="009322F2">
              <w:rPr>
                <w:lang w:val="en-AU"/>
              </w:rPr>
              <w:t>diverse</w:t>
            </w:r>
            <w:r w:rsidRPr="00091080">
              <w:rPr>
                <w:lang w:val="en-AU"/>
              </w:rPr>
              <w:t xml:space="preserve"> artistic expressions</w:t>
            </w:r>
          </w:p>
          <w:p w14:paraId="0F6B8C75" w14:textId="77777777" w:rsidR="009D72C8" w:rsidRDefault="009D72C8" w:rsidP="009D72C8">
            <w:pPr>
              <w:jc w:val="both"/>
              <w:rPr>
                <w:lang w:val="en-AU"/>
              </w:rPr>
            </w:pPr>
            <w:r w:rsidRPr="00091080">
              <w:rPr>
                <w:lang w:val="en-AU"/>
              </w:rPr>
              <w:t> Stimulating and creative experiences as a learning enhancer.</w:t>
            </w:r>
          </w:p>
          <w:p w14:paraId="71788774" w14:textId="77777777" w:rsidR="003C00F3" w:rsidRPr="003C00F3" w:rsidRDefault="003C00F3" w:rsidP="003C00F3"/>
          <w:p w14:paraId="3DC39A38" w14:textId="77777777" w:rsidR="00EC3BD9" w:rsidRPr="00506A83" w:rsidRDefault="00EC3BD9" w:rsidP="00EC3BD9">
            <w:pPr>
              <w:pStyle w:val="Heading2"/>
              <w:pBdr>
                <w:bottom w:val="none" w:sz="0" w:space="0" w:color="auto"/>
              </w:pBdr>
              <w:rPr>
                <w:bCs w:val="0"/>
                <w:color w:val="548AB7" w:themeColor="accent1" w:themeShade="BF"/>
                <w:szCs w:val="24"/>
              </w:rPr>
            </w:pPr>
            <w:r w:rsidRPr="00506A83">
              <w:rPr>
                <w:bCs w:val="0"/>
                <w:color w:val="548AB7" w:themeColor="accent1" w:themeShade="BF"/>
                <w:szCs w:val="24"/>
              </w:rPr>
              <w:t>ABOUT MY FACILITIES</w:t>
            </w:r>
          </w:p>
          <w:p w14:paraId="14003462" w14:textId="77777777" w:rsidR="00EC3BD9" w:rsidRDefault="00EC3BD9" w:rsidP="00EC3BD9"/>
          <w:p w14:paraId="07939B6E" w14:textId="0A19D4EE" w:rsidR="00170301" w:rsidRDefault="00170301" w:rsidP="00170301">
            <w:r>
              <w:t xml:space="preserve">Growland is a prepared environment for Children, ensuring beauty, order and accessibility of space. It feautures a sequenced range of hand-on learning materials and activities, where children can learn with real-world objects and get real life skills. </w:t>
            </w:r>
          </w:p>
          <w:p w14:paraId="0A3BB748" w14:textId="566A8E92" w:rsidR="00EC3BD9" w:rsidRPr="00584D71" w:rsidRDefault="00EC3BD9" w:rsidP="00EC3BD9"/>
        </w:tc>
      </w:tr>
    </w:tbl>
    <w:p w14:paraId="11D32235" w14:textId="77777777" w:rsidR="0043117B" w:rsidRPr="003A021A" w:rsidRDefault="00C878EA" w:rsidP="000C45FF">
      <w:pPr>
        <w:tabs>
          <w:tab w:val="left" w:pos="990"/>
        </w:tabs>
        <w:rPr>
          <w:rFonts w:cs="Times New Roman (Body CS)"/>
        </w:rPr>
      </w:pPr>
    </w:p>
    <w:sectPr w:rsidR="0043117B" w:rsidRPr="003A021A" w:rsidSect="000C45F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94BF1" w14:textId="77777777" w:rsidR="00C878EA" w:rsidRDefault="00C878EA" w:rsidP="000C45FF">
      <w:r>
        <w:separator/>
      </w:r>
    </w:p>
  </w:endnote>
  <w:endnote w:type="continuationSeparator" w:id="0">
    <w:p w14:paraId="2C2AE861" w14:textId="77777777" w:rsidR="00C878EA" w:rsidRDefault="00C878E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AF826" w14:textId="77777777" w:rsidR="00C878EA" w:rsidRDefault="00C878EA" w:rsidP="000C45FF">
      <w:r>
        <w:separator/>
      </w:r>
    </w:p>
  </w:footnote>
  <w:footnote w:type="continuationSeparator" w:id="0">
    <w:p w14:paraId="51961A8E" w14:textId="77777777" w:rsidR="00C878EA" w:rsidRDefault="00C878E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CDE99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4E1A5B" wp14:editId="5E55EB4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335FC"/>
    <w:multiLevelType w:val="hybridMultilevel"/>
    <w:tmpl w:val="7122C8A2"/>
    <w:lvl w:ilvl="0" w:tplc="6A8297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869AE"/>
    <w:multiLevelType w:val="hybridMultilevel"/>
    <w:tmpl w:val="0AF0EDE0"/>
    <w:lvl w:ilvl="0" w:tplc="6A8297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66777"/>
    <w:multiLevelType w:val="hybridMultilevel"/>
    <w:tmpl w:val="B59A5F66"/>
    <w:lvl w:ilvl="0" w:tplc="D4A68EEE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B51262"/>
    <w:multiLevelType w:val="hybridMultilevel"/>
    <w:tmpl w:val="F9A8244E"/>
    <w:lvl w:ilvl="0" w:tplc="6A8297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7F3"/>
    <w:rsid w:val="00036450"/>
    <w:rsid w:val="00094499"/>
    <w:rsid w:val="000C0896"/>
    <w:rsid w:val="000C45FF"/>
    <w:rsid w:val="000E3F9D"/>
    <w:rsid w:val="000E3FD1"/>
    <w:rsid w:val="00105C83"/>
    <w:rsid w:val="00112054"/>
    <w:rsid w:val="001525E1"/>
    <w:rsid w:val="00170301"/>
    <w:rsid w:val="001741B5"/>
    <w:rsid w:val="00180329"/>
    <w:rsid w:val="0019001F"/>
    <w:rsid w:val="001A343E"/>
    <w:rsid w:val="001A74A5"/>
    <w:rsid w:val="001B2ABD"/>
    <w:rsid w:val="001E0391"/>
    <w:rsid w:val="001E1759"/>
    <w:rsid w:val="001F1ECC"/>
    <w:rsid w:val="002075E7"/>
    <w:rsid w:val="00216A80"/>
    <w:rsid w:val="002400EB"/>
    <w:rsid w:val="00256CF7"/>
    <w:rsid w:val="002676CA"/>
    <w:rsid w:val="00281FD5"/>
    <w:rsid w:val="002E403F"/>
    <w:rsid w:val="0030481B"/>
    <w:rsid w:val="003156FC"/>
    <w:rsid w:val="003254B5"/>
    <w:rsid w:val="00327409"/>
    <w:rsid w:val="0037121F"/>
    <w:rsid w:val="003A021A"/>
    <w:rsid w:val="003A6B7D"/>
    <w:rsid w:val="003B06CA"/>
    <w:rsid w:val="003C00F3"/>
    <w:rsid w:val="003C310A"/>
    <w:rsid w:val="003E5A41"/>
    <w:rsid w:val="004071FC"/>
    <w:rsid w:val="00416CE5"/>
    <w:rsid w:val="00445947"/>
    <w:rsid w:val="004813B3"/>
    <w:rsid w:val="00483D24"/>
    <w:rsid w:val="00496591"/>
    <w:rsid w:val="004C63E4"/>
    <w:rsid w:val="004D1B30"/>
    <w:rsid w:val="004D3011"/>
    <w:rsid w:val="00506A83"/>
    <w:rsid w:val="0051400C"/>
    <w:rsid w:val="005262AC"/>
    <w:rsid w:val="00530564"/>
    <w:rsid w:val="005403CC"/>
    <w:rsid w:val="00580F59"/>
    <w:rsid w:val="00584D71"/>
    <w:rsid w:val="005D286D"/>
    <w:rsid w:val="005E39D5"/>
    <w:rsid w:val="00600670"/>
    <w:rsid w:val="0062123A"/>
    <w:rsid w:val="00646E75"/>
    <w:rsid w:val="006665CA"/>
    <w:rsid w:val="006771D0"/>
    <w:rsid w:val="0068355E"/>
    <w:rsid w:val="007112A3"/>
    <w:rsid w:val="00715FCB"/>
    <w:rsid w:val="00743101"/>
    <w:rsid w:val="007775E1"/>
    <w:rsid w:val="007867A0"/>
    <w:rsid w:val="007927F5"/>
    <w:rsid w:val="007B72EF"/>
    <w:rsid w:val="007C0B83"/>
    <w:rsid w:val="007F39F9"/>
    <w:rsid w:val="00802CA0"/>
    <w:rsid w:val="00840347"/>
    <w:rsid w:val="00855A4C"/>
    <w:rsid w:val="00863F24"/>
    <w:rsid w:val="00870EDD"/>
    <w:rsid w:val="008961EC"/>
    <w:rsid w:val="009260CD"/>
    <w:rsid w:val="009322F2"/>
    <w:rsid w:val="00952C25"/>
    <w:rsid w:val="009A1215"/>
    <w:rsid w:val="009D72C8"/>
    <w:rsid w:val="009E7145"/>
    <w:rsid w:val="00A2118D"/>
    <w:rsid w:val="00A31706"/>
    <w:rsid w:val="00AD76E2"/>
    <w:rsid w:val="00AF22A4"/>
    <w:rsid w:val="00B20152"/>
    <w:rsid w:val="00B359E4"/>
    <w:rsid w:val="00B36B1C"/>
    <w:rsid w:val="00B457F3"/>
    <w:rsid w:val="00B57D98"/>
    <w:rsid w:val="00B6265F"/>
    <w:rsid w:val="00B70850"/>
    <w:rsid w:val="00C066B6"/>
    <w:rsid w:val="00C37BA1"/>
    <w:rsid w:val="00C4674C"/>
    <w:rsid w:val="00C506CF"/>
    <w:rsid w:val="00C72BED"/>
    <w:rsid w:val="00C878EA"/>
    <w:rsid w:val="00C9578B"/>
    <w:rsid w:val="00CA4EED"/>
    <w:rsid w:val="00CB0055"/>
    <w:rsid w:val="00D2107D"/>
    <w:rsid w:val="00D2522B"/>
    <w:rsid w:val="00D422DE"/>
    <w:rsid w:val="00D5459D"/>
    <w:rsid w:val="00D82633"/>
    <w:rsid w:val="00D86149"/>
    <w:rsid w:val="00DA1F4D"/>
    <w:rsid w:val="00DB34C0"/>
    <w:rsid w:val="00DD172A"/>
    <w:rsid w:val="00DF6DE6"/>
    <w:rsid w:val="00E07381"/>
    <w:rsid w:val="00E25A26"/>
    <w:rsid w:val="00E4381A"/>
    <w:rsid w:val="00E5128B"/>
    <w:rsid w:val="00E55D74"/>
    <w:rsid w:val="00EC3BD9"/>
    <w:rsid w:val="00F60274"/>
    <w:rsid w:val="00F609CC"/>
    <w:rsid w:val="00F637D0"/>
    <w:rsid w:val="00F64F2B"/>
    <w:rsid w:val="00F77FB9"/>
    <w:rsid w:val="00FB068F"/>
    <w:rsid w:val="00FC029B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27C6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7F3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7F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961EC"/>
    <w:pPr>
      <w:spacing w:after="160" w:line="259" w:lineRule="auto"/>
      <w:ind w:left="720"/>
      <w:contextualSpacing/>
    </w:pPr>
    <w:rPr>
      <w:rFonts w:eastAsiaTheme="minorHAnsi"/>
      <w:sz w:val="22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9404%20886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whittlesea.vic.gov.au/community-support/children-and-families/family-day-care/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famdaycare@whittlesea.vic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h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1D5BF31A55A046A12DC8BAF0D11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00783-B66C-4F4A-9211-94874FA8276E}"/>
      </w:docPartPr>
      <w:docPartBody>
        <w:p w:rsidR="006E1BA7" w:rsidRDefault="00810420" w:rsidP="00810420">
          <w:pPr>
            <w:pStyle w:val="FB1D5BF31A55A046A12DC8BAF0D1103E"/>
          </w:pPr>
          <w:r w:rsidRPr="00D5459D">
            <w:t>Profile</w:t>
          </w:r>
        </w:p>
      </w:docPartBody>
    </w:docPart>
    <w:docPart>
      <w:docPartPr>
        <w:name w:val="8B143830E3E6C0439357E2C736A53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25CF4-0FE1-7440-9E0B-0574C7FEF0DB}"/>
      </w:docPartPr>
      <w:docPartBody>
        <w:p w:rsidR="006E1BA7" w:rsidRDefault="00810420" w:rsidP="00810420">
          <w:pPr>
            <w:pStyle w:val="8B143830E3E6C0439357E2C736A53D69"/>
          </w:pPr>
          <w:r w:rsidRPr="0000458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15DEA34620EF4983A337D2013BF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6A282-CBA4-9844-B2DA-B32CC2627482}"/>
      </w:docPartPr>
      <w:docPartBody>
        <w:p w:rsidR="006E1BA7" w:rsidRDefault="00810420" w:rsidP="00810420">
          <w:pPr>
            <w:pStyle w:val="C715DEA34620EF4983A337D2013BFA68"/>
          </w:pPr>
          <w:r w:rsidRPr="00CB0055">
            <w:t>Contact</w:t>
          </w:r>
        </w:p>
      </w:docPartBody>
    </w:docPart>
    <w:docPart>
      <w:docPartPr>
        <w:name w:val="FAAA6EFAAC26E44BAE7D09D21709C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B58E7-AFD4-494D-A69B-78C864498C0D}"/>
      </w:docPartPr>
      <w:docPartBody>
        <w:p w:rsidR="006E1BA7" w:rsidRDefault="00810420" w:rsidP="00810420">
          <w:pPr>
            <w:pStyle w:val="FAAA6EFAAC26E44BAE7D09D21709C69E"/>
          </w:pPr>
          <w:r w:rsidRPr="004D3011">
            <w:t>PHONE:</w:t>
          </w:r>
        </w:p>
      </w:docPartBody>
    </w:docPart>
    <w:docPart>
      <w:docPartPr>
        <w:name w:val="6BF2AAA210311F4AA871485C6386E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D66FB-F31E-C647-AA07-461D7C39CE8E}"/>
      </w:docPartPr>
      <w:docPartBody>
        <w:p w:rsidR="006E1BA7" w:rsidRDefault="00810420" w:rsidP="00810420">
          <w:pPr>
            <w:pStyle w:val="6BF2AAA210311F4AA871485C6386E05F"/>
          </w:pPr>
          <w:r w:rsidRPr="004D3011">
            <w:t>WEBSITE: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9DA"/>
    <w:rsid w:val="00217795"/>
    <w:rsid w:val="006E1BA7"/>
    <w:rsid w:val="00742580"/>
    <w:rsid w:val="007F2CDC"/>
    <w:rsid w:val="00810420"/>
    <w:rsid w:val="008865B3"/>
    <w:rsid w:val="00B170FA"/>
    <w:rsid w:val="00D979DA"/>
    <w:rsid w:val="00ED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1D5BF31A55A046A12DC8BAF0D1103E">
    <w:name w:val="FB1D5BF31A55A046A12DC8BAF0D1103E"/>
    <w:rsid w:val="00810420"/>
    <w:pPr>
      <w:spacing w:after="0" w:line="240" w:lineRule="auto"/>
    </w:pPr>
    <w:rPr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810420"/>
    <w:rPr>
      <w:color w:val="808080"/>
    </w:rPr>
  </w:style>
  <w:style w:type="paragraph" w:customStyle="1" w:styleId="8B143830E3E6C0439357E2C736A53D69">
    <w:name w:val="8B143830E3E6C0439357E2C736A53D69"/>
    <w:rsid w:val="00810420"/>
    <w:pPr>
      <w:spacing w:after="0" w:line="240" w:lineRule="auto"/>
    </w:pPr>
    <w:rPr>
      <w:sz w:val="24"/>
      <w:szCs w:val="24"/>
      <w:lang w:eastAsia="en-GB"/>
    </w:rPr>
  </w:style>
  <w:style w:type="paragraph" w:customStyle="1" w:styleId="C715DEA34620EF4983A337D2013BFA68">
    <w:name w:val="C715DEA34620EF4983A337D2013BFA68"/>
    <w:rsid w:val="00810420"/>
    <w:pPr>
      <w:spacing w:after="0" w:line="240" w:lineRule="auto"/>
    </w:pPr>
    <w:rPr>
      <w:sz w:val="24"/>
      <w:szCs w:val="24"/>
      <w:lang w:eastAsia="en-GB"/>
    </w:rPr>
  </w:style>
  <w:style w:type="paragraph" w:customStyle="1" w:styleId="FAAA6EFAAC26E44BAE7D09D21709C69E">
    <w:name w:val="FAAA6EFAAC26E44BAE7D09D21709C69E"/>
    <w:rsid w:val="00810420"/>
    <w:pPr>
      <w:spacing w:after="0" w:line="240" w:lineRule="auto"/>
    </w:pPr>
    <w:rPr>
      <w:sz w:val="24"/>
      <w:szCs w:val="24"/>
      <w:lang w:eastAsia="en-GB"/>
    </w:rPr>
  </w:style>
  <w:style w:type="paragraph" w:customStyle="1" w:styleId="6BF2AAA210311F4AA871485C6386E05F">
    <w:name w:val="6BF2AAA210311F4AA871485C6386E05F"/>
    <w:rsid w:val="00810420"/>
    <w:pPr>
      <w:spacing w:after="0" w:line="240" w:lineRule="auto"/>
    </w:pPr>
    <w:rPr>
      <w:sz w:val="24"/>
      <w:szCs w:val="24"/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805b898d-a77d-445e-a841-92fbabd52022" xsi:nil="true"/>
    <Year xmlns="805b898d-a77d-445e-a841-92fbabd52022" xsi:nil="true"/>
    <n5cc9ecb44c84a949c85586633ed8169 xmlns="805b898d-a77d-445e-a841-92fbabd52022" xsi:nil="true"/>
    <lcf76f155ced4ddcb4097134ff3c332f xmlns="805b898d-a77d-445e-a841-92fbabd52022">
      <Terms xmlns="http://schemas.microsoft.com/office/infopath/2007/PartnerControls"/>
    </lcf76f155ced4ddcb4097134ff3c332f>
    <i0f84bba906045b4af568ee102a52dcb xmlns="92787e6e-4484-4d2c-bb8b-1b62aafa6aa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2fc4e887-a0f5-41de-af45-e0f67b22cd90</TermId>
        </TermInfo>
      </Terms>
    </i0f84bba906045b4af568ee102a52dcb>
    <p2b443c77f9b4335adf9779526b9225c xmlns="805b898d-a77d-445e-a841-92fbabd52022" xsi:nil="true"/>
    <hdfc905a4e1c4772b8f9fc503ba5e936 xmlns="805b898d-a77d-445e-a841-92fbabd52022" xsi:nil="true"/>
    <TaxKeywordTaxHTField xmlns="92787e6e-4484-4d2c-bb8b-1b62aafa6aa3" xsi:nil="true"/>
    <TaxCatchAll xmlns="b5ab500d-7bfe-40cf-9816-28aa26f562a5">
      <Value>119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E9AFF8A78C640BA8EA4919B914D1D" ma:contentTypeVersion="25" ma:contentTypeDescription="Create a new document." ma:contentTypeScope="" ma:versionID="287347126e64b86d2c11ccbd51b8562a">
  <xsd:schema xmlns:xsd="http://www.w3.org/2001/XMLSchema" xmlns:xs="http://www.w3.org/2001/XMLSchema" xmlns:p="http://schemas.microsoft.com/office/2006/metadata/properties" xmlns:ns2="805b898d-a77d-445e-a841-92fbabd52022" xmlns:ns3="92787e6e-4484-4d2c-bb8b-1b62aafa6aa3" xmlns:ns4="b5ab500d-7bfe-40cf-9816-28aa26f562a5" targetNamespace="http://schemas.microsoft.com/office/2006/metadata/properties" ma:root="true" ma:fieldsID="ce2f9b6c19b2c82ea059cbac77599513" ns2:_="" ns3:_="" ns4:_="">
    <xsd:import namespace="805b898d-a77d-445e-a841-92fbabd52022"/>
    <xsd:import namespace="92787e6e-4484-4d2c-bb8b-1b62aafa6aa3"/>
    <xsd:import namespace="b5ab500d-7bfe-40cf-9816-28aa26f56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n5cc9ecb44c84a949c85586633ed8169" minOccurs="0"/>
                <xsd:element ref="ns4:TaxCatchAll" minOccurs="0"/>
                <xsd:element ref="ns2:p2b443c77f9b4335adf9779526b9225c" minOccurs="0"/>
                <xsd:element ref="ns3:TaxKeywordTaxHTField" minOccurs="0"/>
                <xsd:element ref="ns2:hdfc905a4e1c4772b8f9fc503ba5e936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i0f84bba906045b4af568ee102a52dcb" minOccurs="0"/>
                <xsd:element ref="ns2:MediaLengthInSecond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b898d-a77d-445e-a841-92fbabd52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5cc9ecb44c84a949c85586633ed8169" ma:index="14" nillable="true" ma:displayName="Units/Teams_0" ma:hidden="true" ma:internalName="n5cc9ecb44c84a949c85586633ed8169">
      <xsd:simpleType>
        <xsd:restriction base="dms:Note"/>
      </xsd:simpleType>
    </xsd:element>
    <xsd:element name="p2b443c77f9b4335adf9779526b9225c" ma:index="16" nillable="true" ma:displayName="Corporate Keywords_0" ma:hidden="true" ma:internalName="p2b443c77f9b4335adf9779526b9225c">
      <xsd:simpleType>
        <xsd:restriction base="dms:Note"/>
      </xsd:simpleType>
    </xsd:element>
    <xsd:element name="hdfc905a4e1c4772b8f9fc503ba5e936" ma:index="18" nillable="true" ma:displayName="Financial Year_0" ma:hidden="true" ma:internalName="hdfc905a4e1c4772b8f9fc503ba5e936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Year" ma:index="31" nillable="true" ma:displayName="Year" ma:format="DateOnly" ma:internalName="Year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87e6e-4484-4d2c-bb8b-1b62aafa6a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17" nillable="true" ma:displayName="TaxKeywordTaxHTField" ma:hidden="true" ma:internalName="TaxKeywordTaxHTField">
      <xsd:simpleType>
        <xsd:restriction base="dms:Note"/>
      </xsd:simpleType>
    </xsd:element>
    <xsd:element name="i0f84bba906045b4af568ee102a52dcb" ma:index="25" nillable="true" ma:taxonomy="true" ma:internalName="i0f84bba906045b4af568ee102a52dcb" ma:taxonomyFieldName="RevIMBCS" ma:displayName="BCS" ma:indexed="true" ma:default="119;#Department|2fc4e887-a0f5-41de-af45-e0f67b22cd90" ma:fieldId="{20f84bba-9060-45b4-af56-8ee102a52dcb}" ma:sspId="df0da9af-39e6-461a-ae38-00e505ac4b4c" ma:termSetId="71c3a959-f331-42aa-af14-25d5e89fe4ec" ma:anchorId="26d2f48d-4699-4bd4-b831-a609ee2cfd8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c112175-3cf4-4782-b0d6-752b0ac7a8b8}" ma:internalName="TaxCatchAll" ma:showField="CatchAllData" ma:web="92787e6e-4484-4d2c-bb8b-1b62aafa6a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805b898d-a77d-445e-a841-92fbabd52022"/>
    <ds:schemaRef ds:uri="92787e6e-4484-4d2c-bb8b-1b62aafa6aa3"/>
    <ds:schemaRef ds:uri="b5ab500d-7bfe-40cf-9816-28aa26f562a5"/>
  </ds:schemaRefs>
</ds:datastoreItem>
</file>

<file path=customXml/itemProps2.xml><?xml version="1.0" encoding="utf-8"?>
<ds:datastoreItem xmlns:ds="http://schemas.openxmlformats.org/officeDocument/2006/customXml" ds:itemID="{971F8B07-3E51-4BD8-978B-17963E4CF7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5b898d-a77d-445e-a841-92fbabd52022"/>
    <ds:schemaRef ds:uri="92787e6e-4484-4d2c-bb8b-1b62aafa6aa3"/>
    <ds:schemaRef ds:uri="b5ab500d-7bfe-40cf-9816-28aa26f5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resume.dotx</Template>
  <TotalTime>0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2024-03-13T05:34:00Z</dcterms:created>
  <dcterms:modified xsi:type="dcterms:W3CDTF">2024-03-13T05:34:00Z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0x0101008D9E9AFF8A78C640BA8EA4919B914D1D</vt:lpwstr>
  </property>
  <property fmtid="{D5CDD505-2E9C-101B-9397-08002B2CF9AE}" pid="3" name="RevIMBCS">
    <vt:i4>119</vt:i4>
  </property>
</Properties>
</file>