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FF8E3C" w14:textId="77777777" w:rsidR="008E74C0" w:rsidRDefault="008E74C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14:paraId="590053C9" w14:textId="77777777" w:rsidR="008E74C0" w:rsidRDefault="008E74C0">
      <w:pPr>
        <w:spacing w:before="7"/>
        <w:rPr>
          <w:rFonts w:ascii="Times New Roman" w:eastAsia="Times New Roman" w:hAnsi="Times New Roman" w:cs="Times New Roman"/>
          <w:sz w:val="19"/>
          <w:szCs w:val="19"/>
        </w:rPr>
      </w:pPr>
    </w:p>
    <w:p w14:paraId="7C9B2480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</w:tabs>
        <w:spacing w:before="64"/>
        <w:ind w:firstLine="0"/>
        <w:rPr>
          <w:b w:val="0"/>
          <w:bCs w:val="0"/>
        </w:rPr>
      </w:pPr>
      <w:r>
        <w:rPr>
          <w:color w:val="005A95"/>
        </w:rPr>
        <w:t>What grade are you</w:t>
      </w:r>
      <w:r>
        <w:rPr>
          <w:color w:val="005A95"/>
          <w:spacing w:val="-6"/>
        </w:rPr>
        <w:t xml:space="preserve"> </w:t>
      </w:r>
      <w:r>
        <w:rPr>
          <w:color w:val="005A95"/>
        </w:rPr>
        <w:t>in?</w:t>
      </w:r>
    </w:p>
    <w:p w14:paraId="66D44493" w14:textId="77777777" w:rsidR="008E74C0" w:rsidRDefault="008E74C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7857A1D4" w14:textId="5CF9554E" w:rsidR="008E74C0" w:rsidRDefault="001716CD">
      <w:pPr>
        <w:pStyle w:val="BodyText"/>
        <w:tabs>
          <w:tab w:val="left" w:pos="2340"/>
          <w:tab w:val="left" w:pos="3746"/>
          <w:tab w:val="left" w:pos="5153"/>
        </w:tabs>
        <w:ind w:left="933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704" behindDoc="0" locked="0" layoutInCell="1" allowOverlap="1" wp14:anchorId="24A701A9" wp14:editId="38923B4A">
                <wp:simplePos x="0" y="0"/>
                <wp:positionH relativeFrom="page">
                  <wp:posOffset>362585</wp:posOffset>
                </wp:positionH>
                <wp:positionV relativeFrom="paragraph">
                  <wp:posOffset>1270</wp:posOffset>
                </wp:positionV>
                <wp:extent cx="171450" cy="171450"/>
                <wp:effectExtent l="10160" t="10795" r="8890" b="8255"/>
                <wp:wrapNone/>
                <wp:docPr id="484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"/>
                          <a:chExt cx="270" cy="270"/>
                        </a:xfrm>
                      </wpg:grpSpPr>
                      <wps:wsp>
                        <wps:cNvPr id="485" name="Freeform 484"/>
                        <wps:cNvSpPr>
                          <a:spLocks/>
                        </wps:cNvSpPr>
                        <wps:spPr bwMode="auto">
                          <a:xfrm>
                            <a:off x="572" y="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2 3"/>
                              <a:gd name="T3" fmla="*/ 272 h 270"/>
                              <a:gd name="T4" fmla="+- 0 841 572"/>
                              <a:gd name="T5" fmla="*/ T4 w 270"/>
                              <a:gd name="T6" fmla="+- 0 272 3"/>
                              <a:gd name="T7" fmla="*/ 272 h 270"/>
                              <a:gd name="T8" fmla="+- 0 841 572"/>
                              <a:gd name="T9" fmla="*/ T8 w 270"/>
                              <a:gd name="T10" fmla="+- 0 3 3"/>
                              <a:gd name="T11" fmla="*/ 3 h 270"/>
                              <a:gd name="T12" fmla="+- 0 572 572"/>
                              <a:gd name="T13" fmla="*/ T12 w 270"/>
                              <a:gd name="T14" fmla="+- 0 3 3"/>
                              <a:gd name="T15" fmla="*/ 3 h 270"/>
                              <a:gd name="T16" fmla="+- 0 572 572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3" o:spid="_x0000_s1026" style="position:absolute;margin-left:28.55pt;margin-top:.1pt;width:13.5pt;height:13.5pt;z-index:2704;mso-position-horizontal-relative:page" coordorigin="572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">
                <v:shape id="Freeform 484" o:spid="_x0000_s1027" style="position:absolute;left:572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EKrMMA&#10;AADcAAAADwAAAGRycy9kb3ducmV2LnhtbESPW2sCMRSE3wv+h3AE32pWsUVXo4gg9UVIvbwfN2cv&#10;uDlZNqm7/ntTKPRxmJlvmNWmt7V4UOsrxwom4wQEceZMxYWCy3n/PgfhA7LB2jEpeJKHzXrwtsLU&#10;uI6/6XEKhYgQ9ikqKENoUil9VpJFP3YNcfRy11oMUbaFNC12EW5rOU2ST2mx4rhQYkO7krL76ccq&#10;uOFsmu/1sduary6/Lqx+aq2VGg377RJEoD78h//aB6NgNv+A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EKrMMAAADcAAAADwAAAAAAAAAAAAAAAACYAgAAZHJzL2Rv&#10;d25yZXYueG1sUEsFBgAAAAAEAAQA9QAAAIgDAAAAAA==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7960" behindDoc="1" locked="0" layoutInCell="1" allowOverlap="1" wp14:anchorId="35F780DE" wp14:editId="33A5A2EF">
                <wp:simplePos x="0" y="0"/>
                <wp:positionH relativeFrom="page">
                  <wp:posOffset>1263015</wp:posOffset>
                </wp:positionH>
                <wp:positionV relativeFrom="paragraph">
                  <wp:posOffset>1270</wp:posOffset>
                </wp:positionV>
                <wp:extent cx="171450" cy="171450"/>
                <wp:effectExtent l="5715" t="10795" r="13335" b="8255"/>
                <wp:wrapNone/>
                <wp:docPr id="482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989" y="3"/>
                          <a:chExt cx="270" cy="270"/>
                        </a:xfrm>
                      </wpg:grpSpPr>
                      <wps:wsp>
                        <wps:cNvPr id="483" name="Freeform 482"/>
                        <wps:cNvSpPr>
                          <a:spLocks/>
                        </wps:cNvSpPr>
                        <wps:spPr bwMode="auto">
                          <a:xfrm>
                            <a:off x="1989" y="3"/>
                            <a:ext cx="270" cy="270"/>
                          </a:xfrm>
                          <a:custGeom>
                            <a:avLst/>
                            <a:gdLst>
                              <a:gd name="T0" fmla="+- 0 1989 1989"/>
                              <a:gd name="T1" fmla="*/ T0 w 270"/>
                              <a:gd name="T2" fmla="+- 0 272 3"/>
                              <a:gd name="T3" fmla="*/ 272 h 270"/>
                              <a:gd name="T4" fmla="+- 0 2259 1989"/>
                              <a:gd name="T5" fmla="*/ T4 w 270"/>
                              <a:gd name="T6" fmla="+- 0 272 3"/>
                              <a:gd name="T7" fmla="*/ 272 h 270"/>
                              <a:gd name="T8" fmla="+- 0 2259 1989"/>
                              <a:gd name="T9" fmla="*/ T8 w 270"/>
                              <a:gd name="T10" fmla="+- 0 3 3"/>
                              <a:gd name="T11" fmla="*/ 3 h 270"/>
                              <a:gd name="T12" fmla="+- 0 1989 1989"/>
                              <a:gd name="T13" fmla="*/ T12 w 270"/>
                              <a:gd name="T14" fmla="+- 0 3 3"/>
                              <a:gd name="T15" fmla="*/ 3 h 270"/>
                              <a:gd name="T16" fmla="+- 0 1989 1989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1" o:spid="_x0000_s1026" style="position:absolute;margin-left:99.45pt;margin-top:.1pt;width:13.5pt;height:13.5pt;z-index:-18520;mso-position-horizontal-relative:page" coordorigin="1989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">
                <v:shape id="Freeform 482" o:spid="_x0000_s1027" style="position:absolute;left:1989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3Q8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+WIG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0N0PEAAAA3AAAAA8AAAAAAAAAAAAAAAAAmAIAAGRycy9k&#10;b3ducmV2LnhtbFBLBQYAAAAABAAEAPUAAACJAwAAAAA=&#10;" path="m,269r270,l270,,,,,269xe" filled="f" strokecolor="#231f20" strokeweight=".5pt">
                  <v:path arrowok="t" o:connecttype="custom" o:connectlocs="0,272;270,272;270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7984" behindDoc="1" locked="0" layoutInCell="1" allowOverlap="1" wp14:anchorId="7317A1A2" wp14:editId="063CB2A5">
                <wp:simplePos x="0" y="0"/>
                <wp:positionH relativeFrom="page">
                  <wp:posOffset>2150745</wp:posOffset>
                </wp:positionH>
                <wp:positionV relativeFrom="paragraph">
                  <wp:posOffset>1270</wp:posOffset>
                </wp:positionV>
                <wp:extent cx="171450" cy="171450"/>
                <wp:effectExtent l="7620" t="10795" r="11430" b="8255"/>
                <wp:wrapNone/>
                <wp:docPr id="480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388" y="3"/>
                          <a:chExt cx="270" cy="270"/>
                        </a:xfrm>
                      </wpg:grpSpPr>
                      <wps:wsp>
                        <wps:cNvPr id="481" name="Freeform 480"/>
                        <wps:cNvSpPr>
                          <a:spLocks/>
                        </wps:cNvSpPr>
                        <wps:spPr bwMode="auto">
                          <a:xfrm>
                            <a:off x="3388" y="3"/>
                            <a:ext cx="270" cy="270"/>
                          </a:xfrm>
                          <a:custGeom>
                            <a:avLst/>
                            <a:gdLst>
                              <a:gd name="T0" fmla="+- 0 3388 3388"/>
                              <a:gd name="T1" fmla="*/ T0 w 270"/>
                              <a:gd name="T2" fmla="+- 0 272 3"/>
                              <a:gd name="T3" fmla="*/ 272 h 270"/>
                              <a:gd name="T4" fmla="+- 0 3657 3388"/>
                              <a:gd name="T5" fmla="*/ T4 w 270"/>
                              <a:gd name="T6" fmla="+- 0 272 3"/>
                              <a:gd name="T7" fmla="*/ 272 h 270"/>
                              <a:gd name="T8" fmla="+- 0 3657 3388"/>
                              <a:gd name="T9" fmla="*/ T8 w 270"/>
                              <a:gd name="T10" fmla="+- 0 3 3"/>
                              <a:gd name="T11" fmla="*/ 3 h 270"/>
                              <a:gd name="T12" fmla="+- 0 3388 3388"/>
                              <a:gd name="T13" fmla="*/ T12 w 270"/>
                              <a:gd name="T14" fmla="+- 0 3 3"/>
                              <a:gd name="T15" fmla="*/ 3 h 270"/>
                              <a:gd name="T16" fmla="+- 0 3388 3388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9" o:spid="_x0000_s1026" style="position:absolute;margin-left:169.35pt;margin-top:.1pt;width:13.5pt;height:13.5pt;z-index:-18496;mso-position-horizontal-relative:page" coordorigin="3388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">
                <v:shape id="Freeform 480" o:spid="_x0000_s1027" style="position:absolute;left:3388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oMr8IA&#10;AADcAAAADwAAAGRycy9kb3ducmV2LnhtbESPT4vCMBTE78J+h/AW9qapIuJWo4ggelmIunt/27z+&#10;wealNNHWb28EweMwM79hluve1uJGra8cKxiPEhDEmTMVFwp+z7vhHIQPyAZrx6TgTh7Wq4/BElPj&#10;Oj7S7RQKESHsU1RQhtCkUvqsJIt+5Bri6OWutRiibAtpWuwi3NZykiQzabHiuFBiQ9uSssvpahX8&#10;43SS7/RPtzH7Lv/7tvqutVbq67PfLEAE6sM7/GofjILpfAz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gyvwgAAANwAAAAPAAAAAAAAAAAAAAAAAJgCAABkcnMvZG93&#10;bnJldi54bWxQSwUGAAAAAAQABAD1AAAAhwMAAAAA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008" behindDoc="1" locked="0" layoutInCell="1" allowOverlap="1" wp14:anchorId="6CA0ADA6" wp14:editId="34F531DE">
                <wp:simplePos x="0" y="0"/>
                <wp:positionH relativeFrom="page">
                  <wp:posOffset>3027045</wp:posOffset>
                </wp:positionH>
                <wp:positionV relativeFrom="paragraph">
                  <wp:posOffset>1270</wp:posOffset>
                </wp:positionV>
                <wp:extent cx="171450" cy="171450"/>
                <wp:effectExtent l="7620" t="10795" r="11430" b="8255"/>
                <wp:wrapNone/>
                <wp:docPr id="478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767" y="3"/>
                          <a:chExt cx="270" cy="270"/>
                        </a:xfrm>
                      </wpg:grpSpPr>
                      <wps:wsp>
                        <wps:cNvPr id="479" name="Freeform 478"/>
                        <wps:cNvSpPr>
                          <a:spLocks/>
                        </wps:cNvSpPr>
                        <wps:spPr bwMode="auto">
                          <a:xfrm>
                            <a:off x="4767" y="3"/>
                            <a:ext cx="270" cy="270"/>
                          </a:xfrm>
                          <a:custGeom>
                            <a:avLst/>
                            <a:gdLst>
                              <a:gd name="T0" fmla="+- 0 4767 4767"/>
                              <a:gd name="T1" fmla="*/ T0 w 270"/>
                              <a:gd name="T2" fmla="+- 0 272 3"/>
                              <a:gd name="T3" fmla="*/ 272 h 270"/>
                              <a:gd name="T4" fmla="+- 0 5037 4767"/>
                              <a:gd name="T5" fmla="*/ T4 w 270"/>
                              <a:gd name="T6" fmla="+- 0 272 3"/>
                              <a:gd name="T7" fmla="*/ 272 h 270"/>
                              <a:gd name="T8" fmla="+- 0 5037 4767"/>
                              <a:gd name="T9" fmla="*/ T8 w 270"/>
                              <a:gd name="T10" fmla="+- 0 3 3"/>
                              <a:gd name="T11" fmla="*/ 3 h 270"/>
                              <a:gd name="T12" fmla="+- 0 4767 4767"/>
                              <a:gd name="T13" fmla="*/ T12 w 270"/>
                              <a:gd name="T14" fmla="+- 0 3 3"/>
                              <a:gd name="T15" fmla="*/ 3 h 270"/>
                              <a:gd name="T16" fmla="+- 0 4767 4767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7" o:spid="_x0000_s1026" style="position:absolute;margin-left:238.35pt;margin-top:.1pt;width:13.5pt;height:13.5pt;z-index:-18472;mso-position-horizontal-relative:page" coordorigin="4767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">
                <v:shape id="Freeform 478" o:spid="_x0000_s1027" style="position:absolute;left:4767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wjsMA&#10;AADcAAAADwAAAGRycy9kb3ducmV2LnhtbESPW2sCMRSE3wv+h3AE32pWkVZXo4gg9UVIvbwfN2cv&#10;uDlZNqm7/ntTKPRxmJlvmNWmt7V4UOsrxwom4wQEceZMxYWCy3n/PgfhA7LB2jEpeJKHzXrwtsLU&#10;uI6/6XEKhYgQ9ikqKENoUil9VpJFP3YNcfRy11oMUbaFNC12EW5rOU2SD2mx4rhQYkO7krL76ccq&#10;uOFsmu/1sduary6/Lqx+aq2VGg377RJEoD78h//aB6Ng9rmA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lwjsMAAADcAAAADwAAAAAAAAAAAAAAAACYAgAAZHJzL2Rv&#10;d25yZXYueG1sUEsFBgAAAAAEAAQA9QAAAIgDAAAAAA==&#10;" path="m,269r270,l270,,,,,269xe" filled="f" strokecolor="#231f20" strokeweight=".5pt">
                  <v:path arrowok="t" o:connecttype="custom" o:connectlocs="0,272;270,272;270,3;0,3;0,272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Grade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3</w:t>
      </w:r>
      <w:r w:rsidR="0000212B">
        <w:rPr>
          <w:color w:val="231F20"/>
        </w:rPr>
        <w:tab/>
        <w:t>Grade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4</w:t>
      </w:r>
      <w:r w:rsidR="0000212B">
        <w:rPr>
          <w:color w:val="231F20"/>
        </w:rPr>
        <w:tab/>
        <w:t>Grade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5</w:t>
      </w:r>
      <w:r w:rsidR="0000212B">
        <w:rPr>
          <w:color w:val="231F20"/>
        </w:rPr>
        <w:tab/>
        <w:t>Grade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6</w:t>
      </w:r>
    </w:p>
    <w:p w14:paraId="54E82778" w14:textId="77777777" w:rsidR="008E74C0" w:rsidRDefault="008E74C0">
      <w:pPr>
        <w:rPr>
          <w:rFonts w:ascii="Arial" w:eastAsia="Arial" w:hAnsi="Arial" w:cs="Arial"/>
        </w:rPr>
      </w:pPr>
    </w:p>
    <w:p w14:paraId="693EFE55" w14:textId="77777777" w:rsidR="008E74C0" w:rsidRDefault="008E74C0">
      <w:pPr>
        <w:spacing w:before="4"/>
        <w:rPr>
          <w:rFonts w:ascii="Arial" w:eastAsia="Arial" w:hAnsi="Arial" w:cs="Arial"/>
          <w:sz w:val="29"/>
          <w:szCs w:val="29"/>
        </w:rPr>
      </w:pPr>
    </w:p>
    <w:p w14:paraId="30AFF79E" w14:textId="77777777" w:rsidR="008E74C0" w:rsidRDefault="0000212B">
      <w:pPr>
        <w:pStyle w:val="Heading1"/>
        <w:numPr>
          <w:ilvl w:val="0"/>
          <w:numId w:val="2"/>
        </w:numPr>
        <w:tabs>
          <w:tab w:val="left" w:pos="868"/>
        </w:tabs>
        <w:ind w:left="867" w:hanging="301"/>
        <w:rPr>
          <w:b w:val="0"/>
          <w:bCs w:val="0"/>
        </w:rPr>
      </w:pPr>
      <w:r>
        <w:rPr>
          <w:color w:val="005A95"/>
        </w:rPr>
        <w:t>Are you a boy or</w:t>
      </w:r>
      <w:r>
        <w:rPr>
          <w:color w:val="005A95"/>
          <w:spacing w:val="-6"/>
        </w:rPr>
        <w:t xml:space="preserve"> </w:t>
      </w:r>
      <w:r>
        <w:rPr>
          <w:color w:val="005A95"/>
        </w:rPr>
        <w:t>girl?</w:t>
      </w:r>
    </w:p>
    <w:p w14:paraId="69BB4216" w14:textId="77777777" w:rsidR="008E74C0" w:rsidRDefault="008E74C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4FE33017" w14:textId="779089B2" w:rsidR="008E74C0" w:rsidRDefault="001716CD">
      <w:pPr>
        <w:pStyle w:val="BodyText"/>
        <w:tabs>
          <w:tab w:val="left" w:pos="1924"/>
        </w:tabs>
        <w:ind w:left="933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800" behindDoc="0" locked="0" layoutInCell="1" allowOverlap="1" wp14:anchorId="6B32A56D" wp14:editId="60E9773F">
                <wp:simplePos x="0" y="0"/>
                <wp:positionH relativeFrom="page">
                  <wp:posOffset>362585</wp:posOffset>
                </wp:positionH>
                <wp:positionV relativeFrom="paragraph">
                  <wp:posOffset>3175</wp:posOffset>
                </wp:positionV>
                <wp:extent cx="171450" cy="171450"/>
                <wp:effectExtent l="10160" t="12700" r="8890" b="6350"/>
                <wp:wrapNone/>
                <wp:docPr id="476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"/>
                          <a:chExt cx="270" cy="270"/>
                        </a:xfrm>
                      </wpg:grpSpPr>
                      <wps:wsp>
                        <wps:cNvPr id="477" name="Freeform 476"/>
                        <wps:cNvSpPr>
                          <a:spLocks/>
                        </wps:cNvSpPr>
                        <wps:spPr bwMode="auto">
                          <a:xfrm>
                            <a:off x="572" y="5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4 5"/>
                              <a:gd name="T3" fmla="*/ 274 h 270"/>
                              <a:gd name="T4" fmla="+- 0 841 572"/>
                              <a:gd name="T5" fmla="*/ T4 w 270"/>
                              <a:gd name="T6" fmla="+- 0 274 5"/>
                              <a:gd name="T7" fmla="*/ 274 h 270"/>
                              <a:gd name="T8" fmla="+- 0 841 572"/>
                              <a:gd name="T9" fmla="*/ T8 w 270"/>
                              <a:gd name="T10" fmla="+- 0 5 5"/>
                              <a:gd name="T11" fmla="*/ 5 h 270"/>
                              <a:gd name="T12" fmla="+- 0 572 572"/>
                              <a:gd name="T13" fmla="*/ T12 w 270"/>
                              <a:gd name="T14" fmla="+- 0 5 5"/>
                              <a:gd name="T15" fmla="*/ 5 h 270"/>
                              <a:gd name="T16" fmla="+- 0 572 572"/>
                              <a:gd name="T17" fmla="*/ T16 w 270"/>
                              <a:gd name="T18" fmla="+- 0 274 5"/>
                              <a:gd name="T19" fmla="*/ 27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28.55pt;margin-top:.25pt;width:13.5pt;height:13.5pt;z-index:2800;mso-position-horizontal-relative:page" coordorigin="572,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">
                <v:shape id="Freeform 476" o:spid="_x0000_s1027" style="position:absolute;left:572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pBZ8MA&#10;AADcAAAADwAAAGRycy9kb3ducmV2LnhtbESPT2sCMRTE70K/Q3iF3jSrSK2rUUSQeilErffn5u0f&#10;3Lwsm+iu394UCh6HmfkNs1z3thZ3an3lWMF4lIAgzpypuFDwe9oNv0D4gGywdkwKHuRhvXobLDE1&#10;ruMD3Y+hEBHCPkUFZQhNKqXPSrLoR64hjl7uWoshyraQpsUuwm0tJ0nyKS1WHBdKbGhbUnY93qyC&#10;C04n+U7/dBvz3eXnudUPrbVSH+/9ZgEiUB9e4f/23iiYzmbwd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pBZ8MAAADcAAAADwAAAAAAAAAAAAAAAACYAgAAZHJzL2Rv&#10;d25yZXYueG1sUEsFBgAAAAAEAAQA9QAAAIgDAAAAAA==&#10;" path="m,269r269,l269,,,,,269xe" filled="f" strokecolor="#231f20" strokeweight=".5pt">
                  <v:path arrowok="t" o:connecttype="custom" o:connectlocs="0,274;269,274;269,5;0,5;0,27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056" behindDoc="1" locked="0" layoutInCell="1" allowOverlap="1" wp14:anchorId="110124A3" wp14:editId="560AB2E3">
                <wp:simplePos x="0" y="0"/>
                <wp:positionH relativeFrom="page">
                  <wp:posOffset>993140</wp:posOffset>
                </wp:positionH>
                <wp:positionV relativeFrom="paragraph">
                  <wp:posOffset>3175</wp:posOffset>
                </wp:positionV>
                <wp:extent cx="171450" cy="171450"/>
                <wp:effectExtent l="12065" t="12700" r="6985" b="6350"/>
                <wp:wrapNone/>
                <wp:docPr id="474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564" y="5"/>
                          <a:chExt cx="270" cy="270"/>
                        </a:xfrm>
                      </wpg:grpSpPr>
                      <wps:wsp>
                        <wps:cNvPr id="475" name="Freeform 474"/>
                        <wps:cNvSpPr>
                          <a:spLocks/>
                        </wps:cNvSpPr>
                        <wps:spPr bwMode="auto">
                          <a:xfrm>
                            <a:off x="1564" y="5"/>
                            <a:ext cx="270" cy="270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270"/>
                              <a:gd name="T2" fmla="+- 0 274 5"/>
                              <a:gd name="T3" fmla="*/ 274 h 270"/>
                              <a:gd name="T4" fmla="+- 0 1833 1564"/>
                              <a:gd name="T5" fmla="*/ T4 w 270"/>
                              <a:gd name="T6" fmla="+- 0 274 5"/>
                              <a:gd name="T7" fmla="*/ 274 h 270"/>
                              <a:gd name="T8" fmla="+- 0 1833 1564"/>
                              <a:gd name="T9" fmla="*/ T8 w 270"/>
                              <a:gd name="T10" fmla="+- 0 5 5"/>
                              <a:gd name="T11" fmla="*/ 5 h 270"/>
                              <a:gd name="T12" fmla="+- 0 1564 1564"/>
                              <a:gd name="T13" fmla="*/ T12 w 270"/>
                              <a:gd name="T14" fmla="+- 0 5 5"/>
                              <a:gd name="T15" fmla="*/ 5 h 270"/>
                              <a:gd name="T16" fmla="+- 0 1564 1564"/>
                              <a:gd name="T17" fmla="*/ T16 w 270"/>
                              <a:gd name="T18" fmla="+- 0 274 5"/>
                              <a:gd name="T19" fmla="*/ 27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3" o:spid="_x0000_s1026" style="position:absolute;margin-left:78.2pt;margin-top:.25pt;width:13.5pt;height:13.5pt;z-index:-18424;mso-position-horizontal-relative:page" coordorigin="1564,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">
                <v:shape id="Freeform 474" o:spid="_x0000_s1027" style="position:absolute;left:1564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R6i8QA&#10;AADcAAAADwAAAGRycy9kb3ducmV2LnhtbESPT2sCMRTE7wW/Q3hCbzWraK1bo4gg9VKIWu+vm7d/&#10;cPOybKK7fvtGEHocZuY3zHLd21rcqPWVYwXjUQKCOHOm4kLBz2n39gHCB2SDtWNScCcP69XgZYmp&#10;cR0f6HYMhYgQ9ikqKENoUil9VpJFP3INcfRy11oMUbaFNC12EW5rOUmSd2mx4rhQYkPbkrLL8WoV&#10;/OJ0ku/0d7cxX11+Xlh911or9TrsN58gAvXhP/xs742C6XwGj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EeovEAAAA3AAAAA8AAAAAAAAAAAAAAAAAmAIAAGRycy9k&#10;b3ducmV2LnhtbFBLBQYAAAAABAAEAPUAAACJAwAAAAA=&#10;" path="m,269r269,l269,,,,,269xe" filled="f" strokecolor="#231f20" strokeweight=".5pt">
                  <v:path arrowok="t" o:connecttype="custom" o:connectlocs="0,274;269,274;269,5;0,5;0,274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Boy</w:t>
      </w:r>
      <w:r w:rsidR="0000212B">
        <w:rPr>
          <w:color w:val="231F20"/>
        </w:rPr>
        <w:tab/>
        <w:t>Girl</w:t>
      </w:r>
    </w:p>
    <w:p w14:paraId="59B8C3FC" w14:textId="77777777" w:rsidR="008E74C0" w:rsidRDefault="008E74C0">
      <w:pPr>
        <w:rPr>
          <w:rFonts w:ascii="Arial" w:eastAsia="Arial" w:hAnsi="Arial" w:cs="Arial"/>
        </w:rPr>
      </w:pPr>
    </w:p>
    <w:p w14:paraId="20438E63" w14:textId="77777777" w:rsidR="008E74C0" w:rsidRDefault="008E74C0">
      <w:pPr>
        <w:spacing w:before="4"/>
        <w:rPr>
          <w:rFonts w:ascii="Arial" w:eastAsia="Arial" w:hAnsi="Arial" w:cs="Arial"/>
          <w:sz w:val="29"/>
          <w:szCs w:val="29"/>
        </w:rPr>
      </w:pPr>
    </w:p>
    <w:p w14:paraId="5ABA3EC2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  <w:tab w:val="left" w:pos="11338"/>
        </w:tabs>
        <w:ind w:left="878"/>
        <w:rPr>
          <w:b w:val="0"/>
          <w:bCs w:val="0"/>
        </w:rPr>
      </w:pPr>
      <w:r>
        <w:rPr>
          <w:color w:val="005A95"/>
        </w:rPr>
        <w:t>What suburb do you live</w:t>
      </w:r>
      <w:r>
        <w:rPr>
          <w:color w:val="005A95"/>
          <w:spacing w:val="-9"/>
        </w:rPr>
        <w:t xml:space="preserve"> </w:t>
      </w:r>
      <w:r>
        <w:rPr>
          <w:color w:val="005A95"/>
        </w:rPr>
        <w:t xml:space="preserve">in? </w:t>
      </w:r>
      <w:r>
        <w:rPr>
          <w:color w:val="005A95"/>
          <w:spacing w:val="-7"/>
        </w:rPr>
        <w:t xml:space="preserve"> </w:t>
      </w:r>
      <w:r>
        <w:rPr>
          <w:color w:val="005A95"/>
          <w:u w:val="single" w:color="231F20"/>
        </w:rPr>
        <w:t xml:space="preserve"> </w:t>
      </w:r>
      <w:r>
        <w:rPr>
          <w:color w:val="005A95"/>
          <w:u w:val="single" w:color="231F20"/>
        </w:rPr>
        <w:tab/>
      </w:r>
    </w:p>
    <w:p w14:paraId="36068DAA" w14:textId="77777777" w:rsidR="008E74C0" w:rsidRDefault="008E74C0">
      <w:pPr>
        <w:rPr>
          <w:rFonts w:ascii="Arial" w:eastAsia="Arial" w:hAnsi="Arial" w:cs="Arial"/>
          <w:b/>
          <w:bCs/>
          <w:sz w:val="28"/>
          <w:szCs w:val="28"/>
        </w:rPr>
      </w:pPr>
    </w:p>
    <w:p w14:paraId="34758FE5" w14:textId="77777777" w:rsidR="008E74C0" w:rsidRDefault="008E74C0">
      <w:pPr>
        <w:spacing w:before="3"/>
        <w:rPr>
          <w:rFonts w:ascii="Arial" w:eastAsia="Arial" w:hAnsi="Arial" w:cs="Arial"/>
          <w:b/>
          <w:bCs/>
        </w:rPr>
      </w:pPr>
    </w:p>
    <w:p w14:paraId="1D1E1591" w14:textId="77777777" w:rsidR="008E74C0" w:rsidRDefault="0000212B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did you travel to school last</w:t>
      </w:r>
      <w:r>
        <w:rPr>
          <w:rFonts w:ascii="Arial"/>
          <w:b/>
          <w:color w:val="005A95"/>
          <w:spacing w:val="-11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week?</w:t>
      </w:r>
    </w:p>
    <w:p w14:paraId="262E1932" w14:textId="77777777" w:rsidR="008E74C0" w:rsidRDefault="008E74C0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8E74C0" w14:paraId="4F18F84D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51894B82" w14:textId="77777777" w:rsidR="008E74C0" w:rsidRDefault="008E74C0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1B22AAD9" w14:textId="77777777" w:rsidR="008E74C0" w:rsidRDefault="0000212B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1C00FA89" w14:textId="77777777" w:rsidR="008E74C0" w:rsidRDefault="0000212B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6C9819FB" w14:textId="77777777" w:rsidR="008E74C0" w:rsidRDefault="0000212B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229A593" w14:textId="77777777" w:rsidR="008E74C0" w:rsidRDefault="0000212B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32C1C7C1" w14:textId="77777777" w:rsidR="008E74C0" w:rsidRDefault="0000212B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8E74C0" w14:paraId="232684BF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BFA7CDD" w14:textId="77777777" w:rsidR="008E74C0" w:rsidRDefault="0000212B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394EA6D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2F21DA8" w14:textId="261B0009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7A3BE90" wp14:editId="33D24E84">
                      <wp:extent cx="177800" cy="177800"/>
                      <wp:effectExtent l="9525" t="9525" r="3175" b="3175"/>
                      <wp:docPr id="469" name="Group 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70" name="Group 4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71" name="Freeform 4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72" name="Group 4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73" name="Freeform 4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">
                      <v:group id="Group 47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      <v:shape id="Freeform 47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pNEcYA&#10;AADcAAAADwAAAGRycy9kb3ducmV2LnhtbESPW2sCMRSE3wv+h3CEvmnWVnpZjWJFqWARLy2+HjbH&#10;7LKbk2UTdf33TUHo4zAz3zDjaWsrcaHGF44VDPoJCOLM6YKNgu/DsvcGwgdkjZVjUnAjD9NJ52GM&#10;qXZX3tFlH4yIEPYpKshDqFMpfZaTRd93NXH0Tq6xGKJsjNQNXiPcVvIpSV6kxYLjQo41zXPKyv3Z&#10;KqjXP88f7778rBY7c5yXevt12BilHrvtbAQiUBv+w/f2SisYvg7g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pNE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6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JxSc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dj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ycUnFAAAA3AAA&#10;AA8AAAAAAAAAAAAAAAAAqgIAAGRycy9kb3ducmV2LnhtbFBLBQYAAAAABAAEAPoAAACcAwAAAAA=&#10;">
                        <v:shape id="Freeform 47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FHZMQA&#10;AADcAAAADwAAAGRycy9kb3ducmV2LnhtbESPW2sCMRSE3wv+h3AE32rWC23dGkUKoi9CtPX9dHP2&#10;gpuTZZO66783gtDHYWa+YZbr3tbiSq2vHCuYjBMQxJkzFRcKfr63rx8gfEA2WDsmBTfysF4NXpaY&#10;Gtfxka6nUIgIYZ+igjKEJpXSZyVZ9GPXEEcvd63FEGVbSNNiF+G2ltMkeZMWK44LJTb0VVJ2Of1Z&#10;Bb84n+Zbfeg2Ztfl54XVN621UqNhv/kEEagP/+Fne28UzN9n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hR2T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D688980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E6FDAAC" w14:textId="537C0419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CE06BF" wp14:editId="674EC22C">
                      <wp:extent cx="177800" cy="177800"/>
                      <wp:effectExtent l="9525" t="9525" r="3175" b="3175"/>
                      <wp:docPr id="464" name="Group 4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65" name="Group 4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66" name="Freeform 4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7" name="Group 4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68" name="Freeform 4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6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CGf1h0QQAAG8VAAAOAAAAAAAAAAAAAAAAAC4CAABkcnMvZTJvRG9jLnhtbFBL&#10;AQItABQABgAIAAAAIQCD+x902AAAAAMBAAAPAAAAAAAAAAAAAAAAACsHAABkcnMvZG93bnJldi54&#10;bWxQSwUGAAAAAAQABADzAAAAMAgAAAAA&#10;">
                      <v:group id="Group 46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shape id="Freeform 46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pDuMYA&#10;AADcAAAADwAAAGRycy9kb3ducmV2LnhtbESP3WrCQBSE74W+w3IK3ummrYQaXaWVSoWK1D96e8ie&#10;bkKyZ0N2q/Ht3YLg5TAz3zDTeWdrcaLWl44VPA0TEMS50yUbBYf9cvAKwgdkjbVjUnAhD/PZQ2+K&#10;mXZn3tJpF4yIEPYZKihCaDIpfV6QRT90DXH0fl1rMUTZGqlbPEe4reVzkqTSYslxocCGFgXl1e7P&#10;Kmi+ji/vY1991h9b87Oo9Pd6vzFK9R+7twmIQF24h2/tlVYwSlP4P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TpDu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6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      <v:shape id="Freeform 46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DyMEA&#10;AADcAAAADwAAAGRycy9kb3ducmV2LnhtbERPy2oCMRTdF/yHcAV3NaOI1OlkRASpm0Kqdn87ufOg&#10;k5thkprx75tFocvDeRf7yfbiTqPvHCtYLTMQxJUzHTcKbtfT8wsIH5AN9o5JwYM87MvZU4G5cZE/&#10;6H4JjUgh7HNU0IYw5FL6qiWLfukG4sTVbrQYEhwbaUaMKdz2cp1lW2mx49TQ4kDHlqrvy49V8IWb&#10;dX3S7/Fg3mL9ubP6obVWajGfDq8gAk3hX/znPhsFm21am86kIy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cQ8j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424FD42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A14A1B9" w14:textId="76E5ADB7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5031F26" wp14:editId="55108C5D">
                      <wp:extent cx="177800" cy="177800"/>
                      <wp:effectExtent l="9525" t="9525" r="3175" b="3175"/>
                      <wp:docPr id="459" name="Group 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60" name="Group 4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61" name="Freeform 4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62" name="Group 4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63" name="Freeform 4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rdIy9NsEAABvFQAADgAAAAAAAAAAAAAAAAAuAgAAZHJzL2Uy&#10;b0RvYy54bWxQSwECLQAUAAYACAAAACEAg/sfdNgAAAADAQAADwAAAAAAAAAAAAAAAAA1BwAAZHJz&#10;L2Rvd25yZXYueG1sUEsFBgAAAAAEAAQA8wAAADoIAAAAAA==&#10;">
                      <v:group id="Group 46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      <v:shape id="Freeform 46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bzMUA&#10;AADcAAAADwAAAGRycy9kb3ducmV2LnhtbESPQWsCMRSE74L/ITzBW81aRexqFCtKhYpUbfH62Dyz&#10;y25elk2q23/fFAoeh5n5hpkvW1uJGzW+cKxgOEhAEGdOF2wUfJ63T1MQPiBrrByTgh/ysFx0O3NM&#10;tbvzkW6nYESEsE9RQR5CnUrps5ws+oGriaN3dY3FEGVjpG7wHuG2ks9JMpEWC44LOda0zikrT99W&#10;Qf3+NXp98eVbtTmay7rUH/vzwSjV77WrGYhAbXiE/9s7rWA8Gc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09v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5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    <v:shape id="Freeform 46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jRucQA&#10;AADcAAAADwAAAGRycy9kb3ducmV2LnhtbESPT2sCMRTE70K/Q3iF3jSrFamrUaQg7UWIa70/N2//&#10;4OZl2aTu+u1NoeBxmJnfMOvtYBtxo87XjhVMJwkI4tyZmksFP6f9+AOED8gGG8ek4E4etpuX0RpT&#10;43o+0i0LpYgQ9ikqqEJoUyl9XpFFP3EtcfQK11kMUXalNB32EW4bOUuShbRYc1yosKXPivJr9msV&#10;XHA+K/b60O/MV1+cl1bftdZKvb0OuxWIQEN4hv/b30bBfPEOf2fiEZCb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40bn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48CFA64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F6EB368" w14:textId="399CFD81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A3D2247" wp14:editId="5DA5B852">
                      <wp:extent cx="177800" cy="177800"/>
                      <wp:effectExtent l="9525" t="9525" r="3175" b="3175"/>
                      <wp:docPr id="454" name="Group 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55" name="Group 4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6" name="Freeform 4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7" name="Group 4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8" name="Freeform 4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5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BNytL0QQAAG8VAAAOAAAAAAAAAAAAAAAAAC4CAABkcnMvZTJvRG9jLnhtbFBL&#10;AQItABQABgAIAAAAIQCD+x902AAAAAMBAAAPAAAAAAAAAAAAAAAAACsHAABkcnMvZG93bnJldi54&#10;bWxQSwUGAAAAAAQABADzAAAAMAgAAAAA&#10;">
                      <v:group id="Group 45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      <v:shape id="Freeform 45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JBcYA&#10;AADcAAAADwAAAGRycy9kb3ducmV2LnhtbESP3WoCMRSE7wXfIRzBO83aqujWKK1YWrCU+kdvD5tj&#10;dtnNybJJdfv2plDwcpiZb5jFqrWVuFDjC8cKRsMEBHHmdMFGwfHwOpiB8AFZY+WYFPySh9Wy21lg&#10;qt2Vd3TZByMihH2KCvIQ6lRKn+Vk0Q9dTRy9s2sshigbI3WD1wi3lXxIkqm0WHBcyLGmdU5Zuf+x&#10;Curt6fFl7su3arMz3+tSf30cPo1S/V77/AQiUBvu4f/2u1Ywnkzh70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aJB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5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COs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JC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8I6xxgAAANwA&#10;AAAPAAAAAAAAAAAAAAAAAKoCAABkcnMvZG93bnJldi54bWxQSwUGAAAAAAQABAD6AAAAnQMAAAAA&#10;">
                        <v:shape id="Freeform 45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CJdcAA&#10;AADcAAAADwAAAGRycy9kb3ducmV2LnhtbERPy4rCMBTdD/gP4QruxnTEEe0YRQTRzUB87e80tw+m&#10;uSlNtPXvzUJweTjv5bq3tbhT6yvHCr7GCQjizJmKCwWX8+5zDsIHZIO1Y1LwIA/r1eBjialxHR/p&#10;fgqFiCHsU1RQhtCkUvqsJIt+7BriyOWutRgibAtpWuxiuK3lJElm0mLFsaHEhrYlZf+nm1Xwh9NJ&#10;vtO/3cbsu/y6sPqhtVZqNOw3PyAC9eEtfrkPRsH0O6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CJdc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4E577F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238411B" w14:textId="5C47E2B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79A8771" wp14:editId="52A342D6">
                      <wp:extent cx="177800" cy="177800"/>
                      <wp:effectExtent l="9525" t="9525" r="3175" b="3175"/>
                      <wp:docPr id="449" name="Group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50" name="Group 4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1" name="Freeform 4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52" name="Group 4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53" name="Freeform 4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DkFwQY2gQAAG8VAAAOAAAAAAAAAAAAAAAAAC4CAABkcnMvZTJv&#10;RG9jLnhtbFBLAQItABQABgAIAAAAIQCD+x902AAAAAMBAAAPAAAAAAAAAAAAAAAAADQHAABkcnMv&#10;ZG93bnJldi54bWxQSwUGAAAAAAQABADzAAAAOQgAAAAA&#10;">
                      <v:group id="Group 45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      <v:shape id="Freeform 45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8RccYA&#10;AADcAAAADwAAAGRycy9kb3ducmV2LnhtbESP3WoCMRSE7wu+QzhC7zRra0u7GsWKUsEi/rR4e9gc&#10;s8tuTpZN1PXtm4LQy2FmvmHG09ZW4kKNLxwrGPQTEMSZ0wUbBd+HZe8NhA/IGivHpOBGHqaTzsMY&#10;U+2uvKPLPhgRIexTVJCHUKdS+iwni77vauLonVxjMUTZGKkbvEa4reRTkrxKiwXHhRxrmueUlfuz&#10;VVCvf54/3n35WS125jgv9fbrsDFKPXbb2QhEoDb8h+/tlVYwfBnA35l4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8Rc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4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octKc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SR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hy0pxgAAANwA&#10;AAAPAAAAAAAAAAAAAAAAAKoCAABkcnMvZG93bnJldi54bWxQSwUGAAAAAAQABAD6AAAAnQMAAAAA&#10;">
                        <v:shape id="Freeform 45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QbBMQA&#10;AADcAAAADwAAAGRycy9kb3ducmV2LnhtbESPW2sCMRSE3wv+h3AE32rWS0vdGkUKoi9CtPX9dHP2&#10;gpuTZZO66783gtDHYWa+YZbr3tbiSq2vHCuYjBMQxJkzFRcKfr63rx8gfEA2WDsmBTfysF4NXpaY&#10;Gtfxka6nUIgIYZ+igjKEJpXSZyVZ9GPXEEcvd63FEGVbSNNiF+G2ltMkeZcWK44LJTb0VVJ2Of1Z&#10;Bb84n+Zbfeg2Ztfl54XVN621UqNhv/kEEagP/+Fne28UzN9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UGwT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66134048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7BF685C" w14:textId="77777777" w:rsidR="008E74C0" w:rsidRDefault="0000212B">
            <w:pPr>
              <w:pStyle w:val="TableParagraph"/>
              <w:spacing w:before="7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5134426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F2A3E84" w14:textId="698F418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4FDC28A" wp14:editId="3D43B54E">
                      <wp:extent cx="177800" cy="177800"/>
                      <wp:effectExtent l="9525" t="9525" r="3175" b="3175"/>
                      <wp:docPr id="444" name="Group 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45" name="Group 4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6" name="Freeform 4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7" name="Group 4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8" name="Freeform 4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4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ALZlS0QQAAG8VAAAOAAAAAAAAAAAAAAAAAC4CAABkcnMvZTJvRG9jLnhtbFBL&#10;AQItABQABgAIAAAAIQCD+x902AAAAAMBAAAPAAAAAAAAAAAAAAAAACsHAABkcnMvZG93bnJldi54&#10;bWxQSwUGAAAAAAQABADzAAAAMAgAAAAA&#10;">
                      <v:group id="Group 44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      <v:shape id="Freeform 44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8f2MUA&#10;AADcAAAADwAAAGRycy9kb3ducmV2LnhtbESPQWsCMRSE7wX/Q3hCbzWrFWlXo6goCpVStcXrY/PM&#10;Lrt5WTZR139vCoUeh5n5hpnMWluJKzW+cKyg30tAEGdOF2wUfB/XL28gfEDWWDkmBXfyMJt2niaY&#10;anfjPV0PwYgIYZ+igjyEOpXSZzlZ9D1XE0fv7BqLIcrGSN3gLcJtJQdJMpIWC44LOda0zCkrDxer&#10;oP74eV28+3JTrfbmtCz11+74aZR67rbzMYhAbfgP/7W3WsFwOIL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x/Y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4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YbM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UsFi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/KRhsxgAAANwA&#10;AAAPAAAAAAAAAAAAAAAAAKoCAABkcnMvZG93bnJldi54bWxQSwUGAAAAAAQABAD6AAAAnQMAAAAA&#10;">
                        <v:shape id="Freeform 44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fqMAA&#10;AADcAAAADwAAAGRycy9kb3ducmV2LnhtbERPy4rCMBTdC/MP4Q6401Qpg1ONIgOiGyE+Zn9tbh/Y&#10;3JQmY+vfTxaCy8N5rzaDbcSDOl87VjCbJiCIc2dqLhVcL7vJAoQPyAYbx6TgSR4264/RCjPjej7R&#10;4xxKEUPYZ6igCqHNpPR5RRb91LXEkStcZzFE2JXSdNjHcNvIeZJ8SYs1x4YKW/qpKL+f/6yCG6bz&#10;YqeP/dbs++L32+qn1lqp8eewXYIINIS3+OU+GAVpGtfGM/EI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Gkfq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2AD508E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DF82225" w14:textId="54370B8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08E4E64" wp14:editId="4784FEFD">
                      <wp:extent cx="177800" cy="177800"/>
                      <wp:effectExtent l="9525" t="9525" r="3175" b="3175"/>
                      <wp:docPr id="439" name="Group 4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40" name="Group 4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1" name="Freeform 4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2" name="Group 4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43" name="Freeform 4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ejfmkdsEAABvFQAADgAAAAAAAAAAAAAAAAAuAgAAZHJzL2Uy&#10;b0RvYy54bWxQSwECLQAUAAYACAAAACEAg/sfdNgAAAADAQAADwAAAAAAAAAAAAAAAAA1BwAAZHJz&#10;L2Rvd25yZXYueG1sUEsFBgAAAAAEAAQA8wAAADoIAAAAAA==&#10;">
                      <v:group id="Group 44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      <v:shape id="Freeform 44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HrMYA&#10;AADcAAAADwAAAGRycy9kb3ducmV2LnhtbESP3WrCQBSE7wXfYTkF75qNrRRNXcVKpUJF/KW3h+zp&#10;JiR7NmS3Gt++Wyh4OczMN8x03tlaXKj1pWMFwyQFQZw7XbJRcDquHscgfEDWWDsmBTfyMJ/1e1PM&#10;tLvyni6HYESEsM9QQRFCk0np84Is+sQ1xNH7dq3FEGVrpG7xGuG2lk9p+iItlhwXCmxoWVBeHX6s&#10;gubz/Pw28dVH/b43X8tK7zbHrVFq8NAtXkEE6sI9/N9eawWj0RD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Hr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3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      <v:shape id="Freeform 44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N2cMA&#10;AADcAAAADwAAAGRycy9kb3ducmV2LnhtbESPT2sCMRTE70K/Q3gFb5qtLkW3RpGC1IuQant/bt7+&#10;oZuXZZO667c3guBxmJnfMKvNYBtxoc7XjhW8TRMQxLkzNZcKfk67yQKED8gGG8ek4EoeNuuX0Qoz&#10;43r+pssxlCJC2GeooAqhzaT0eUUW/dS1xNErXGcxRNmV0nTYR7ht5CxJ3qXFmuNChS19VpT/Hf+t&#10;gjOms2KnD/3WfPXF79Lqq9ZaqfHrsP0AEWgIz/CjvTcK0nQO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2N2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3428EA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B6772C3" w14:textId="57E102CE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556D589" wp14:editId="419A4F4D">
                      <wp:extent cx="177800" cy="177800"/>
                      <wp:effectExtent l="9525" t="9525" r="3175" b="3175"/>
                      <wp:docPr id="434" name="Group 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35" name="Group 4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6" name="Freeform 4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7" name="Group 4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8" name="Freeform 4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3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oce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LyJZ5GSFpAkXJd4k4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Haoce0QQAAG8VAAAOAAAAAAAAAAAAAAAAAC4CAABkcnMvZTJvRG9jLnhtbFBL&#10;AQItABQABgAIAAAAIQCD+x902AAAAAMBAAAPAAAAAAAAAAAAAAAAACsHAABkcnMvZG93bnJldi54&#10;bWxQSwUGAAAAAAQABADzAAAAMAgAAAAA&#10;">
                      <v:group id="Group 43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      <v:shape id="Freeform 43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lspcYA&#10;AADcAAAADwAAAGRycy9kb3ducmV2LnhtbESPW2sCMRSE34X+h3AKfatZL0hdjdKKRaFSvOLrYXPM&#10;Lrs5WTZRt/++KRR8HGbmG2Y6b20lbtT4wrGCXjcBQZw5XbBRcDx8vr6B8AFZY+WYFPyQh/nsqTPF&#10;VLs77+i2D0ZECPsUFeQh1KmUPsvJou+6mjh6F9dYDFE2RuoG7xFuK9lPkpG0WHBcyLGmRU5Zub9a&#10;BfXXafAx9uWqWu7MeVHq7ebwbZR6eW7fJyACteER/m+vtYLhYAR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lsp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3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      <v:shape id="Freeform 43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9s1cEA&#10;AADcAAAADwAAAGRycy9kb3ducmV2LnhtbERPyWrDMBC9F/IPYgK9NXLdUBo3SggF014CatLcp9Z4&#10;odbIWKqXv48OgRwfb9/uJ9uKgXrfOFbwvEpAEBfONFwp+DnnT28gfEA22DomBTN52O8WD1vMjBv5&#10;m4ZTqEQMYZ+hgjqELpPSFzVZ9CvXEUeudL3FEGFfSdPjGMNtK9MkeZUWG44NNXb0UVPxd/q3Cn5x&#10;nZa5Po4H8zmWl43Vs9ZaqcfldHgHEWgKd/HN/WUUrF/i2ngmHgG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vbNX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AAA715E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7CBFB6A" w14:textId="614D2E96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4C4CD90" wp14:editId="7E175CB9">
                      <wp:extent cx="177800" cy="177800"/>
                      <wp:effectExtent l="9525" t="9525" r="3175" b="3175"/>
                      <wp:docPr id="429" name="Group 4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30" name="Group 4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1" name="Freeform 4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32" name="Group 4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33" name="Freeform 4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YkqoTdsEAABvFQAADgAAAAAAAAAAAAAAAAAuAgAAZHJzL2Uy&#10;b0RvYy54bWxQSwECLQAUAAYACAAAACEAg/sfdNgAAAADAQAADwAAAAAAAAAAAAAAAAA1BwAAZHJz&#10;L2Rvd25yZXYueG1sUEsFBgAAAAAEAAQA8wAAADoIAAAAAA==&#10;">
                      <v:group id="Group 43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bzZ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/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jG82XCAAAA3AAAAA8A&#10;AAAAAAAAAAAAAAAAqgIAAGRycy9kb3ducmV2LnhtbFBLBQYAAAAABAAEAPoAAACZAwAAAAA=&#10;">
                        <v:shape id="Freeform 43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00cUA&#10;AADcAAAADwAAAGRycy9kb3ducmV2LnhtbESP3WoCMRSE74W+QziCdzWrllJXo1SxVKgUf/H2sDlm&#10;l92cLJtU17dvCgUvh5n5hpnOW1uJKzW+cKxg0E9AEGdOF2wUHA8fz28gfEDWWDkmBXfyMJ89daaY&#10;anfjHV33wYgIYZ+igjyEOpXSZzlZ9H1XE0fv4hqLIcrGSN3gLcJtJYdJ8iotFhwXcqxpmVNW7n+s&#10;gvrrNFqMfflZrXbmvCz1dnP4Nkr1uu37BESgNjzC/+21VvAyGs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PTR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jIi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WMiJxgAAANwA&#10;AAAPAAAAAAAAAAAAAAAAAKoCAABkcnMvZG93bnJldi54bWxQSwUGAAAAAAQABAD6AAAAnQMAAAAA&#10;">
                        <v:shape id="Freeform 43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v+pMMA&#10;AADcAAAADwAAAGRycy9kb3ducmV2LnhtbESPW2sCMRSE34X+h3AKfdOsF0pdjSKC1Bch1fp+3Jy9&#10;4OZk2UR3/fdGKPRxmJlvmOW6t7W4U+srxwrGowQEceZMxYWC39Nu+AXCB2SDtWNS8CAP69XbYImp&#10;cR3/0P0YChEh7FNUUIbQpFL6rCSLfuQa4ujlrrUYomwLaVrsItzWcpIkn9JixXGhxIa2JWXX480q&#10;uOBsku/0oduY7y4/z61+aK2V+njvNwsQgfrwH/5r742C2XQ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v+p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778EA4D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4C148D0" w14:textId="7CFEF4D3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23378FC" wp14:editId="750C895F">
                      <wp:extent cx="177800" cy="177800"/>
                      <wp:effectExtent l="9525" t="9525" r="3175" b="3175"/>
                      <wp:docPr id="424" name="Group 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5" name="Group 4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6" name="Freeform 4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7" name="Group 4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8" name="Freeform 4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2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UH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nzPd0jFSkgSrkt871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GcDUH0QQAAG8VAAAOAAAAAAAAAAAAAAAAAC4CAABkcnMvZTJvRG9jLnhtbFBL&#10;AQItABQABgAIAAAAIQCD+x902AAAAAMBAAAPAAAAAAAAAAAAAAAAACsHAABkcnMvZG93bnJldi54&#10;bWxQSwUGAAAAAAQABADzAAAAMAgAAAAA&#10;">
                      <v:group id="Group 42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      <v:shape id="Freeform 42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D6eMUA&#10;AADcAAAADwAAAGRycy9kb3ducmV2LnhtbESP3WoCMRSE7wu+QziCdzVbLaJbo6goFiriL709bE6z&#10;y25Olk3U7ds3hUIvh5n5hpnOW1uJOzW+cKzgpZ+AIM6cLtgouJw3z2MQPiBrrByTgm/yMJ91nqaY&#10;avfgI91PwYgIYZ+igjyEOpXSZzlZ9H1XE0fvyzUWQ5SNkbrBR4TbSg6SZCQtFhwXcqxplVNWnm5W&#10;Qf1xHS4nvtxW66P5XJX6sDvvjVK9brt4AxGoDf/hv/a7VvA6GMH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UPp4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2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<v:shape id="Freeform 42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b6CL8A&#10;AADcAAAADwAAAGRycy9kb3ducmV2LnhtbERPy4rCMBTdD/gP4QruxtQiMlajiCC6ETLOuL82tw9s&#10;bkoTbf17sxiY5eG819vBNuJJna8dK5hNExDEuTM1lwp+fw6fXyB8QDbYOCYFL/Kw3Yw+1pgZ1/M3&#10;PS+hFDGEfYYKqhDaTEqfV2TRT11LHLnCdRZDhF0pTYd9DLeNTJNkIS3WHBsqbGlfUX6/PKyCG87T&#10;4qDP/c4c++K6tPqltVZqMh52KxCBhvAv/nOfjIJ5GtfG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tvoIvwAAANwAAAAPAAAAAAAAAAAAAAAAAJgCAABkcnMvZG93bnJl&#10;di54bWxQSwUGAAAAAAQABAD1AAAAhA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2B84AE4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B95F981" w14:textId="77777777" w:rsidR="008E74C0" w:rsidRDefault="0000212B">
            <w:pPr>
              <w:pStyle w:val="TableParagraph"/>
              <w:spacing w:before="8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3917A32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F0989B5" w14:textId="61618DA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BDD4D0E" wp14:editId="60EF8F83">
                      <wp:extent cx="177800" cy="177800"/>
                      <wp:effectExtent l="9525" t="9525" r="3175" b="3175"/>
                      <wp:docPr id="419" name="Group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20" name="Group 4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1" name="Freeform 4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2" name="Group 4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23" name="Freeform 4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">
                      <v:group id="Group 42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R9lu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cw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0fZbjCAAAA3AAAAA8A&#10;AAAAAAAAAAAAAAAAqgIAAGRycy9kb3ducmV2LnhtbFBLBQYAAAAABAAEAPoAAACZAwAAAAA=&#10;">
                        <v:shape id="Freeform 42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iDMUA&#10;AADcAAAADwAAAGRycy9kb3ducmV2LnhtbESP3WoCMRSE74W+QzhC72pWW0pdjVJFqVAp/uLtYXPM&#10;Lrs5WTZR17dvCgUvh5n5hhlPW1uJKzW+cKyg30tAEGdOF2wUHPbLlw8QPiBrrByTgjt5mE6eOmNM&#10;tbvxlq67YESEsE9RQR5CnUrps5ws+p6riaN3do3FEGVjpG7wFuG2koMkeZcWC44LOdY0zykrdxer&#10;oP4+vs6GvvyqFltzmpd6s97/GKWeu+3nCESgNjzC/+2VVvA26M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WIM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oFeV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sFH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KBXlTFAAAA3AAA&#10;AA8AAAAAAAAAAAAAAAAAqgIAAGRycy9kb3ducmV2LnhtbFBLBQYAAAAABAAEAPoAAACcAwAAAAA=&#10;">
                        <v:shape id="Freeform 42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Joec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03Q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Joe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BF4D1C6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A207DC9" w14:textId="35DA1E47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9C5FF8D" wp14:editId="1E86D65B">
                      <wp:extent cx="177800" cy="177800"/>
                      <wp:effectExtent l="9525" t="9525" r="3175" b="3175"/>
                      <wp:docPr id="414" name="Group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5" name="Group 4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6" name="Freeform 4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7" name="Group 4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8" name="Freeform 4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1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EVe4y3QBAAAbxUAAA4AAAAAAAAAAAAAAAAALgIAAGRycy9lMm9Eb2MueG1sUEsB&#10;Ai0AFAAGAAgAAAAhAIP7H3TYAAAAAwEAAA8AAAAAAAAAAAAAAAAAKgcAAGRycy9kb3ducmV2Lnht&#10;bFBLBQYAAAAABAAEAPMAAAAvCAAAAAA=&#10;">
                      <v:group id="Group 41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      <v:shape id="Freeform 41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wxcUA&#10;AADcAAAADwAAAGRycy9kb3ducmV2LnhtbESPQWsCMRSE74L/ITzBW81aRexqFCtKhYpUbfH62Dyz&#10;y25elk2q23/fFAoeh5n5hpkvW1uJGzW+cKxgOEhAEGdOF2wUfJ63T1MQPiBrrByTgh/ysFx0O3NM&#10;tbvzkW6nYESEsE9RQR5CnUrps5ws+oGriaN3dY3FEGVjpG7wHuG2ks9JMpEWC44LOda0zikrT99W&#10;Qf3+NXp98eVbtTmay7rUH/vzwSjV77WrGYhAbXiE/9s7rWA8nM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DDF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1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      <v:shape id="Freeform 41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wtb8A&#10;AADcAAAADwAAAGRycy9kb3ducmV2LnhtbERPy4rCMBTdD/gP4QruxlQR0Y5RRBDdCPEx+zvN7YNp&#10;bkoTbf17sxBcHs57teltLR7U+sqxgsk4AUGcOVNxoeB23X8vQPiAbLB2TAqe5GGzHnytMDWu4zM9&#10;LqEQMYR9igrKEJpUSp+VZNGPXUMcudy1FkOEbSFNi10Mt7WcJslcWqw4NpTY0K6k7P9ytwr+cDbN&#10;9/rUbc2hy3+XVj+11kqNhv32B0SgPnzEb/fRKJhN4tp4Jh4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2jC1vwAAANwAAAAPAAAAAAAAAAAAAAAAAJgCAABkcnMvZG93bnJl&#10;di54bWxQSwUGAAAAAAQABAD1AAAAhA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B864E3B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A73E87A" w14:textId="64AC586A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30D10BE" wp14:editId="05568EAE">
                      <wp:extent cx="177800" cy="177800"/>
                      <wp:effectExtent l="9525" t="9525" r="3175" b="3175"/>
                      <wp:docPr id="409" name="Group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10" name="Group 4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1" name="Freeform 4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12" name="Group 4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13" name="Freeform 4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Dgfsx+3QQAAG8VAAAOAAAAAAAAAAAAAAAAAC4CAABkcnMv&#10;ZTJvRG9jLnhtbFBLAQItABQABgAIAAAAIQCD+x902AAAAAMBAAAPAAAAAAAAAAAAAAAAADcHAABk&#10;cnMvZG93bnJldi54bWxQSwUGAAAAAAQABADzAAAAPAgAAAAA&#10;">
                      <v:group id="Group 41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c68FwwAAANwAAAAP&#10;AAAAAAAAAAAAAAAAAKoCAABkcnMvZG93bnJldi54bWxQSwUGAAAAAAQABAD6AAAAmgMAAAAA&#10;">
                        <v:shape id="Freeform 41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WoscYA&#10;AADcAAAADwAAAGRycy9kb3ducmV2LnhtbESP3WrCQBSE7wt9h+UUvNNNqkiNrtJKxUJF6h+9PWRP&#10;NyHZsyG7avr2XUHo5TAz3zCzRWdrcaHWl44VpIMEBHHudMlGwfGw6r+A8AFZY+2YFPySh8X88WGG&#10;mXZX3tFlH4yIEPYZKihCaDIpfV6QRT9wDXH0flxrMUTZGqlbvEa4reVzkoylxZLjQoENLQvKq/3Z&#10;Kmg+T8O3ia/W9fvOfC8r/bU5bI1SvafudQoiUBf+w/f2h1YwSlO4nY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Wos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      <v:shape id="Freeform 41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6ixMQA&#10;AADcAAAADwAAAGRycy9kb3ducmV2LnhtbESPW2sCMRSE3wv+h3AE32rWC0VXo4gg9aWQenk/bs5e&#10;cHOybFJ3/femUOjjMDPfMOttb2vxoNZXjhVMxgkI4syZigsFl/PhfQHCB2SDtWNS8CQP283gbY2p&#10;cR1/0+MUChEh7FNUUIbQpFL6rCSLfuwa4ujlrrUYomwLaVrsItzWcpokH9JixXGhxIb2JWX3049V&#10;cMP5ND/or25nPrv8urT6qbVWajTsdysQgfrwH/5rH42C+WQGv2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+osT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BAA6F42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47AEFC6" w14:textId="05DB2D27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1C25440" wp14:editId="3FC86518">
                      <wp:extent cx="177800" cy="177800"/>
                      <wp:effectExtent l="9525" t="9525" r="3175" b="3175"/>
                      <wp:docPr id="404" name="Group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5" name="Group 4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6" name="Freeform 4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7" name="Group 4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8" name="Freeform 4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E0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nzXd0jFSkgSrkt891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ERFE00QQAAG8VAAAOAAAAAAAAAAAAAAAAAC4CAABkcnMvZTJvRG9jLnhtbFBL&#10;AQItABQABgAIAAAAIQCD+x902AAAAAMBAAAPAAAAAAAAAAAAAAAAACsHAABkcnMvZG93bnJldi54&#10;bWxQSwUGAAAAAAQABADzAAAAMAgAAAAA&#10;">
                      <v:group id="Group 40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    <v:shape id="Freeform 40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mGMYA&#10;AADcAAAADwAAAGRycy9kb3ducmV2LnhtbESP3WoCMRSE74W+QziF3tVsq0hdjdKKRaEi9Q9vD5tj&#10;dtnNybKJur69KRS8HGbmG2Y8bW0lLtT4wrGCt24CgjhzumCjYL/7fv0A4QOyxsoxKbiRh+nkqTPG&#10;VLsrb+iyDUZECPsUFeQh1KmUPsvJou+6mjh6J9dYDFE2RuoGrxFuK/meJANpseC4kGNNs5yycnu2&#10;CuqfQ+9r6MtFNd+Y46zUv6vd2ij18tx+jkAEasMj/N9eagX9ZAB/Z+IRkJ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WmG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40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      <v:shape id="Freeform 40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OmaL8A&#10;AADcAAAADwAAAGRycy9kb3ducmV2LnhtbERPy4rCMBTdD/gP4QruxlQRGatRRBDdCBln3F+b2wc2&#10;N6WJtv69WQguD+e92vS2Fg9qfeVYwWScgCDOnKm4UPD/t//+AeEDssHaMSl4kofNevC1wtS4jn/p&#10;cQ6FiCHsU1RQhtCkUvqsJIt+7BriyOWutRgibAtpWuxiuK3lNEnm0mLFsaHEhnYlZbfz3Sq44mya&#10;7/Wp25pDl18WVj+11kqNhv12CSJQHz7it/toFMySuDaeiUdAr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A6ZovwAAANwAAAAPAAAAAAAAAAAAAAAAAJgCAABkcnMvZG93bnJl&#10;di54bWxQSwUGAAAAAAQABAD1AAAAhA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B4D4CA2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F81A42F" w14:textId="119BC578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781FF7B" wp14:editId="50FCE9A2">
                      <wp:extent cx="177800" cy="177800"/>
                      <wp:effectExtent l="9525" t="9525" r="3175" b="3175"/>
                      <wp:docPr id="399" name="Group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400" name="Group 4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1" name="Freeform 4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02" name="Group 3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403" name="Freeform 4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D4fjjfcBAAAbxUAAA4AAAAAAAAAAAAAAAAALgIAAGRycy9l&#10;Mm9Eb2MueG1sUEsBAi0AFAAGAAgAAAAhAIP7H3TYAAAAAwEAAA8AAAAAAAAAAAAAAAAANgcAAGRy&#10;cy9kb3ducmV2LnhtbFBLBQYAAAAABAAEAPMAAAA7CAAAAAA=&#10;">
                      <v:group id="Group 40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      <v:shape id="Freeform 40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w+bMYA&#10;AADcAAAADwAAAGRycy9kb3ducmV2LnhtbESPQWvCQBSE74X+h+UVejMbrUgbXaUVxYIiVSu9PrKv&#10;m5Ds25BdNf33riD0OMzMN8xk1tlanKn1pWMF/SQFQZw7XbJR8H1Y9l5B+ICssXZMCv7Iw2z6+DDB&#10;TLsL7+i8D0ZECPsMFRQhNJmUPi/Iok9cQxy9X9daDFG2RuoWLxFuazlI05G0WHJcKLCheUF5tT9Z&#10;Bc36+PLx5qtVvdiZn3mlvzaHrVHq+al7H4MI1IX/8L39qRUM0z7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w+b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      <v:shape id="Freeform 40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c0GcQA&#10;AADcAAAADwAAAGRycy9kb3ducmV2LnhtbESPW2sCMRSE3wv+h3AE32rWC0VXo4gg7UshXfX9uDl7&#10;wc3Jsknd9d83hUIfh5n5htnuB9uIB3W+dqxgNk1AEOfO1FwquJxPrysQPiAbbByTgid52O9GL1tM&#10;jev5ix5ZKEWEsE9RQRVCm0rp84os+qlriaNXuM5iiLIrpemwj3DbyHmSvEmLNceFCls6VpTfs2+r&#10;4IbLeXHSn/3BvPfFdW31U2ut1GQ8HDYgAg3hP/zX/jAKlskC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nNBn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3F0D4C50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C1E1EAD" w14:textId="77777777" w:rsidR="008E74C0" w:rsidRDefault="0000212B">
            <w:pPr>
              <w:pStyle w:val="TableParagraph"/>
              <w:spacing w:before="83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A8BA09F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99DE26E" w14:textId="0E8653BA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CA16167" wp14:editId="039537B2">
                      <wp:extent cx="177800" cy="177800"/>
                      <wp:effectExtent l="9525" t="9525" r="3175" b="3175"/>
                      <wp:docPr id="394" name="Group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5" name="Group 3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6" name="Freeform 3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7" name="Group 3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8" name="Freeform 3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9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T/l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a+Z5GSFpAkXJdM/I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ZxT/l0QQAAG8VAAAOAAAAAAAAAAAAAAAAAC4CAABkcnMvZTJvRG9jLnhtbFBL&#10;AQItABQABgAIAAAAIQCD+x902AAAAAMBAAAPAAAAAAAAAAAAAAAAACsHAABkcnMvZG93bnJldi54&#10;bWxQSwUGAAAAAAQABADzAAAAMAgAAAAA&#10;">
                      <v:group id="Group 39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      <v:shape id="Freeform 39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++sUA&#10;AADcAAAADwAAAGRycy9kb3ducmV2LnhtbESPQWsCMRSE70L/Q3iCN81aQXRrlFYqCopUben1sXnN&#10;Lrt5WTZR139vBKHHYWa+YWaL1lbiQo0vHCsYDhIQxJnTBRsF36dVfwLCB2SNlWNScCMPi/lLZ4ap&#10;dlc+0OUYjIgQ9ikqyEOoUyl9lpNFP3A1cfT+XGMxRNkYqRu8Rrit5GuSjKXFguNCjjUtc8rK49kq&#10;qLc/o4+pL9fV58H8Lkv9tTvtjVK9bvv+BiJQG/7Dz/ZGKxhNx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f76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9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      <v:shape id="Freeform 39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P+isEA&#10;AADcAAAADwAAAGRycy9kb3ducmV2LnhtbERPyWrDMBC9F/IPYgK51XKSUhI3SggB014KqpPep9Z4&#10;odbIWKrt/H11KPT4ePvhNNtOjDT41rGCdZKCIC6dablWcLvmjzsQPiAb7ByTgjt5OB0XDwfMjJv4&#10;g8Yi1CKGsM9QQRNCn0npy4Ys+sT1xJGr3GAxRDjU0gw4xXDbyU2aPkuLLceGBnu6NFR+Fz9WwRc+&#10;bapcv09n8zpVn3ur71prpVbL+fwCItAc/sV/7jejYLuPa+OZeATk8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j/or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9047AAA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BE2AA64" w14:textId="354A8541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07DA917" wp14:editId="157E9C9A">
                      <wp:extent cx="177800" cy="177800"/>
                      <wp:effectExtent l="9525" t="9525" r="3175" b="3175"/>
                      <wp:docPr id="389" name="Group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90" name="Group 3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1" name="Freeform 3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92" name="Group 3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93" name="Freeform 3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LzlELbcBAAAbxUAAA4AAAAAAAAAAAAAAAAALgIAAGRycy9l&#10;Mm9Eb2MueG1sUEsBAi0AFAAGAAgAAAAhAIP7H3TYAAAAAwEAAA8AAAAAAAAAAAAAAAAANgcAAGRy&#10;cy9kb3ducmV2LnhtbFBLBQYAAAAABAAEAPMAAAA7CAAAAAA=&#10;">
                      <v:group id="Group 39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gphOsIAAADcAAAADwAAAGRycy9kb3ducmV2LnhtbERPTYvCMBC9C/sfwizs&#10;TdOuKG7XKCKueBDBuiDehmZsi82kNLGt/94cBI+P9z1f9qYSLTWutKwgHkUgiDOrS84V/J/+hjMQ&#10;ziNrrCyTggc5WC4+BnNMtO34SG3qcxFC2CWooPC+TqR0WUEG3cjWxIG72sagD7DJpW6wC+Gmkt9R&#10;NJUGSw4NBda0Lii7pXejYNthtxrHm3Z/u64fl9PkcN7HpNTXZ7/6BeGp92/xy73TCsY/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4KYTrCAAAA3AAAAA8A&#10;AAAAAAAAAAAAAAAAqgIAAGRycy9kb3ducmV2LnhtbFBLBQYAAAAABAAEAPoAAACZAwAAAAA=&#10;">
                        <v:shape id="Freeform 39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xmjsYA&#10;AADcAAAADwAAAGRycy9kb3ducmV2LnhtbESPQWvCQBSE70L/w/IK3nRjhVLTbKQVRUGRqi29PrKv&#10;m5Ds25BdNf33rlDocZiZb5hs3ttGXKjzlWMFk3ECgrhwumKj4PO0Gr2A8AFZY+OYFPySh3n+MMgw&#10;1e7KB7ocgxERwj5FBWUIbSqlL0qy6MeuJY7ej+sshig7I3WH1wi3jXxKkmdpseK4UGJLi5KK+ni2&#10;Ctrt1/R95ut1szyY70WtP3anvVFq+Ni/vYII1If/8F97oxVMZxO4n4lHQO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xmj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<v:shape id="Freeform 39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s+8MA&#10;AADcAAAADwAAAGRycy9kb3ducmV2LnhtbESPW2sCMRSE3wv+h3AE32pWLUVXo4gg9UVIvbwfN2cv&#10;uDlZNqm7/ntTKPRxmJlvmNWmt7V4UOsrxwom4wQEceZMxYWCy3n/PgfhA7LB2jEpeJKHzXrwtsLU&#10;uI6/6XEKhYgQ9ikqKENoUil9VpJFP3YNcfRy11oMUbaFNC12EW5rOU2ST2mx4rhQYkO7krL76ccq&#10;uOHHNN/rY7c1X11+XVj91ForNRr22yWIQH34D/+1D0bBbDGD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ds+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1AFA7F9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ACC0027" w14:textId="67C6EC99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7D0FE34" wp14:editId="5EE3E4A1">
                      <wp:extent cx="177800" cy="177800"/>
                      <wp:effectExtent l="9525" t="9525" r="3175" b="3175"/>
                      <wp:docPr id="384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5" name="Group 3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6" name="Freeform 3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7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8" name="Freeform 3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38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Y34380QQAAG8VAAAOAAAAAAAAAAAAAAAAAC4CAABkcnMvZTJvRG9jLnhtbFBL&#10;AQItABQABgAIAAAAIQCD+x902AAAAAMBAAAPAAAAAAAAAAAAAAAAACsHAABkcnMvZG93bnJldi54&#10;bWxQSwUGAAAAAAQABADzAAAAMAgAAAAA&#10;">
                      <v:group id="Group 38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      <v:shape id="Freeform 38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xoJ8UA&#10;AADcAAAADwAAAGRycy9kb3ducmV2LnhtbESP3WoCMRSE7wu+QzhC72pWBdHVKCqKQovUP7w9bI7Z&#10;ZTcnyybV7ds3hUIvh5n5hpktWluJBzW+cKyg30tAEGdOF2wUXM7btzEIH5A1Vo5JwTd5WMw7LzNM&#10;tXvykR6nYESEsE9RQR5CnUrps5ws+p6riaN3d43FEGVjpG7wGeG2koMkGUmLBceFHGta55SVpy+r&#10;oH6/DlcTX+6qzdHc1qX+/DgfjFKv3XY5BRGoDf/hv/ZeKxiOR/B7Jh4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nGgn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8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      <v:shape id="Freeform 38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poV8EA&#10;AADcAAAADwAAAGRycy9kb3ducmV2LnhtbERPyWrDMBC9F/IPYgK5NXKSUlw3SggB014KqpPcp9Z4&#10;odbIWKrt/H11KPT4ePv+ONtOjDT41rGCzToBQVw603Kt4HrJH1MQPiAb7ByTgjt5OB4WD3vMjJv4&#10;k8Yi1CKGsM9QQRNCn0npy4Ys+rXriSNXucFiiHCopRlwiuG2k9skeZYWW44NDfZ0bqj8Ln6sgi98&#10;2la5/phO5m2qbi9W37XWSq2W8+kVRKA5/Iv/3O9GwS6Na+OZeATk4R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6aF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2ECC61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1639AF3" w14:textId="3B605175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0E8ED44" wp14:editId="2608D1AB">
                      <wp:extent cx="177800" cy="177800"/>
                      <wp:effectExtent l="9525" t="9525" r="3175" b="3175"/>
                      <wp:docPr id="379" name="Group 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80" name="Group 3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1" name="Freeform 3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2" name="Group 3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83" name="Freeform 3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iGeTktsEAABvFQAADgAAAAAAAAAAAAAAAAAuAgAAZHJzL2Uy&#10;b0RvYy54bWxQSwECLQAUAAYACAAAACEAg/sfdNgAAAADAQAADwAAAAAAAAAAAAAAAAA1BwAAZHJz&#10;L2Rvd25yZXYueG1sUEsFBgAAAAAEAAQA8wAAADoIAAAAAA==&#10;">
                      <v:group id="Group 38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P358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vT9+fCAAAA3AAAAA8A&#10;AAAAAAAAAAAAAAAAqgIAAGRycy9kb3ducmV2LnhtbFBLBQYAAAAABAAEAPoAAACZAwAAAAA=&#10;">
                        <v:shape id="Freeform 38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wU8YA&#10;AADcAAAADwAAAGRycy9kb3ducmV2LnhtbESP3WrCQBSE7wu+w3IKvasbK4hN3YQqLQoW8aelt4fs&#10;6SYkezZkV41v7woFL4eZ+YaZ5b1txIk6XzlWMBomIIgLpys2Cr4Pn89TED4ga2wck4ILecizwcMM&#10;U+3OvKPTPhgRIexTVFCG0KZS+qIki37oWuLo/bnOYoiyM1J3eI5w28iXJJlIixXHhRJbWpRU1Puj&#10;VdCuf8bzV18vm4+d+V3Uevt12Bilnh779zcQgfpwD/+3V1rBeDqC25l4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XwU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E3MC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TcwLxgAAANwA&#10;AAAPAAAAAAAAAAAAAAAAAKoCAABkcnMvZG93bnJldi54bWxQSwUGAAAAAAQABAD6AAAAnQMAAAAA&#10;">
                        <v:shape id="Freeform 38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76JsMA&#10;AADcAAAADwAAAGRycy9kb3ducmV2LnhtbESPW2sCMRSE3wv+h3AE32pWLUVXo4gg9UVIvbwfN2cv&#10;uDlZNqm7/ntTKPRxmJlvmNWmt7V4UOsrxwom4wQEceZMxYWCy3n/PgfhA7LB2jEpeJKHzXrwtsLU&#10;uI6/6XEKhYgQ9ikqKENoUil9VpJFP3YNcfRy11oMUbaFNC12EW5rOU2ST2mx4rhQYkO7krL76ccq&#10;uOHHNN/rY7c1X11+XVj91ForNRr22yWIQH34D/+1D0bBbD6D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76J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53C43E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405D6C7" w14:textId="7AB1E04A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AE94A6E" wp14:editId="097222E8">
                      <wp:extent cx="177800" cy="177800"/>
                      <wp:effectExtent l="9525" t="9525" r="3175" b="3175"/>
                      <wp:docPr id="374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5" name="Group 3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6" name="Freeform 3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7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8" name="Freeform 3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XSgN90QQAAG8VAAAOAAAAAAAAAAAAAAAAAC4CAABkcnMvZTJvRG9jLnhtbFBL&#10;AQItABQABgAIAAAAIQCD+x902AAAAAMBAAAPAAAAAAAAAAAAAAAAACsHAABkcnMvZG93bnJldi54&#10;bWxQSwUGAAAAAAQABADzAAAAMAgAAAAA&#10;">
                      <v:group id="Group 37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      <v:shape id="Freeform 37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YAMUA&#10;AADcAAAADwAAAGRycy9kb3ducmV2LnhtbESPQWsCMRSE74X+h/AK3jSrgrarUVpRLCilaovXx+aZ&#10;XXbzsmyibv+9EYQeh5n5hpnOW1uJCzW+cKyg30tAEGdOF2wU/BxW3VcQPiBrrByTgj/yMJ89P00x&#10;1e7KO7rsgxERwj5FBXkIdSqlz3Ky6HuuJo7eyTUWQ5SNkbrBa4TbSg6SZCQtFhwXcqxpkVNW7s9W&#10;Qb35HX68+XJdLXfmuCj19/bwZZTqvLTvExCB2vAffrQ/tYLheAT3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RgA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7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      <v:shape id="Freeform 37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8YcMAA&#10;AADcAAAADwAAAGRycy9kb3ducmV2LnhtbERPy2oCMRTdF/yHcIXuakZbqo5GEUF0U4iv/XVy54GT&#10;m2ESnfHvm0Why8N5L9e9rcWTWl85VjAeJSCIM2cqLhRczruPGQgfkA3WjknBizysV4O3JabGdXyk&#10;5ykUIoawT1FBGUKTSumzkiz6kWuII5e71mKIsC2kabGL4baWkyT5lhYrjg0lNrQtKbufHlbBDb8m&#10;+U7/dBuz7/Lr3OqX1lqp92G/WYAI1Id/8Z/7YBR8TuPaeCYe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q8Yc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480204A1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C355F7E" w14:textId="77777777" w:rsidR="008E74C0" w:rsidRDefault="0000212B">
            <w:pPr>
              <w:pStyle w:val="TableParagraph"/>
              <w:spacing w:before="8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69D5B16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DBC2DA2" w14:textId="61B6068D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59CDE6C" wp14:editId="3B2DA8EB">
                      <wp:extent cx="177800" cy="177800"/>
                      <wp:effectExtent l="9525" t="9525" r="3175" b="3175"/>
                      <wp:docPr id="369" name="Group 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70" name="Group 3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1" name="Freeform 3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72" name="Group 3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73" name="Freeform 3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">
                      <v:group id="Group 37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shape id="Freeform 37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CAdMUA&#10;AADcAAAADwAAAGRycy9kb3ducmV2LnhtbESP3WoCMRSE74W+QziCdzWrQltXo1SxVKgUf/H2sDlm&#10;l92cLJtU17dvCgUvh5n5hpnOW1uJKzW+cKxg0E9AEGdOF2wUHA8fz28gfEDWWDkmBXfyMJ89daaY&#10;anfjHV33wYgIYZ+igjyEOpXSZzlZ9H1XE0fv4hqLIcrGSN3gLcJtJYdJ8iItFhwXcqxpmVNW7n+s&#10;gvrrNFqMfflZrXbmvCz1dnP4Nkr1uu37BESgNjzC/+21VjB6Hc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oIB0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    <v:shape id="Freeform 37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uKAcQA&#10;AADcAAAADwAAAGRycy9kb3ducmV2LnhtbESPW2sCMRSE3wv+h3CEvtWsF2rdGkUEqS+FqPX9dHP2&#10;gpuTZRPd9d83gtDHYWa+YZbr3tbiRq2vHCsYjxIQxJkzFRcKfk67tw8QPiAbrB2Tgjt5WK8GL0tM&#10;jev4QLdjKESEsE9RQRlCk0rps5Is+pFriKOXu9ZiiLItpGmxi3Bby0mSvEuLFceFEhvalpRdjler&#10;4Bdnk3ynv7uN+ery88Lqu9Zaqddhv/kEEagP/+Fne28UTOd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igH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72FAD7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B1E93C2" w14:textId="6C83A1A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DAEE153" wp14:editId="77C570C1">
                      <wp:extent cx="177800" cy="177800"/>
                      <wp:effectExtent l="9525" t="9525" r="3175" b="3175"/>
                      <wp:docPr id="364" name="Group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5" name="Group 3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6" name="Freeform 3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7" name="Group 3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8" name="Freeform 3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6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WULFk0QQAAG8VAAAOAAAAAAAAAAAAAAAAAC4CAABkcnMvZTJvRG9jLnhtbFBL&#10;AQItABQABgAIAAAAIQCD+x902AAAAAMBAAAPAAAAAAAAAAAAAAAAACsHAABkcnMvZG93bnJldi54&#10;bWxQSwUGAAAAAAQABADzAAAAMAgAAAAA&#10;">
                      <v:group id="Group 36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      <v:shape id="Freeform 36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O3cYA&#10;AADcAAAADwAAAGRycy9kb3ducmV2LnhtbESP3WrCQBSE7wu+w3KE3tWNCqGmrqJisWARf1p6e8ge&#10;NyHZsyG7avr2bqHg5TAz3zDTeWdrcaXWl44VDAcJCOLc6ZKNgq/T+8srCB+QNdaOScEveZjPek9T&#10;zLS78YGux2BEhLDPUEERQpNJ6fOCLPqBa4ijd3atxRBla6Ru8RbhtpajJEmlxZLjQoENrQrKq+PF&#10;Kmi23+PlxFeben0wP6tK7z9PO6PUc79bvIEI1IVH+L/9oRWM0xT+zsQj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CO3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6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<v:shape id="Freeform 36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aOrcEA&#10;AADcAAAADwAAAGRycy9kb3ducmV2LnhtbERPyWrDMBC9F/IPYgK9NXLdEho3SggF014CStLcp9Z4&#10;odbIWKqXv48OhRwfb9/uJ9uKgXrfOFbwvEpAEBfONFwp+L7kT28gfEA22DomBTN52O8WD1vMjBv5&#10;RMM5VCKGsM9QQR1Cl0npi5os+pXriCNXut5iiLCvpOlxjOG2lWmSrKXFhmNDjR191FT8nv+sgh98&#10;TctcH8eD+RzL68bqWWut1ONyOryDCDSFu/jf/WUUvKzj2ngmHgG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2jq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F17580A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D9933F3" w14:textId="7E1CEC76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E3C6917" wp14:editId="1706E21B">
                      <wp:extent cx="177800" cy="177800"/>
                      <wp:effectExtent l="9525" t="9525" r="3175" b="3175"/>
                      <wp:docPr id="359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60" name="Group 3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1" name="Freeform 3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2" name="Group 3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63" name="Freeform 3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PmbfvHcBAAAbxUAAA4AAAAAAAAAAAAAAAAALgIAAGRycy9l&#10;Mm9Eb2MueG1sUEsBAi0AFAAGAAgAAAAhAIP7H3TYAAAAAwEAAA8AAAAAAAAAAAAAAAAANgcAAGRy&#10;cy9kb3ducmV2LnhtbFBLBQYAAAAABAAEAPMAAAA7CAAAAAA=&#10;">
                      <v:group id="Group 36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  <v:shape id="Freeform 36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WqcYA&#10;AADcAAAADwAAAGRycy9kb3ducmV2LnhtbESP3WrCQBSE7wt9h+UUvKsbK4hGN6GVSgsW8ZfeHrKn&#10;m5Ds2ZDdavr2bkHwcpiZb5hF3ttGnKnzlWMFo2ECgrhwumKj4HhYPU9B+ICssXFMCv7IQ549Piww&#10;1e7COzrvgxERwj5FBWUIbSqlL0qy6IeuJY7ej+sshig7I3WHlwi3jXxJkom0WHFcKLGlZUlFvf+1&#10;Ctr1afw28/VH874z38tab78OG6PU4Kl/nYMI1Id7+Nb+1ArGkxH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kWq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      <v:shape id="Freeform 36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Ic3MMA&#10;AADcAAAADwAAAGRycy9kb3ducmV2LnhtbESPT2sCMRTE70K/Q3iF3jSrFqmrUUSQeilErffn5u0f&#10;3Lwsm+iu394UCh6HmfkNs1z3thZ3an3lWMF4lIAgzpypuFDwe9oNv0D4gGywdkwKHuRhvXobLDE1&#10;ruMD3Y+hEBHCPkUFZQhNKqXPSrLoR64hjl7uWoshyraQpsUuwm0tJ0kykxYrjgslNrQtKbseb1bB&#10;BT8n+U7/dBvz3eXnudUPrbVSH+/9ZgEiUB9e4f/23iiYzqbwdyY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Ic3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96AD395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243E0F4" w14:textId="56E5A77D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AED694F" wp14:editId="3217D225">
                      <wp:extent cx="177800" cy="177800"/>
                      <wp:effectExtent l="9525" t="9525" r="3175" b="3175"/>
                      <wp:docPr id="354" name="Group 3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5" name="Group 3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6" name="Freeform 3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7" name="Group 3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8" name="Freeform 3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5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VfmdO0QQAAG8VAAAOAAAAAAAAAAAAAAAAAC4CAABkcnMvZTJvRG9jLnhtbFBL&#10;AQItABQABgAIAAAAIQCD+x902AAAAAMBAAAPAAAAAAAAAAAAAAAAACsHAABkcnMvZG93bnJldi54&#10;bWxQSwUGAAAAAAQABADzAAAAMAgAAAAA&#10;">
                      <v:group id="Group 35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      <v:shape id="Freeform 35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xEYMUA&#10;AADcAAAADwAAAGRycy9kb3ducmV2LnhtbESP3WoCMRSE74W+QziF3tWsilJXo7RiUagUf/H2sDlm&#10;l92cLJuo27dvCgUvh5n5hpnOW1uJGzW+cKyg101AEGdOF2wUHA+fr28gfEDWWDkmBT/kYT576kwx&#10;1e7OO7rtgxERwj5FBXkIdSqlz3Ky6LuuJo7exTUWQ5SNkbrBe4TbSvaTZCQtFhwXcqxpkVNW7q9W&#10;Qf11GnyMfbmqljtzXpR6uzl8G6Ventv3CYhAbXiE/9trrWAwHMH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/ER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5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<v:shape id="Freeform 35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pEEMAA&#10;AADcAAAADwAAAGRycy9kb3ducmV2LnhtbERPy2oCMRTdF/yHcIXuakbbio5GEUF0U4iv/XVy54GT&#10;m2ESnfHvm0Why8N5L9e9rcWTWl85VjAeJSCIM2cqLhRczruPGQgfkA3WjknBizysV4O3JabGdXyk&#10;5ykUIoawT1FBGUKTSumzkiz6kWuII5e71mKIsC2kabGL4baWkySZSosVx4YSG9qWlN1PD6vghl+T&#10;fKd/uo3Zd/l1bvVLa63U+7DfLEAE6sO/+M99MAo+v+PaeCYeAb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pEE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119EB13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A5C0A40" w14:textId="1402412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DCFD031" wp14:editId="6AFA00EC">
                      <wp:extent cx="177800" cy="177800"/>
                      <wp:effectExtent l="9525" t="9525" r="3175" b="3175"/>
                      <wp:docPr id="349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50" name="Group 3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1" name="Freeform 3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52" name="Group 3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53" name="Freeform 3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CwXkgd2gQAAG8VAAAOAAAAAAAAAAAAAAAAAC4CAABkcnMvZTJv&#10;RG9jLnhtbFBLAQItABQABgAIAAAAIQCD+x902AAAAAMBAAAPAAAAAAAAAAAAAAAAADQHAABkcnMv&#10;ZG93bnJldi54bWxQSwUGAAAAAAQABADzAAAAOQgAAAAA&#10;">
                      <v:group id="Group 35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      <v:shape id="Freeform 35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XcFMUA&#10;AADcAAAADwAAAGRycy9kb3ducmV2LnhtbESP3WoCMRSE74W+QziCdzWr0lJXo1SxVKgUf/H2sDlm&#10;l92cLJtU17dvCgUvh5n5hpnOW1uJKzW+cKxg0E9AEGdOF2wUHA8fz28gfEDWWDkmBXfyMJ89daaY&#10;anfjHV33wYgIYZ+igjyEOpXSZzlZ9H1XE0fv4hqLIcrGSN3gLcJtJYdJ8iotFhwXcqxpmVNW7n+s&#10;gvrrNFqMfflZrXbmvCz1dnP4Nkr1uu37BESgNjzC/+21VjB6Gc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FdwU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i3gTM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fwv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i3gTMQAAADcAAAA&#10;DwAAAAAAAAAAAAAAAACqAgAAZHJzL2Rvd25yZXYueG1sUEsFBgAAAAAEAAQA+gAAAJsDAAAAAA==&#10;">
                        <v:shape id="Freeform 35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7WYcQA&#10;AADcAAAADwAAAGRycy9kb3ducmV2LnhtbESPW2sCMRSE3wv+h3CEvtWsl0rdGkUEqS+FqPX9dHP2&#10;gpuTZRPd9d83gtDHYWa+YZbr3tbiRq2vHCsYjxIQxJkzFRcKfk67tw8QPiAbrB2Tgjt5WK8GL0tM&#10;jev4QLdjKESEsE9RQRlCk0rps5Is+pFriKOXu9ZiiLItpGmxi3Bby0mSzKXFiuNCiQ1tS8oux6tV&#10;8IuzSb7T393GfHX5eWH1XWut1Ouw33yCCNSH//CzvTcKpu9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+1mH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01825183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07863FE" w14:textId="77777777" w:rsidR="008E74C0" w:rsidRDefault="0000212B">
            <w:pPr>
              <w:pStyle w:val="TableParagraph"/>
              <w:spacing w:before="8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Train/Bus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5A0B00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08E1BEB" w14:textId="2FE4AD0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EDCF1D" wp14:editId="41C14E46">
                      <wp:extent cx="177800" cy="177800"/>
                      <wp:effectExtent l="9525" t="9525" r="3175" b="3175"/>
                      <wp:docPr id="344" name="Group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5" name="Group 3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6" name="Freeform 3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7" name="Group 3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8" name="Freeform 3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VX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aeZ5GSFpAkXJdMvI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UZNVX0QQAAG8VAAAOAAAAAAAAAAAAAAAAAC4CAABkcnMvZTJvRG9jLnhtbFBL&#10;AQItABQABgAIAAAAIQCD+x902AAAAAMBAAAPAAAAAAAAAAAAAAAAACsHAABkcnMvZG93bnJldi54&#10;bWxQSwUGAAAAAAQABADzAAAAMAgAAAAA&#10;">
                      <v:group id="Group 34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      <v:shape id="Freeform 34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SvcYA&#10;AADcAAAADwAAAGRycy9kb3ducmV2LnhtbESPW2sCMRSE34X+h3AKfatZL0hdjdKKRaFSvOLrYXPM&#10;Lrs5WTZRt/++KRR8HGbmG2Y6b20lbtT4wrGCXjcBQZw5XbBRcDx8vr6B8AFZY+WYFPyQh/nsqTPF&#10;VLs77+i2D0ZECPsUFeQh1KmUPsvJou+6mjh6F9dYDFE2RuoG7xFuK9lPkpG0WHBcyLGmRU5Zub9a&#10;BfXXafAx9uWqWu7MeVHq7ebwbZR6eW7fJyACteER/m+vtYLBcAR/Z+IR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XSv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4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      <v:shape id="Freeform 34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SzcEA&#10;AADcAAAADwAAAGRycy9kb3ducmV2LnhtbERPyWrDMBC9F/IPYgK9NXLdUBo3SggF014CatLcp9Z4&#10;odbIWKqXv48OgRwfb9/uJ9uKgXrfOFbwvEpAEBfONFwp+DnnT28gfEA22DomBTN52O8WD1vMjBv5&#10;m4ZTqEQMYZ+hgjqELpPSFzVZ9CvXEUeudL3FEGFfSdPjGMNtK9MkeZUWG44NNXb0UVPxd/q3Cn5x&#10;nZa5Po4H8zmWl43Vs9ZaqcfldHgHEWgKd/HN/WUUvKzj2ngmHgG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D0s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6D1C755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8D8F43A" w14:textId="74A5AB0F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A319DFE" wp14:editId="71D43296">
                      <wp:extent cx="177800" cy="177800"/>
                      <wp:effectExtent l="9525" t="9525" r="3175" b="3175"/>
                      <wp:docPr id="339" name="Group 3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40" name="Group 3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1" name="Freeform 3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42" name="Group 3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43" name="Freeform 3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Ln6qlNsEAABvFQAADgAAAAAAAAAAAAAAAAAuAgAAZHJzL2Uy&#10;b0RvYy54bWxQSwECLQAUAAYACAAAACEAg/sfdNgAAAADAQAADwAAAAAAAAAAAAAAAAA1BwAAZHJz&#10;L2Rvd25yZXYueG1sUEsFBgAAAAAEAAQA8wAAADoIAAAAAA==&#10;">
                      <v:group id="Group 34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      <v:shape id="Freeform 34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xKycUA&#10;AADcAAAADwAAAGRycy9kb3ducmV2LnhtbESP3WoCMRSE74W+QziCdzWrllJXo1SxVKgUf/H2sDlm&#10;l92cLJtU17dvCgUvh5n5hpnOW1uJKzW+cKxg0E9AEGdOF2wUHA8fz28gfEDWWDkmBXfyMJ89daaY&#10;anfjHV33wYgIYZ+igjyEOpXSZzlZ9H1XE0fv4hqLIcrGSN3gLcJtJYdJ8iotFhwXcqxpmVNW7n+s&#10;gvrrNFqMfflZrXbmvCz1dnP4Nkr1uu37BESgNjzC/+21VjB6GcDfmXg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Er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/R2kc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ukj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9HaRxgAAANwA&#10;AAAPAAAAAAAAAAAAAAAAAKoCAABkcnMvZG93bnJldi54bWxQSwUGAAAAAAQABAD6AAAAnQMAAAAA&#10;">
                        <v:shape id="Freeform 34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dAvMMA&#10;AADcAAAADwAAAGRycy9kb3ducmV2LnhtbESPW2sCMRSE34X+h3AKfdOsF0pdjSKC1Bch1fp+3Jy9&#10;4OZk2UR3/fdGKPRxmJlvmOW6t7W4U+srxwrGowQEceZMxYWC39Nu+AXCB2SDtWNS8CAP69XbYImp&#10;cR3/0P0YChEh7FNUUIbQpFL6rCSLfuQa4ujlrrUYomwLaVrsItzWcpIkn9JixXGhxIa2JWXX480q&#10;uOBsku/0oduY7y4/z61+aK2V+njvNwsQgfrwH/5r742C6WwKr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dAv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61E2192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CFAC957" w14:textId="0FCA8275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C160027" wp14:editId="1D8198AA">
                      <wp:extent cx="177800" cy="177800"/>
                      <wp:effectExtent l="9525" t="9525" r="3175" b="3175"/>
                      <wp:docPr id="334" name="Group 3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5" name="Group 3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6" name="Freeform 3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7" name="Group 3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8" name="Freeform 3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sb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TI8sb0QQAAG8VAAAOAAAAAAAAAAAAAAAAAC4CAABkcnMvZTJvRG9jLnhtbFBL&#10;AQItABQABgAIAAAAIQCD+x902AAAAAMBAAAPAAAAAAAAAAAAAAAAACsHAABkcnMvZG93bnJldi54&#10;bWxQSwUGAAAAAAQABADzAAAAMAgAAAAA&#10;">
                      <v:group id="Group 33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      <v:shape id="Freeform 33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OhwMYA&#10;AADcAAAADwAAAGRycy9kb3ducmV2LnhtbESPQWvCQBSE74X+h+UJ3urGBsSmrtJKpYIijbb0+si+&#10;bkKyb0N2q/Hfu4LgcZiZb5jZoreNOFLnK8cKxqMEBHHhdMVGwfdh9TQF4QOyxsYxKTiTh8X88WGG&#10;mXYnzum4D0ZECPsMFZQhtJmUvijJoh+5ljh6f66zGKLsjNQdniLcNvI5SSbSYsVxocSWliUV9f7f&#10;Kmg3P+n7i68/m4/c/C5r/bU97IxSw0H/9goiUB/u4Vt7rRWk6QSuZ+IR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Ohw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3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      <v:shape id="Freeform 33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WhsMAA&#10;AADcAAAADwAAAGRycy9kb3ducmV2LnhtbERPy4rCMBTdD/gP4QruxnR0EO0YRQTRzUB87e80tw+m&#10;uSlNtPXvzUJweTjv5bq3tbhT6yvHCr7GCQjizJmKCwWX8+5zDsIHZIO1Y1LwIA/r1eBjialxHR/p&#10;fgqFiCHsU1RQhtCkUvqsJIt+7BriyOWutRgibAtpWuxiuK3lJElm0mLFsaHEhrYlZf+nm1Xwh9+T&#10;fKd/u43Zd/l1YfVDa63UaNhvfkAE6sNb/HIfjILpNK6NZ+IRkK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Whs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C0AC648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4656A10" w14:textId="529737C4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6FE990" wp14:editId="383489CC">
                      <wp:extent cx="177800" cy="177800"/>
                      <wp:effectExtent l="9525" t="9525" r="3175" b="3175"/>
                      <wp:docPr id="329" name="Group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30" name="Group 3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1" name="Freeform 3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32" name="Group 3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33" name="Freeform 3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NgPkSNsEAABvFQAADgAAAAAAAAAAAAAAAAAuAgAAZHJzL2Uy&#10;b0RvYy54bWxQSwECLQAUAAYACAAAACEAg/sfdNgAAAADAQAADwAAAAAAAAAAAAAAAAA1BwAAZHJz&#10;L2Rvd25yZXYueG1sUEsFBgAAAAAEAAQA8wAAADoIAAAAAA==&#10;">
                      <v:group id="Group 33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      <v:shape id="Freeform 33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o5tMUA&#10;AADcAAAADwAAAGRycy9kb3ducmV2LnhtbESP3WrCQBSE7wu+w3KE3tWNBkqNrqLSomAp/uLtIXvc&#10;hGTPhuxW07d3C4VeDjPzDTOdd7YWN2p96VjBcJCAIM6dLtkoOB0/Xt5A+ICssXZMCn7Iw3zWe5pi&#10;pt2d93Q7BCMihH2GCooQmkxKnxdk0Q9cQxy9q2sthihbI3WL9wi3tRwlyau0WHJcKLChVUF5dfi2&#10;CprtOV2OfbWu3/fmsqr07vP4ZZR67neLCYhAXfgP/7U3WkGaDuH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jm0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/IF7M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ZJM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/IF7MQAAADcAAAA&#10;DwAAAAAAAAAAAAAAAACqAgAAZHJzL2Rvd25yZXYueG1sUEsFBgAAAAAEAAQA+gAAAJsDAAAAAA==&#10;">
                        <v:shape id="Freeform 33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zwcMA&#10;AADcAAAADwAAAGRycy9kb3ducmV2LnhtbESPT2sCMRTE70K/Q3gFb5qtK0W3RpGC1IuQant/bt7+&#10;oZuXZZO667c3guBxmJnfMKvNYBtxoc7XjhW8TRMQxLkzNZcKfk67yQKED8gGG8ek4EoeNuuX0Qoz&#10;43r+pssxlCJC2GeooAqhzaT0eUUW/dS1xNErXGcxRNmV0nTYR7ht5CxJ3qXFmuNChS19VpT/Hf+t&#10;gjPOZ8VOH/qt+eqL36XVV621UuPXYfsBItAQnuFHe28UpGkK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Ezw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1A29A3E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603F95E" w14:textId="33235435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2898AD2" wp14:editId="5316F78A">
                      <wp:extent cx="177800" cy="177800"/>
                      <wp:effectExtent l="9525" t="9525" r="3175" b="3175"/>
                      <wp:docPr id="324" name="Group 3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5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6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7" name="Group 3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8" name="Freeform 3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2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XkC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auZ5GSFpAkXJdM3I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SOXkC0QQAAG8VAAAOAAAAAAAAAAAAAAAAAC4CAABkcnMvZTJvRG9jLnhtbFBL&#10;AQItABQABgAIAAAAIQCD+x902AAAAAMBAAAPAAAAAAAAAAAAAAAAACsHAABkcnMvZG93bnJldi54&#10;bWxQSwUGAAAAAAQABADzAAAAMAgAAAAA&#10;">
                      <v:group id="Group 32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      <v:shape id="Freeform 32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3HcUA&#10;AADcAAAADwAAAGRycy9kb3ducmV2LnhtbESP3WoCMRSE7wXfIRzBO82qIO3WKCqKhRbxp8Xbw+aY&#10;XXZzsmyibt++KRS8HGbmG2a2aG0l7tT4wrGC0TABQZw5XbBR8HXeDl5A+ICssXJMCn7Iw2Le7cww&#10;1e7BR7qfghERwj5FBXkIdSqlz3Ky6IeuJo7e1TUWQ5SNkbrBR4TbSo6TZCotFhwXcqxpnVNWnm5W&#10;Qf3xPVm9+nJXbY7msi714fO8N0r1e+3yDUSgNjzD/+13rWAyn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jc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2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lwwq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TV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XDCpxgAAANwA&#10;AAAPAAAAAAAAAAAAAAAAAKoCAABkcnMvZG93bnJldi54bWxQSwUGAAAAAAQABAD6AAAAnQMAAAAA&#10;">
                        <v:shape id="Freeform 32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3bcEA&#10;AADcAAAADwAAAGRycy9kb3ducmV2LnhtbERPy2rCQBTdF/yH4Qru6sRYio1OgghSN4WptvvbzM0D&#10;M3dCZmri3zuLQpeH894Vk+3EjQbfOlawWiYgiEtnWq4VfF2OzxsQPiAb7ByTgjt5KPLZ0w4z40b+&#10;pNs51CKGsM9QQRNCn0npy4Ys+qXriSNXucFiiHCopRlwjOG2k2mSvEqLLceGBns6NFRez79WwQ++&#10;pNVRf4x78z5W329W37XWSi3m034LItAU/sV/7pNRsE7j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cN2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444F21FB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7DB134" w14:textId="77777777" w:rsidR="008E74C0" w:rsidRDefault="0000212B">
            <w:pPr>
              <w:pStyle w:val="TableParagraph"/>
              <w:spacing w:before="9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Did Not Attend</w:t>
            </w:r>
            <w:r>
              <w:rPr>
                <w:rFonts w:ascii="Arial"/>
                <w:color w:val="231F20"/>
                <w:spacing w:val="-16"/>
              </w:rPr>
              <w:t xml:space="preserve"> </w:t>
            </w:r>
            <w:r>
              <w:rPr>
                <w:rFonts w:ascii="Arial"/>
                <w:color w:val="231F20"/>
              </w:rPr>
              <w:t>School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40414F3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BA4736F" w14:textId="6C21FAFF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8BEDB22" wp14:editId="673EB7E7">
                      <wp:extent cx="177800" cy="177800"/>
                      <wp:effectExtent l="9525" t="9525" r="3175" b="3175"/>
                      <wp:docPr id="319" name="Group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20" name="Group 3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1" name="Freeform 3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22" name="Group 3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23" name="Freeform 3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">
                      <v:group id="Group 32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<v:shape id="Freeform 32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OvacYA&#10;AADcAAAADwAAAGRycy9kb3ducmV2LnhtbESP3WrCQBSE7wu+w3IE7+pGBWlTN0GlpYUW8afF20P2&#10;uAnJng3ZVePbdwsFL4eZ+YZZ5L1txIU6XzlWMBknIIgLpys2Cr4Pb49PIHxA1tg4JgU38pBng4cF&#10;ptpdeUeXfTAiQtinqKAMoU2l9EVJFv3YtcTRO7nOYoiyM1J3eI1w28hpksylxYrjQoktrUsq6v3Z&#10;Kmg/f2arZ1+/N687c1zXevt12BilRsN++QIiUB/u4f/2h1Ywm07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Ova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      <v:shape id="Freeform 32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lHMMA&#10;AADcAAAADwAAAGRycy9kb3ducmV2LnhtbESPT2sCMRTE70K/Q3gFb5rtKkW3RpGC1IuQant/bt7+&#10;oZuXZZO667c3guBxmJnfMKvNYBtxoc7XjhW8TRMQxLkzNZcKfk67yQKED8gGG8ek4EoeNuuX0Qoz&#10;43r+pssxlCJC2GeooAqhzaT0eUUW/dS1xNErXGcxRNmV0nTYR7htZJok79JizXGhwpY+K8r/jv9W&#10;wRnnabHTh35rvvrid2n1VWut1Ph12H6ACDSEZ/jR3hsFs3Q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ilH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EED5C43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2F968C2" w14:textId="35D9003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392978B" wp14:editId="0ED8FFC6">
                      <wp:extent cx="177800" cy="177800"/>
                      <wp:effectExtent l="9525" t="9525" r="3175" b="3175"/>
                      <wp:docPr id="314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5" name="Group 3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6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7" name="Group 3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8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1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RF68o0QQAAG8VAAAOAAAAAAAAAAAAAAAAAC4CAABkcnMvZTJvRG9jLnhtbFBL&#10;AQItABQABgAIAAAAIQCD+x902AAAAAMBAAAPAAAAAAAAAAAAAAAAACsHAABkcnMvZG93bnJldi54&#10;bWxQSwUGAAAAAAQABADzAAAAMAgAAAAA&#10;">
                      <v:group id="Group 31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 id="Freeform 31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b9oMYA&#10;AADcAAAADwAAAGRycy9kb3ducmV2LnhtbESP3WrCQBSE7wt9h+UUvKsbK4hGN6GVSgsW8ZfeHrKn&#10;m5Ds2ZDdavr2bkHwcpiZb5hF3ttGnKnzlWMFo2ECgrhwumKj4HhYPU9B+ICssXFMCv7IQ549Piww&#10;1e7COzrvgxERwj5FBWUIbSqlL0qy6IeuJY7ej+sshig7I3WHlwi3jXxJkom0WHFcKLGlZUlFvf+1&#10;Ctr1afw28/VH874z38tab78OG6PU4Kl/nYMI1Id7+Nb+1ArGown8n4lH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b9o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1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      <v:shape id="Freeform 31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D90MEA&#10;AADcAAAADwAAAGRycy9kb3ducmV2LnhtbERPyWrDMBC9F/IPYgq5NbKTUhI3igkB014Kapb71Bov&#10;1BoZS7Wdv68OhR4fb9/ns+3ESINvHStIVwkI4tKZlmsF10vxtAXhA7LBzjEpuJOH/LB42GNm3MSf&#10;NJ5DLWII+wwVNCH0mZS+bMiiX7meOHKVGyyGCIdamgGnGG47uU6SF2mx5djQYE+nhsrv849V8IXP&#10;66rQH9PRvE3VbWf1XWut1PJxPr6CCDSHf/Gf+90o2KRxbTwTj4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w/dD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5349C0A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E5302FF" w14:textId="66F1992E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7B4AECC" wp14:editId="5D8C359C">
                      <wp:extent cx="177800" cy="177800"/>
                      <wp:effectExtent l="9525" t="9525" r="3175" b="3175"/>
                      <wp:docPr id="309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10" name="Group 3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1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12" name="Group 3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13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C0N4B73QQAAG8VAAAOAAAAAAAAAAAAAAAAAC4CAABkcnMv&#10;ZTJvRG9jLnhtbFBLAQItABQABgAIAAAAIQCD+x902AAAAAMBAAAPAAAAAAAAAAAAAAAAADcHAABk&#10;cnMvZG93bnJldi54bWxQSwUGAAAAAAQABADzAAAAPAgAAAAA&#10;">
                      <v:group id="Group 31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      <v:shape id="Freeform 31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9l1MUA&#10;AADcAAAADwAAAGRycy9kb3ducmV2LnhtbESP3WrCQBSE7wt9h+UUvKubVJA2ukorioJF6h/eHrKn&#10;m5Ds2ZBdNb69Wyh4OczMN8x42tlaXKj1pWMFaT8BQZw7XbJRcNgvXt9B+ICssXZMCm7kYTp5fhpj&#10;pt2Vt3TZBSMihH2GCooQmkxKnxdk0fddQxy9X9daDFG2RuoWrxFua/mWJENpseS4UGBDs4Lyane2&#10;Cpr1cfD14atlPd+a06zSP9/7jVGq99J9jkAE6sIj/N9eaQWDNIW/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2XU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      <v:shape id="Freeform 31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RvocMA&#10;AADcAAAADwAAAGRycy9kb3ducmV2LnhtbESPW2sCMRSE3wv+h3AE32pWLUVXo4gg9UVIvbwfN2cv&#10;uDlZNqm7/ntTKPRxmJlvmNWmt7V4UOsrxwom4wQEceZMxYWCy3n/PgfhA7LB2jEpeJKHzXrwtsLU&#10;uI6/6XEKhYgQ9ikqKENoUil9VpJFP3YNcfRy11oMUbaFNC12EW5rOU2ST2mx4rhQYkO7krL76ccq&#10;uOHHNN/rY7c1X11+XVj91ForNRr22yWIQH34D/+1D0bBbDKD3zPx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Rvo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1A6E8E6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B41877C" w14:textId="45242F3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7FC0BB8" wp14:editId="2D9EEE2E">
                      <wp:extent cx="177800" cy="177800"/>
                      <wp:effectExtent l="9525" t="9525" r="3175" b="3175"/>
                      <wp:docPr id="304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5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6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7" name="Group 3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8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0x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Ca2Z5GSFpAkXJdM7I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QDR0x0QQAAG8VAAAOAAAAAAAAAAAAAAAAAC4CAABkcnMvZTJvRG9jLnhtbFBL&#10;AQItABQABgAIAAAAIQCD+x902AAAAAMBAAAPAAAAAAAAAAAAAAAAACsHAABkcnMvZG93bnJldi54&#10;bWxQSwUGAAAAAAQABADzAAAAMAgAAAAA&#10;">
                      <v:group id="Group 30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  <v:shape id="Freeform 30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9rfcYA&#10;AADcAAAADwAAAGRycy9kb3ducmV2LnhtbESP3WrCQBSE7wu+w3KE3tWNBqSmrlKDpUKl+FPx9pA9&#10;3YRkz4bsVuPbd4VCL4eZ+YaZL3vbiAt1vnKsYDxKQBAXTldsFHwd356eQfiArLFxTApu5GG5GDzM&#10;MdPuynu6HIIREcI+QwVlCG0mpS9KsuhHriWO3rfrLIYoOyN1h9cIt42cJMlUWqw4LpTYUl5SUR9+&#10;rIL245SuZr5+b9Z7c85rvdseP41Sj8P+9QVEoD78h//aG60gTaZwP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9rf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30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elsyc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npbMnFAAAA3AAA&#10;AA8AAAAAAAAAAAAAAAAAqgIAAGRycy9kb3ducmV2LnhtbFBLBQYAAAAABAAEAPoAAACcAwAAAAA=&#10;">
                        <v:shape id="Freeform 30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lrDcEA&#10;AADcAAAADwAAAGRycy9kb3ducmV2LnhtbERPyWrDMBC9B/oPYgq9xXLTUhI3SgiFkF4KqtPeJ9Z4&#10;odbIWIqXv68OgRwfb9/uJ9uKgXrfOFbwnKQgiAtnGq4U/JyPyzUIH5ANto5JwUwe9ruHxRYz40b+&#10;piEPlYgh7DNUUIfQZVL6oiaLPnEdceRK11sMEfaVND2OMdy2cpWmb9Jiw7Ghxo4+air+8qtVcMHX&#10;VXnUX+PBnMbyd2P1rLVW6ulxOryDCDSFu/jm/jQKXtK4Np6JR0D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paw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BF78846" w14:textId="77777777" w:rsidR="008E74C0" w:rsidRDefault="008E74C0">
            <w:pPr>
              <w:pStyle w:val="TableParagraph"/>
              <w:spacing w:before="10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233B261" w14:textId="547B0DBC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560BB94" wp14:editId="4E4BFECE">
                      <wp:extent cx="177800" cy="177800"/>
                      <wp:effectExtent l="9525" t="9525" r="3175" b="3175"/>
                      <wp:docPr id="299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300" name="Group 3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1" name="Freeform 3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02" name="Group 2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303" name="Freeform 3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AVyT4k3QQAAG8VAAAOAAAAAAAAAAAAAAAAAC4CAABkcnMv&#10;ZTJvRG9jLnhtbFBLAQItABQABgAIAAAAIQCD+x902AAAAAMBAAAPAAAAAAAAAAAAAAAAADcHAABk&#10;cnMvZG93bnJldi54bWxQSwUGAAAAAAQABADzAAAAPAgAAAAA&#10;">
                      <v:group id="Group 30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      <v:shape id="Freeform 30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bzCcYA&#10;AADcAAAADwAAAGRycy9kb3ducmV2LnhtbESP3WrCQBSE7wt9h+UUelc3VhAb3QQrLS1YpP7h7SF7&#10;3IRkz4bsVuPbuwXBy2FmvmFmeW8bcaLOV44VDAcJCOLC6YqNgt3282UCwgdkjY1jUnAhD3n2+DDD&#10;VLszr+m0CUZECPsUFZQhtKmUvijJoh+4ljh6R9dZDFF2RuoOzxFuG/maJGNpseK4UGJLi5KKevNn&#10;FbTL/ej9zddfzcfaHBa1/v3ZroxSz0/9fAoiUB/u4Vv7WysYJUP4P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bzC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      <v:shape id="Freeform 30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35fMMA&#10;AADcAAAADwAAAGRycy9kb3ducmV2LnhtbESPT2sCMRTE70K/Q3iF3jRbFalbo0hB7KUQt3p/bt7+&#10;oZuXZRPd9ds3guBxmJnfMKvNYBtxpc7XjhW8TxIQxLkzNZcKjr+78QcIH5ANNo5JwY08bNYvoxWm&#10;xvV8oGsWShEh7FNUUIXQplL6vCKLfuJa4ugVrrMYouxKaTrsI9w2cpokC2mx5rhQYUtfFeV/2cUq&#10;OON8Wuz0T781+744La2+aa2Vensdtp8gAg3hGX60v42CWTKD+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35f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2AD78602" w14:textId="77777777" w:rsidR="008E74C0" w:rsidRDefault="008E74C0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293CBCD1" w14:textId="77777777" w:rsidR="008E74C0" w:rsidRDefault="0000212B">
      <w:pPr>
        <w:pStyle w:val="BodyText"/>
        <w:tabs>
          <w:tab w:val="left" w:pos="11338"/>
        </w:tabs>
        <w:spacing w:before="72"/>
        <w:ind w:left="737" w:right="5076"/>
      </w:pPr>
      <w:r>
        <w:rPr>
          <w:color w:val="231F20"/>
        </w:rPr>
        <w:t>Other (please give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details) </w:t>
      </w:r>
      <w:r>
        <w:rPr>
          <w:color w:val="231F20"/>
          <w:spacing w:val="3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1A245959" w14:textId="77777777" w:rsidR="008E74C0" w:rsidRDefault="008E74C0">
      <w:pPr>
        <w:spacing w:before="4"/>
        <w:rPr>
          <w:rFonts w:ascii="Arial" w:eastAsia="Arial" w:hAnsi="Arial" w:cs="Arial"/>
          <w:sz w:val="20"/>
          <w:szCs w:val="20"/>
        </w:rPr>
      </w:pPr>
    </w:p>
    <w:p w14:paraId="7F846061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</w:tabs>
        <w:spacing w:before="64"/>
        <w:ind w:left="878"/>
        <w:rPr>
          <w:b w:val="0"/>
          <w:bCs w:val="0"/>
        </w:rPr>
      </w:pPr>
      <w:r>
        <w:rPr>
          <w:color w:val="005A95"/>
        </w:rPr>
        <w:t>How did you travel home from school last</w:t>
      </w:r>
      <w:r>
        <w:rPr>
          <w:color w:val="005A95"/>
          <w:spacing w:val="-12"/>
        </w:rPr>
        <w:t xml:space="preserve"> </w:t>
      </w:r>
      <w:r>
        <w:rPr>
          <w:color w:val="005A95"/>
        </w:rPr>
        <w:t>week?</w:t>
      </w:r>
    </w:p>
    <w:p w14:paraId="14725A29" w14:textId="77777777" w:rsidR="008E74C0" w:rsidRDefault="008E74C0">
      <w:pPr>
        <w:spacing w:before="5"/>
        <w:rPr>
          <w:rFonts w:ascii="Arial" w:eastAsia="Arial" w:hAnsi="Arial" w:cs="Arial"/>
          <w:b/>
          <w:bCs/>
          <w:sz w:val="26"/>
          <w:szCs w:val="26"/>
        </w:rPr>
      </w:pPr>
    </w:p>
    <w:tbl>
      <w:tblPr>
        <w:tblW w:w="0" w:type="auto"/>
        <w:tblInd w:w="56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8"/>
        <w:gridCol w:w="1531"/>
        <w:gridCol w:w="1531"/>
        <w:gridCol w:w="1531"/>
        <w:gridCol w:w="1531"/>
        <w:gridCol w:w="1531"/>
      </w:tblGrid>
      <w:tr w:rsidR="008E74C0" w14:paraId="4677D4C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01F9802F" w14:textId="77777777" w:rsidR="008E74C0" w:rsidRDefault="008E74C0"/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5BB741C5" w14:textId="77777777" w:rsidR="008E74C0" w:rsidRDefault="0000212B">
            <w:pPr>
              <w:pStyle w:val="TableParagraph"/>
              <w:spacing w:before="89"/>
              <w:ind w:left="296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Monday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20631357" w14:textId="77777777" w:rsidR="008E74C0" w:rsidRDefault="0000212B">
            <w:pPr>
              <w:pStyle w:val="TableParagraph"/>
              <w:spacing w:before="89"/>
              <w:ind w:left="343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  <w:spacing w:val="-3"/>
              </w:rPr>
              <w:t>Tuesday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13E9A2E3" w14:textId="77777777" w:rsidR="008E74C0" w:rsidRDefault="0000212B">
            <w:pPr>
              <w:pStyle w:val="TableParagraph"/>
              <w:spacing w:before="8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Wednesday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051A8D60" w14:textId="77777777" w:rsidR="008E74C0" w:rsidRDefault="0000212B">
            <w:pPr>
              <w:pStyle w:val="TableParagraph"/>
              <w:spacing w:before="89"/>
              <w:ind w:left="284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Thursday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A4E4"/>
          </w:tcPr>
          <w:p w14:paraId="66AE441C" w14:textId="77777777" w:rsidR="008E74C0" w:rsidRDefault="0000212B">
            <w:pPr>
              <w:pStyle w:val="TableParagraph"/>
              <w:spacing w:before="89"/>
              <w:ind w:left="378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color w:val="FFFFFF"/>
              </w:rPr>
              <w:t>Friday</w:t>
            </w:r>
          </w:p>
        </w:tc>
      </w:tr>
      <w:tr w:rsidR="008E74C0" w14:paraId="32ABE46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E2A40EF" w14:textId="77777777" w:rsidR="008E74C0" w:rsidRDefault="0000212B">
            <w:pPr>
              <w:pStyle w:val="TableParagraph"/>
              <w:spacing w:before="7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  <w:spacing w:val="-3"/>
              </w:rPr>
              <w:t>Walk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60A19F2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3C921BFA" w14:textId="7035C06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E5D12D8" wp14:editId="0D898812">
                      <wp:extent cx="177800" cy="177800"/>
                      <wp:effectExtent l="9525" t="9525" r="3175" b="3175"/>
                      <wp:docPr id="294" name="Group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5" name="Group 2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6" name="Freeform 2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7" name="Group 2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8" name="Freeform 2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v3k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rzAd0jFSkgSrku84F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FBv3k0QQAAG8VAAAOAAAAAAAAAAAAAAAAAC4CAABkcnMvZTJvRG9jLnhtbFBL&#10;AQItABQABgAIAAAAIQCD+x902AAAAAMBAAAPAAAAAAAAAAAAAAAAACsHAABkcnMvZG93bnJldi54&#10;bWxQSwUGAAAAAAQABADzAAAAMAgAAAAA&#10;">
                      <v:group id="Group 29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Freeform 29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TxZ8UA&#10;AADcAAAADwAAAGRycy9kb3ducmV2LnhtbESP3WoCMRSE74W+QziCd5pVQXQ1SistFixS//D2sDnN&#10;Lrs5WTZRt29vCkIvh5n5hlmsWluJGzW+cKxgOEhAEGdOF2wUnI4f/SkIH5A1Vo5JwS95WC1fOgtM&#10;tbvznm6HYESEsE9RQR5CnUrps5ws+oGriaP34xqLIcrGSN3gPcJtJUdJMpEWC44LOda0zikrD1er&#10;oN6ex28zX26q9725rEv9/XXcGaV63fZ1DiJQG/7Dz/anVjCaTeDvTD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PFn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9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      <v:shape id="Freeform 29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LxF8EA&#10;AADcAAAADwAAAGRycy9kb3ducmV2LnhtbERPyWrDMBC9F/IPYgq51XJNKLUbJYRAaC4B1W3uE2u8&#10;UGtkLDW2/746FHp8vH27n20v7jT6zrGC5yQFQVw503Gj4Ovz9PQKwgdkg71jUrCQh/1u9bDFwriJ&#10;P+hehkbEEPYFKmhDGAopfdWSRZ+4gThytRsthgjHRpoRpxhue5ml6Yu02HFsaHGgY0vVd/ljFdxw&#10;k9UnfZkO5n2qr7nVi9ZaqfXjfHgDEWgO/+I/99koyPK4Np6JR0D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C8R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C480F1A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37824A7" w14:textId="2171BC5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19124A2" wp14:editId="1F949054">
                      <wp:extent cx="177800" cy="177800"/>
                      <wp:effectExtent l="9525" t="9525" r="3175" b="3175"/>
                      <wp:docPr id="289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90" name="Group 2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1" name="Freeform 2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92" name="Group 2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93" name="Freeform 2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KAm0rfcBAAAbxUAAA4AAAAAAAAAAAAAAAAALgIAAGRycy9l&#10;Mm9Eb2MueG1sUEsBAi0AFAAGAAgAAAAhAIP7H3TYAAAAAwEAAA8AAAAAAAAAAAAAAAAANgcAAGRy&#10;cy9kb3ducmV2LnhtbFBLBQYAAAAABAAEAPMAAAA7CAAAAAA=&#10;">
                      <v:group id="Group 29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      <v:shape id="Freeform 29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pE8YA&#10;AADcAAAADwAAAGRycy9kb3ducmV2LnhtbESPQWvCQBSE70L/w/IKvelGBdE0G2mlolCRqi29PrKv&#10;m5Ds25Ddavz3XUHocZiZb5hs2dtGnKnzlWMF41ECgrhwumKj4PO0Hs5B+ICssXFMCq7kYZk/DDJM&#10;tbvwgc7HYESEsE9RQRlCm0rpi5Is+pFriaP34zqLIcrOSN3hJcJtIydJMpMWK44LJba0Kqmoj79W&#10;Qfv+NX1d+HrTvB3M96rWH7vT3ij19Ni/PIMI1If/8L291QomizHczs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1pE8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      <v:shape id="Freeform 29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ZjZsMA&#10;AADcAAAADwAAAGRycy9kb3ducmV2LnhtbESPT2sCMRTE70K/Q3iF3jTbrUhdjSKCtBch2vb+3Lz9&#10;Qzcvyya667c3guBxmJnfMMv1YBtxoc7XjhW8TxIQxLkzNZcKfn92408QPiAbbByTgit5WK9eRkvM&#10;jOv5QJdjKEWEsM9QQRVCm0np84os+olriaNXuM5iiLIrpemwj3DbyDRJZtJizXGhwpa2FeX/x7NV&#10;cMJpWuz0vt+Yr774m1t91Vor9fY6bBYgAg3hGX60v42CdP4B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ZjZs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322C3BB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7BBA517" w14:textId="1BB5DA17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27E9F5" wp14:editId="78276E0D">
                      <wp:extent cx="177800" cy="177800"/>
                      <wp:effectExtent l="9525" t="9525" r="3175" b="3175"/>
                      <wp:docPr id="284" name="Group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5" name="Group 2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6" name="Freeform 2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7" name="Group 2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8" name="Freeform 2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E/9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EHE/90QQAAG8VAAAOAAAAAAAAAAAAAAAAAC4CAABkcnMvZTJvRG9jLnhtbFBL&#10;AQItABQABgAIAAAAIQCD+x902AAAAAMBAAAPAAAAAAAAAAAAAAAAACsHAABkcnMvZG93bnJldi54&#10;bWxQSwUGAAAAAAQABADzAAAAMAgAAAAA&#10;">
                      <v:group id="Group 28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      <v:shape id="Freeform 28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1nusYA&#10;AADcAAAADwAAAGRycy9kb3ducmV2LnhtbESPQWvCQBSE7wX/w/KE3upGC2JTN0HF0oIiVVu8PrLP&#10;TUj2bchuNf77bkHocZiZb5h53ttGXKjzlWMF41ECgrhwumKj4Ov49jQD4QOyxsYxKbiRhzwbPMwx&#10;1e7Ke7ocghERwj5FBWUIbSqlL0qy6EeuJY7e2XUWQ5SdkbrDa4TbRk6SZCotVhwXSmxpVVJRH36s&#10;gnbz/bx88fV7s96b06rWn9vjzij1OOwXryAC9eE/fG9/aAWT2RT+zs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1nus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8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      <v:shape id="Freeform 28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nyr8A&#10;AADcAAAADwAAAGRycy9kb3ducmV2LnhtbERPy4rCMBTdD/gP4QqzG1PLMGg1iggysxHia39tbh/Y&#10;3JQm2vr3ZjHg8nDey/VgG/GgzteOFUwnCQji3JmaSwXn0+5rBsIHZIONY1LwJA/r1ehjiZlxPR/o&#10;cQyliCHsM1RQhdBmUvq8Iot+4lriyBWusxgi7EppOuxjuG1kmiQ/0mLNsaHClrYV5bfj3Sq44nda&#10;7PS+35jfvrjMrX5qrZX6HA+bBYhAQ3iL/91/RkE6i2vjmXgE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m2fKvwAAANwAAAAPAAAAAAAAAAAAAAAAAJgCAABkcnMvZG93bnJl&#10;di54bWxQSwUGAAAAAAQABAD1AAAAhA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4B93A1F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0F79E23" w14:textId="52DF35D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7456D02" wp14:editId="2FBBCE1F">
                      <wp:extent cx="177800" cy="177800"/>
                      <wp:effectExtent l="9525" t="9525" r="3175" b="3175"/>
                      <wp:docPr id="279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80" name="Group 2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1" name="Freeform 2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82" name="Group 2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83" name="Freeform 2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">
                      <v:group id="Group 28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<v:shape id="Freeform 28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/zsUA&#10;AADcAAAADwAAAGRycy9kb3ducmV2LnhtbESP3WoCMRSE74W+QziF3mlWC6KrUVpRFBSpf/T2sDnN&#10;Lrs5WTZR17dvCkIvh5n5hpnOW1uJGzW+cKyg30tAEGdOF2wUnE+r7giED8gaK8ek4EEe5rOXzhRT&#10;7e58oNsxGBEh7FNUkIdQp1L6LCeLvudq4uj9uMZiiLIxUjd4j3BbyUGSDKXFguNCjjUtcsrK49Uq&#10;qLeX98+xL9fV8mC+F6X+2p32Rqm31/ZjAiJQG/7Dz/ZGKxiM+vB3Jh4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P/O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      <v:shape id="Freeform 28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/1u8MA&#10;AADcAAAADwAAAGRycy9kb3ducmV2LnhtbESPT2sCMRTE74LfITyhN812FdGtUaQg9lKItt5fN2//&#10;0M3Lsknd9ds3guBxmJnfMJvdYBtxpc7XjhW8zhIQxLkzNZcKvr8O0xUIH5ANNo5JwY087Lbj0QYz&#10;43o+0fUcShEh7DNUUIXQZlL6vCKLfuZa4ugVrrMYouxKaTrsI9w2Mk2SpbRYc1yosKX3ivLf859V&#10;8IOLtDjoz35vjn1xWVt901or9TIZ9m8gAg3hGX60P4yCdDWH+5l4BO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/1u8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67A8D9E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697A543" w14:textId="47EF0EE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4340F4F" wp14:editId="22E86172">
                      <wp:extent cx="177800" cy="177800"/>
                      <wp:effectExtent l="9525" t="9525" r="3175" b="3175"/>
                      <wp:docPr id="274" name="Group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5" name="Group 2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6" name="Freeform 2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7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8" name="Freeform 2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LicF80QQAAG8VAAAOAAAAAAAAAAAAAAAAAC4CAABkcnMvZTJvRG9jLnhtbFBL&#10;AQItABQABgAIAAAAIQCD+x902AAAAAMBAAAPAAAAAAAAAAAAAAAAACsHAABkcnMvZG93bnJldi54&#10;bWxQSwUGAAAAAAQABADzAAAAMAgAAAAA&#10;">
                      <v:group id="Group 27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Arx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iQK8XFAAAA3AAA&#10;AA8AAAAAAAAAAAAAAAAAqgIAAGRycy9kb3ducmV2LnhtbFBLBQYAAAAABAAEAPoAAACcAwAAAAA=&#10;">
                        <v:shape id="Freeform 27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gXncYA&#10;AADcAAAADwAAAGRycy9kb3ducmV2LnhtbESPQWvCQBSE74L/YXlCb82mCtamrqJiqaBI1ZZeH9nX&#10;TUj2bchuNf57t1DwOMzMN8x03tlanKn1pWMFT0kKgjh3umSj4PP09jgB4QOyxtoxKbiSh/ms35ti&#10;pt2FD3Q+BiMihH2GCooQmkxKnxdk0SeuIY7ej2sthihbI3WLlwi3tRym6VhaLDkuFNjQqqC8Ov5a&#10;Bc32a7R88dV7vT6Y71WlP3anvVHqYdAtXkEE6sI9/N/eaAXD5zH8nYlH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gXn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7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      <v:shape id="Freeform 27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4X7cEA&#10;AADcAAAADwAAAGRycy9kb3ducmV2LnhtbERPy2rCQBTdF/yH4Qru6sQgrY1OgghSN4WptvvbzM0D&#10;M3dCZmri3zuLQpeH894Vk+3EjQbfOlawWiYgiEtnWq4VfF2OzxsQPiAb7ByTgjt5KPLZ0w4z40b+&#10;pNs51CKGsM9QQRNCn0npy4Ys+qXriSNXucFiiHCopRlwjOG2k2mSvEiLLceGBns6NFRez79WwQ+u&#10;0+qoP8a9eR+r7zer71prpRbzab8FEWgK/+I/98koSF/j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OF+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49016204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7659D49" w14:textId="77777777" w:rsidR="008E74C0" w:rsidRDefault="0000212B">
            <w:pPr>
              <w:pStyle w:val="TableParagraph"/>
              <w:spacing w:before="7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Bike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04F9B89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90EC270" w14:textId="292B8BB1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86BCAFB" wp14:editId="70CAA512">
                      <wp:extent cx="177800" cy="177800"/>
                      <wp:effectExtent l="9525" t="9525" r="3175" b="3175"/>
                      <wp:docPr id="269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70" name="Group 2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1" name="Freeform 2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2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73" name="Freeform 2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">
                      <v:group id="Group 27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<v:shape id="Freeform 27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GP6cUA&#10;AADcAAAADwAAAGRycy9kb3ducmV2LnhtbESP3WoCMRSE74W+QzhC72pWC21djVJFqVAp/uLtYXPM&#10;Lrs5WTZR17dvCgUvh5n5hhlPW1uJKzW+cKyg30tAEGdOF2wUHPbLlw8QPiBrrByTgjt5mE6eOmNM&#10;tbvxlq67YESEsE9RQR5CnUrps5ws+p6riaN3do3FEGVjpG7wFuG2koMkeZMWC44LOdY0zykrdxer&#10;oP4+vs6GvvyqFltzmpd6s97/GKWeu+3nCESgNjzC/+2VVjB478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Y/p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<v:shape id="Freeform 27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FnMQA&#10;AADcAAAADwAAAGRycy9kb3ducmV2LnhtbESPT2sCMRTE74V+h/AEbzXrKq3dGkUKohchtfX+unn7&#10;h25elk10129vBKHHYWZ+wyzXg23EhTpfO1YwnSQgiHNnai4V/HxvXxYgfEA22DgmBVfysF49Py0x&#10;M67nL7ocQykihH2GCqoQ2kxKn1dk0U9cSxy9wnUWQ5RdKU2HfYTbRqZJ8iot1hwXKmzps6L873i2&#10;Cn5xnhZbfeg3ZtcXp3err1prpcajYfMBItAQ/sOP9t4oSN9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qhZ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6464390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09AD557" w14:textId="73AC15DF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7F609D67" wp14:editId="5F9F0C6A">
                      <wp:extent cx="177800" cy="177800"/>
                      <wp:effectExtent l="9525" t="9525" r="3175" b="3175"/>
                      <wp:docPr id="264" name="Group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5" name="Group 2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6" name="Freeform 2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7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8" name="Freeform 2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Kk3Nl0QQAAG8VAAAOAAAAAAAAAAAAAAAAAC4CAABkcnMvZTJvRG9jLnhtbFBL&#10;AQItABQABgAIAAAAIQCD+x902AAAAAMBAAAPAAAAAAAAAAAAAAAAACsHAABkcnMvZG93bnJldi54&#10;bWxQSwUGAAAAAAQABADzAAAAMAgAAAAA&#10;">
                      <v:group id="Group 26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m9GM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hO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Sb0YxgAAANwA&#10;AAAPAAAAAAAAAAAAAAAAAKoCAABkcnMvZG93bnJldi54bWxQSwUGAAAAAAQABAD6AAAAnQMAAAAA&#10;">
                        <v:shape id="Freeform 26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GBQMYA&#10;AADcAAAADwAAAGRycy9kb3ducmV2LnhtbESP3WrCQBSE7wXfYTlC73SjhVBTV1FRWrCIPy29PWSP&#10;m5Ds2ZDdavr2bqHg5TAz3zCzRWdrcaXWl44VjEcJCOLc6ZKNgs/zdvgCwgdkjbVjUvBLHhbzfm+G&#10;mXY3PtL1FIyIEPYZKihCaDIpfV6QRT9yDXH0Lq61GKJsjdQt3iLc1nKSJKm0WHJcKLChdUF5dfqx&#10;Cprd1/Nq6qu3enM03+tKHz7Oe6PU06BbvoII1IVH+L/9rhVM0hT+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GBQ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6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      <v:shape id="Freeform 26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eBMMEA&#10;AADcAAAADwAAAGRycy9kb3ducmV2LnhtbERPyWrDMBC9F/IPYgK91XJNCY1rJYRAaC8BNW3uU2u8&#10;UGtkLMXL30eHQo+Ptxf72XZipMG3jhU8JykI4tKZlmsF31+np1cQPiAb7ByTgoU87HerhwJz4yb+&#10;pPESahFD2OeooAmhz6X0ZUMWfeJ64shVbrAYIhxqaQacYrjtZJamG2mx5djQYE/Hhsrfy80q+MGX&#10;rDrp83Qw71N13Vq9aK2VelzPhzcQgebwL/5zfxgF2SaujWfiEZ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XgTD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EF71EFB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96C5BBF" w14:textId="1FC7332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5360ED7" wp14:editId="5355DB34">
                      <wp:extent cx="177800" cy="177800"/>
                      <wp:effectExtent l="9525" t="9525" r="3175" b="3175"/>
                      <wp:docPr id="259" name="Group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60" name="Group 2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1" name="Freeform 2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62" name="Group 2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63" name="Freeform 2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5Vi88NsEAABvFQAADgAAAAAAAAAAAAAAAAAuAgAAZHJzL2Uy&#10;b0RvYy54bWxQSwECLQAUAAYACAAAACEAg/sfdNgAAAADAQAADwAAAAAAAAAAAAAAAAA1BwAAZHJz&#10;L2Rvd25yZXYueG1sUEsFBgAAAAAEAAQA8wAAADoIAAAAAA==&#10;">
                      <v:group id="Group 26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      <v:shape id="Freeform 26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ZNMYA&#10;AADcAAAADwAAAGRycy9kb3ducmV2LnhtbESP3WrCQBSE7wu+w3IE7+pGBWlTN0FFaaFF/Gnx9pA9&#10;bkKyZ0N2q+nbdwsFL4eZ+YZZ5L1txJU6XzlWMBknIIgLpys2Cj5P28cnED4ga2wck4If8pBng4cF&#10;ptrd+EDXYzAiQtinqKAMoU2l9EVJFv3YtcTRu7jOYoiyM1J3eItw28hpksylxYrjQoktrUsq6uO3&#10;VdC+f81Wz75+bTYHc17Xev9x2hmlRsN++QIiUB/u4f/2m1YwnU/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gZN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  <v:shape id="Freeform 26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TQc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6Ww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MTQ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D08AE83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11BC8CE" w14:textId="7F9CD999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A5C3D6D" wp14:editId="13E2D1F1">
                      <wp:extent cx="177800" cy="177800"/>
                      <wp:effectExtent l="9525" t="9525" r="3175" b="3175"/>
                      <wp:docPr id="254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5" name="Group 2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6" name="Freeform 2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7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8" name="Freeform 2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5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JvaVP0QQAAG8VAAAOAAAAAAAAAAAAAAAAAC4CAABkcnMvZTJvRG9jLnhtbFBL&#10;AQItABQABgAIAAAAIQCD+x902AAAAAMBAAAPAAAAAAAAAAAAAAAAACsHAABkcnMvZG93bnJldi54&#10;bWxQSwUGAAAAAAQABADzAAAAMAgAAAAA&#10;">
                      <v:group id="Group 25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      <v:shape id="Freeform 25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L/cUA&#10;AADcAAAADwAAAGRycy9kb3ducmV2LnhtbESP3WoCMRSE7wu+QziCdzVbpaJbo6goFiriL709bE6z&#10;y25Olk3U7ds3hUIvh5n5hpnOW1uJOzW+cKzgpZ+AIM6cLtgouJw3z2MQPiBrrByTgm/yMJ91nqaY&#10;avfgI91PwYgIYZ+igjyEOpXSZzlZ9H1XE0fvyzUWQ5SNkbrBR4TbSg6SZCQtFhwXcqxplVNWnm5W&#10;Qf1xHS4nvtxW66P5XJX6sDvvjVK9brt4AxGoDf/hv/a7VjB4HcH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Uv9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5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    <v:shape id="Freeform 25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tLjcEA&#10;AADcAAAADwAAAGRycy9kb3ducmV2LnhtbERPy2rCQBTdF/yH4Qru6sRgi41OgghSN4WptvvbzM0D&#10;M3dCZmri3zuLQpeH894Vk+3EjQbfOlawWiYgiEtnWq4VfF2OzxsQPiAb7ByTgjt5KPLZ0w4z40b+&#10;pNs51CKGsM9QQRNCn0npy4Ys+qXriSNXucFiiHCopRlwjOG2k2mSvEqLLceGBns6NFRez79WwQ+u&#10;0+qoP8a9eR+r7zer71prpRbzab8FEWgK/+I/98koSF/i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7S4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1F3724A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3742020" w14:textId="5E1C80DE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7D3361C" wp14:editId="11E01F46">
                      <wp:extent cx="177800" cy="177800"/>
                      <wp:effectExtent l="9525" t="9525" r="3175" b="3175"/>
                      <wp:docPr id="249" name="Group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50" name="Group 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1" name="Freeform 2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 2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53" name="Freeform 2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CsnYoc2gQAAG8VAAAOAAAAAAAAAAAAAAAAAC4CAABkcnMvZTJv&#10;RG9jLnhtbFBLAQItABQABgAIAAAAIQCD+x902AAAAAMBAAAPAAAAAAAAAAAAAAAAADQHAABkcnMv&#10;ZG93bnJldi54bWxQSwUGAAAAAAQABADzAAAAOQgAAAAA&#10;">
                      <v:group id="Group 25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      <v:shape id="Freeform 25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TTicUA&#10;AADcAAAADwAAAGRycy9kb3ducmV2LnhtbESP3WoCMRSE74W+QzhC72pWS0tdjVJFqVAp/uLtYXPM&#10;Lrs5WTZR17dvCgUvh5n5hhlPW1uJKzW+cKyg30tAEGdOF2wUHPbLlw8QPiBrrByTgjt5mE6eOmNM&#10;tbvxlq67YESEsE9RQR5CnUrps5ws+p6riaN3do3FEGVjpG7wFuG2koMkeZcWC44LOdY0zykrdxer&#10;oP4+vs6GvvyqFltzmpd6s97/GKWeu+3nCESgNjzC/+2VVjB468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9NO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shape id="Freeform 25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/Z/MQA&#10;AADcAAAADwAAAGRycy9kb3ducmV2LnhtbESPT2sCMRTE74V+h/AEbzXraovdGkUKohchtfX+unn7&#10;h25elk10129vBKHHYWZ+wyzXg23EhTpfO1YwnSQgiHNnai4V/HxvXxYgfEA22DgmBVfysF49Py0x&#10;M67nL7ocQykihH2GCqoQ2kxKn1dk0U9cSxy9wnUWQ5RdKU2HfYTbRqZJ8iYt1hwXKmzps6L873i2&#10;Cn5xnhZbfeg3ZtcXp3err1prpcajYfMBItAQ/sOP9t4oSF9n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2f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46868E33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5519FDB5" w14:textId="77777777" w:rsidR="008E74C0" w:rsidRDefault="0000212B">
            <w:pPr>
              <w:pStyle w:val="TableParagraph"/>
              <w:spacing w:before="8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Scooter/Skateboard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126E2D1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BD85281" w14:textId="382C6FB7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06553FC8" wp14:editId="6570EC77">
                      <wp:extent cx="177800" cy="177800"/>
                      <wp:effectExtent l="9525" t="9525" r="3175" b="3175"/>
                      <wp:docPr id="244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5" name="Group 2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6" name="Freeform 2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7" name="Group 2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8" name="Freeform 2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4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dW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jzfd0jFSkgSrks8/1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IpxdW0QQAAG8VAAAOAAAAAAAAAAAAAAAAAC4CAABkcnMvZTJvRG9jLnhtbFBL&#10;AQItABQABgAIAAAAIQCD+x902AAAAAMBAAAPAAAAAAAAAAAAAAAAACsHAABkcnMvZG93bnJldi54&#10;bWxQSwUGAAAAAAQABADzAAAAMAgAAAAA&#10;">
                      <v:group id="Group 24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      <v:shape id="Freeform 24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dIMUA&#10;AADcAAAADwAAAGRycy9kb3ducmV2LnhtbESP3WoCMRSE7wu+QziCdzVbLaJbo6goFiriL709bE6z&#10;y25Olk3U7ds3hUIvh5n5hpnOW1uJOzW+cKzgpZ+AIM6cLtgouJw3z2MQPiBrrByTgm/yMJ91nqaY&#10;avfgI91PwYgIYZ+igjyEOpXSZzlZ9H1XE0fvyzUWQ5SNkbrBR4TbSg6SZCQtFhwXcqxplVNWnm5W&#10;Qf1xHS4nvtxW66P5XJX6sDvvjVK9brt4AxGoDf/hv/a7VjB4HcH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N0g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4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<v:shape id="Freeform 24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dUL8A&#10;AADcAAAADwAAAGRycy9kb3ducmV2LnhtbERPy4rCMBTdD/gP4QruxtQiMlajiCC6ETLOuL82tw9s&#10;bkoTbf17sxiY5eG819vBNuJJna8dK5hNExDEuTM1lwp+fw6fXyB8QDbYOCYFL/Kw3Yw+1pgZ1/M3&#10;PS+hFDGEfYYKqhDaTEqfV2TRT11LHLnCdRZDhF0pTYd9DLeNTJNkIS3WHBsqbGlfUX6/PKyCG87T&#10;4qDP/c4c++K6tPqltVZqMh52KxCBhvAv/nOfjIJ0HtfGM/EIyM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t1QvwAAANwAAAAPAAAAAAAAAAAAAAAAAJgCAABkcnMvZG93bnJl&#10;di54bWxQSwUGAAAAAAQABAD1AAAAhA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4E1EBE4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A23592E" w14:textId="15AE503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99FD09C" wp14:editId="0BAA0C80">
                      <wp:extent cx="177800" cy="177800"/>
                      <wp:effectExtent l="9525" t="9525" r="3175" b="3175"/>
                      <wp:docPr id="239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40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1" name="Freeform 2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42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43" name="Freeform 2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Mr1oldsEAABvFQAADgAAAAAAAAAAAAAAAAAuAgAAZHJzL2Uy&#10;b0RvYy54bWxQSwECLQAUAAYACAAAACEAg/sfdNgAAAADAQAADwAAAAAAAAAAAAAAAAA1BwAAZHJz&#10;L2Rvd25yZXYueG1sUEsFBgAAAAAEAAQA8wAAADoIAAAAAA==&#10;">
                      <v:group id="Group 24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      <v:shape id="Freeform 24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FVMUA&#10;AADcAAAADwAAAGRycy9kb3ducmV2LnhtbESP3WoCMRSE74W+QzhC72pWW0pdjVJFqVAp/uLtYXPM&#10;Lrs5WTZR17dvCgUvh5n5hhlPW1uJKzW+cKyg30tAEGdOF2wUHPbLlw8QPiBrrByTgjt5mE6eOmNM&#10;tbvxlq67YESEsE9RQR5CnUrps5ws+p6riaN3do3FEGVjpG7wFuG2koMkeZcWC44LOdY0zykrdxer&#10;oP4+vs6GvvyqFltzmpd6s97/GKWeu+3nCESgNjzC/+2VVjB468PfmXgE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UVU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<v:shape id="Freeform 24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ZPIcMA&#10;AADcAAAADwAAAGRycy9kb3ducmV2LnhtbESPT2sCMRTE74V+h/AK3mq2q4hujSIFqRchant/bt7+&#10;oZuXZZO667c3guBxmJnfMMv1YBtxoc7XjhV8jBMQxLkzNZcKfk7b9zkIH5ANNo5JwZU8rFevL0vM&#10;jOv5QJdjKEWEsM9QQRVCm0np84os+rFriaNXuM5iiLIrpemwj3DbyDRJZtJizXGhwpa+Ksr/jv9W&#10;wRmnabHV+35jvvvid2H1VWut1Oht2HyCCDSEZ/jR3hkF6XQC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ZPI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920FAE7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1462471" w14:textId="7589B4F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112AABB" wp14:editId="40B83302">
                      <wp:extent cx="177800" cy="177800"/>
                      <wp:effectExtent l="9525" t="9525" r="3175" b="3175"/>
                      <wp:docPr id="234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5" name="Group 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6" name="Freeform 2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7" name="Group 2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8" name="Freeform 2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P4Aka0QQAAG8VAAAOAAAAAAAAAAAAAAAAAC4CAABkcnMvZTJvRG9jLnhtbFBL&#10;AQItABQABgAIAAAAIQCD+x902AAAAAMBAAAPAAAAAAAAAAAAAAAAACsHAABkcnMvZG93bnJldi54&#10;bWxQSwUGAAAAAAQABADzAAAAMAgAAAAA&#10;">
                      <v:group id="Group 23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      <v:shape id="Freeform 23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KuXcUA&#10;AADcAAAADwAAAGRycy9kb3ducmV2LnhtbESP3WoCMRSE7wXfIRzBO82qIO3WKCqKhRbxp8Xbw+aY&#10;XXZzsmyibt++KRS8HGbmG2a2aG0l7tT4wrGC0TABQZw5XbBR8HXeDl5A+ICssXJMCn7Iw2Le7cww&#10;1e7BR7qfghERwj5FBXkIdSqlz3Ky6IeuJo7e1TUWQ5SNkbrBR4TbSo6TZCotFhwXcqxpnVNWnm5W&#10;Qf3xPVm9+nJXbY7msi714fO8N0r1e+3yDUSgNjzD/+13rWA8mc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wq5d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3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<v:shape id="Freeform 23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uLcEA&#10;AADcAAAADwAAAGRycy9kb3ducmV2LnhtbERPy2rCQBTdF/yH4Qru6sRYio1OgghSN4WptvvbzM0D&#10;M3dCZmri3zuLQpeH894Vk+3EjQbfOlawWiYgiEtnWq4VfF2OzxsQPiAb7ByTgjt5KPLZ0w4z40b+&#10;pNs51CKGsM9QQRNCn0npy4Ys+qXriSNXucFiiHCopRlwjOG2k2mSvEqLLceGBns6NFRez79WwQ++&#10;pNVRf4x78z5W329W37XWSi3m034LItAU/sV/7pNRkK7j2ngmHgG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kri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AF0E98E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73CB2A5" w14:textId="28D88928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E3E8680" wp14:editId="068B4B68">
                      <wp:extent cx="177800" cy="177800"/>
                      <wp:effectExtent l="9525" t="9525" r="3175" b="3175"/>
                      <wp:docPr id="229" name="Group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30" name="Group 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1" name="Freeform 2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2" name="Group 2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33" name="Freeform 2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">
                      <v:group id="Group 23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shape id="Freeform 23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s2KcYA&#10;AADcAAAADwAAAGRycy9kb3ducmV2LnhtbESP3WrCQBSE7wu+w3IE7+pGBWlTN0GlpYUW8afF20P2&#10;uAnJng3ZVePbdwsFL4eZ+YZZ5L1txIU6XzlWMBknIIgLpys2Cr4Pb49PIHxA1tg4JgU38pBng4cF&#10;ptpdeUeXfTAiQtinqKAMoU2l9EVJFv3YtcTRO7nOYoiyM1J3eI1w28hpksylxYrjQoktrUsq6v3Z&#10;Kmg/f2arZ1+/N687c1zXevt12BilRsN++QIiUB/u4f/2h1YwnU3g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s2K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<v:shape id="Freeform 23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8XMMA&#10;AADcAAAADwAAAGRycy9kb3ducmV2LnhtbESPT2sCMRTE70K/Q3gFb5rtKkW3RpGC1IuQant/bt7+&#10;oZuXZZO667c3guBxmJnfMKvNYBtxoc7XjhW8TRMQxLkzNZcKfk67yQKED8gGG8ek4EoeNuuX0Qoz&#10;43r+pssxlCJC2GeooAqhzaT0eUUW/dS1xNErXGcxRNmV0nTYR7htZJok79JizXGhwpY+K8r/jv9W&#10;wRnnabHTh35rvvrid2n1VWut1Ph12H6ACDSEZ/jR3hsF6WwG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A8X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E9E3769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6C09E53" w14:textId="1F7B193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83441D0" wp14:editId="22F4AC1A">
                      <wp:extent cx="177800" cy="177800"/>
                      <wp:effectExtent l="9525" t="9525" r="3175" b="3175"/>
                      <wp:docPr id="224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5" name="Group 2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6" name="Freeform 2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7" name="Group 2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8" name="Freeform 2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2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rsD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jzPd0jFSkgSrks871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DO+rsD0QQAAG8VAAAOAAAAAAAAAAAAAAAAAC4CAABkcnMvZTJvRG9jLnhtbFBL&#10;AQItABQABgAIAAAAIQCD+x902AAAAAMBAAAPAAAAAAAAAAAAAAAAACsHAABkcnMvZG93bnJldi54&#10;bWxQSwUGAAAAAAQABADzAAAAMAgAAAAA&#10;">
                      <v:group id="Group 22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<v:shape id="Freeform 22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4gMYA&#10;AADcAAAADwAAAGRycy9kb3ducmV2LnhtbESPQWvCQBSE74X+h+UJ3urGCGJTV2mlpYIijbb0+si+&#10;bkKyb0N2q/Hfu4LgcZiZb5j5sreNOFLnK8cKxqMEBHHhdMVGwffh42kGwgdkjY1jUnAmD8vF48Mc&#10;M+1OnNNxH4yIEPYZKihDaDMpfVGSRT9yLXH0/lxnMUTZGak7PEW4bWSaJFNpseK4UGJLq5KKev9v&#10;FbSbn8nbs68/m/fc/K5q/bU97IxSw0H/+gIiUB/u4Vt7rRWk6RSuZ+IR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4g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2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<v:shape id="Freeform 22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48MAA&#10;AADcAAAADwAAAGRycy9kb3ducmV2LnhtbERPyWrDMBC9F/IPYgK91XJMKI1rJYRAaC4FNUnvU2u8&#10;UGtkLNXL31eHQo+PtxeH2XZipMG3jhVskhQEcelMy7WC++389ALCB2SDnWNSsJCHw371UGBu3MQf&#10;NF5DLWII+xwVNCH0uZS+bMiiT1xPHLnKDRZDhEMtzYBTDLedzNL0WVpsOTY02NOpofL7+mMVfOE2&#10;q876fTqat6n63Fm9aK2VelzPx1cQgebwL/5zX4yCLIt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/048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774F1CBA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30A0F46" w14:textId="77777777" w:rsidR="008E74C0" w:rsidRDefault="0000212B">
            <w:pPr>
              <w:pStyle w:val="TableParagraph"/>
              <w:spacing w:before="83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Car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3F8B49E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735D01E" w14:textId="4DEBB7E6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74F15EB" wp14:editId="609BA3E7">
                      <wp:extent cx="177800" cy="177800"/>
                      <wp:effectExtent l="9525" t="9525" r="3175" b="3175"/>
                      <wp:docPr id="219" name="Group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20" name="Group 2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1" name="Freeform 2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22" name="Group 2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23" name="Freeform 2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">
                      <v:group id="Group 22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    <v:shape id="Freeform 22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g9MUA&#10;AADcAAAADwAAAGRycy9kb3ducmV2LnhtbESP3WrCQBSE7wu+w3IE7+rGFEqNrqJiacFS/MXbQ/a4&#10;CcmeDdlV07d3C4VeDjPzDTOdd7YWN2p96VjBaJiAIM6dLtkoOB7en99A+ICssXZMCn7Iw3zWe5pi&#10;pt2dd3TbByMihH2GCooQmkxKnxdk0Q9dQxy9i2sthihbI3WL9wi3tUyT5FVaLDkuFNjQqqC82l+t&#10;gmZzelmOffVRr3fmvKr09uvwbZQa9LvFBESgLvyH/9qfWkGaju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qD0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shape id="Freeform 22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qgcMA&#10;AADc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NP2E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mqg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67DC3A7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1C78C5A" w14:textId="31544023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6E367BA" wp14:editId="217219CB">
                      <wp:extent cx="177800" cy="177800"/>
                      <wp:effectExtent l="9525" t="9525" r="3175" b="3175"/>
                      <wp:docPr id="214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5" name="Group 2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6" name="Freeform 2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7" name="Group 21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8" name="Freeform 2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1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AN1G0p0QQAAG8VAAAOAAAAAAAAAAAAAAAAAC4CAABkcnMvZTJvRG9jLnhtbFBL&#10;AQItABQABgAIAAAAIQCD+x902AAAAAMBAAAPAAAAAAAAAAAAAAAAACsHAABkcnMvZG93bnJldi54&#10;bWxQSwUGAAAAAAQABADzAAAAMAgAAAAA&#10;">
                      <v:group id="Group 21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      <v:shape id="Freeform 21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fyPcYA&#10;AADcAAAADwAAAGRycy9kb3ducmV2LnhtbESP3WrCQBSE7wu+w3IE7+pGBWlTN0FFaaFF/Gnx9pA9&#10;bkKyZ0N2q+nbdwsFL4eZ+YZZ5L1txJU6XzlWMBknIIgLpys2Cj5P28cnED4ga2wck4If8pBng4cF&#10;ptrd+EDXYzAiQtinqKAMoU2l9EVJFv3YtcTRu7jOYoiyM1J3eItw28hpksylxYrjQoktrUsq6uO3&#10;VdC+f81Wz75+bTYHc17Xev9x2hmlRsN++QIiUB/u4f/2m1Ywnczh70w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fyPc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1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      <v:shape id="Freeform 21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yTcEA&#10;AADcAAAADwAAAGRycy9kb3ducmV2LnhtbERPyWrDMBC9F/IPYgq5NbJNKI0bJZhAaC4B1W3uU2u8&#10;UGtkLDW2/746FHp8vH1/nG0v7jT6zrGCdJOAIK6c6bhR8PlxfnoB4QOywd4xKVjIw/GwethjbtzE&#10;73QvQyNiCPscFbQhDLmUvmrJot+4gThytRsthgjHRpoRpxhue5klybO02HFsaHGgU0vVd/ljFXzh&#10;NqvP+joV5m2qbzurF621UuvHuXgFEWgO/+I/98UoyNK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R8k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601263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3AE5AED" w14:textId="68E960F3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2FB669E" wp14:editId="0DA0B26B">
                      <wp:extent cx="177800" cy="177800"/>
                      <wp:effectExtent l="9525" t="9525" r="3175" b="3175"/>
                      <wp:docPr id="209" name="Group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10" name="Group 2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1" name="Freeform 2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" name="Group 20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13" name="Freeform 2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">
                      <v:group id="Group 21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      <v:shape id="Freeform 21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qScUA&#10;AADcAAAADwAAAGRycy9kb3ducmV2LnhtbESP3WrCQBSE7wt9h+UUvKubKEgbXaWVioJF6h/eHrKn&#10;m5Ds2ZBdNb69Wyh4OczMN8xk1tlaXKj1pWMFaT8BQZw7XbJRcNgvXt9A+ICssXZMCm7kYTZ9fppg&#10;pt2Vt3TZBSMihH2GCooQmkxKnxdk0fddQxy9X9daDFG2RuoWrxFuazlIkpG0WHJcKLCheUF5tTtb&#10;Bc36OPx899Wy/tqa07zSP9/7jVGq99J9jEEE6sIj/N9eaQWDNIW/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mpJxQAAANwAAAAPAAAAAAAAAAAAAAAAAJgCAABkcnMv&#10;ZG93bnJldi54bWxQSwUGAAAAAAQABAD1AAAAig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      <v:shape id="Freeform 21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VgPMMA&#10;AADcAAAADwAAAGRycy9kb3ducmV2LnhtbESPT2sCMRTE7wW/Q3hCbzXrWkpdjSKC2IuQWr0/N2//&#10;4OZl2UR3/famUOhxmJnfMMv1YBtxp87XjhVMJwkI4tyZmksFp5/d2ycIH5ANNo5JwYM8rFejlyVm&#10;xvX8TfdjKEWEsM9QQRVCm0np84os+olriaNXuM5iiLIrpemwj3DbyDRJPqTFmuNChS1tK8qvx5tV&#10;cMH3tNjpQ78x+744z61+aK2Veh0PmwWIQEP4D/+1v4yCdDqD3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VgPM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2E2EC6B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694B92A" w14:textId="5E0A387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1FDF4DC8" wp14:editId="4A2DE72B">
                      <wp:extent cx="177800" cy="177800"/>
                      <wp:effectExtent l="9525" t="9525" r="3175" b="3175"/>
                      <wp:docPr id="204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5" name="Group 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6" name="Freeform 2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7" name="Group 2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8" name="Freeform 2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0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t8w0Q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BMzt8w0QQAAG8VAAAOAAAAAAAAAAAAAAAAAC4CAABkcnMvZTJvRG9jLnhtbFBL&#10;AQItABQABgAIAAAAIQCD+x902AAAAAMBAAAPAAAAAAAAAAAAAAAAACsHAABkcnMvZG93bnJldi54&#10;bWxQSwUGAAAAAAQABADzAAAAMAgAAAAA&#10;">
                      <v:group id="Group 20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      <v:shape id="Freeform 20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k4MYA&#10;AADcAAAADwAAAGRycy9kb3ducmV2LnhtbESP3WrCQBSE7wt9h+UUvKubRpA2uooNLQqVUv/w9pA9&#10;bkKyZ0N21fj2XaHQy2FmvmGm89424kKdrxwreBkmIIgLpys2Cva7z+dXED4ga2wck4IbeZjPHh+m&#10;mGl35Q1dtsGICGGfoYIyhDaT0hclWfRD1xJH7+Q6iyHKzkjd4TXCbSPTJBlLixXHhRJbyksq6u3Z&#10;Kmi/DqP3N18vm4+NOea1/lnvvo1Sg6d+MQERqA//4b/2SitIkzHcz8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5k4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20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  <v:shape id="Freeform 20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kkMAA&#10;AADcAAAADwAAAGRycy9kb3ducmV2LnhtbERPyWrDMBC9F/IPYgK91XJMKI1rJYRAaC4FNUnvU2u8&#10;UGtkLNXL31eHQo+PtxeH2XZipMG3jhVskhQEcelMy7WC++389ALCB2SDnWNSsJCHw371UGBu3MQf&#10;NF5DLWII+xwVNCH0uZS+bMiiT1xPHLnKDRZDhEMtzYBTDLedzNL0WVpsOTY02NOpofL7+mMVfOE2&#10;q876fTqat6n63Fm9aK2VelzPx1cQgebwL/5zX4yCLI1r45l4BO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hkkMAAAADcAAAADwAAAAAAAAAAAAAAAACYAgAAZHJzL2Rvd25y&#10;ZXYueG1sUEsFBgAAAAAEAAQA9QAAAIU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2903024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0938B2D" w14:textId="3269872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6F8BBFD" wp14:editId="5878EEAF">
                      <wp:extent cx="177800" cy="177800"/>
                      <wp:effectExtent l="9525" t="9525" r="3175" b="3175"/>
                      <wp:docPr id="199" name="Group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200" name="Group 2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1" name="Freeform 2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02" name="Group 19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203" name="Freeform 2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">
                      <v:group id="Group 20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      <v:shape id="Freeform 20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8lMYA&#10;AADcAAAADwAAAGRycy9kb3ducmV2LnhtbESP3WrCQBSE7wt9h+UUelc3WhAb3QQrLS1YpP7h7SF7&#10;3IRkz4bsVuPbuwXBy2FmvmFmeW8bcaLOV44VDAcJCOLC6YqNgt3282UCwgdkjY1jUnAhD3n2+DDD&#10;VLszr+m0CUZECPsUFZQhtKmUvijJoh+4ljh6R9dZDFF2RuoOzxFuGzlKkrG0WHFcKLGlRUlFvfmz&#10;Ctrl/vX9zddfzcfaHBa1/v3ZroxSz0/9fAoiUB/u4Vv7WysYJUP4P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8lMYAAADcAAAADwAAAAAAAAAAAAAAAACYAgAAZHJz&#10;L2Rvd25yZXYueG1sUEsFBgAAAAAEAAQA9QAAAIs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      <v:shape id="Freeform 20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24cMA&#10;AADc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NPmE+5l4BO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z24cMAAADcAAAADwAAAAAAAAAAAAAAAACYAgAAZHJzL2Rv&#10;d25yZXYueG1sUEsFBgAAAAAEAAQA9QAAAIgDAAAAAA=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52D6F1D3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10E148A" w14:textId="77777777" w:rsidR="008E74C0" w:rsidRDefault="0000212B">
            <w:pPr>
              <w:pStyle w:val="TableParagraph"/>
              <w:spacing w:before="86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School</w:t>
            </w:r>
            <w:r>
              <w:rPr>
                <w:rFonts w:ascii="Arial"/>
                <w:color w:val="231F20"/>
                <w:spacing w:val="-1"/>
              </w:rPr>
              <w:t xml:space="preserve"> </w:t>
            </w:r>
            <w:r>
              <w:rPr>
                <w:rFonts w:ascii="Arial"/>
                <w:color w:val="231F20"/>
              </w:rPr>
              <w:t>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436CD79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5755E8B" w14:textId="6363DC5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15735EE" wp14:editId="3CC4C26E">
                      <wp:extent cx="177800" cy="177800"/>
                      <wp:effectExtent l="9525" t="9525" r="3175" b="3175"/>
                      <wp:docPr id="194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5" name="Group 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6" name="Freeform 1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7" name="Group 1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8" name="Freeform 1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9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7rm0A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CFDuubQBAAAbxUAAA4AAAAAAAAAAAAAAAAALgIAAGRycy9lMm9Eb2MueG1sUEsB&#10;Ai0AFAAGAAgAAAAhAIP7H3TYAAAAAwEAAA8AAAAAAAAAAAAAAAAAKgcAAGRycy9kb3ducmV2Lnht&#10;bFBLBQYAAAAABAAEAPMAAAAvCAAAAAA=&#10;">
                      <v:group id="Group 19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      <v:shape id="Freeform 19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GQG8MA&#10;AADcAAAADwAAAGRycy9kb3ducmV2LnhtbERP32vCMBB+F/Y/hBv4pukUZNamMmVjgjKmTvZ6NLe0&#10;tLmUJtP63xthsLf7+H5etuxtI87U+cqxgqdxAoK4cLpio+Dr+DZ6BuEDssbGMSm4kodl/jDIMNXu&#10;wns6H4IRMYR9igrKENpUSl+UZNGPXUscuR/XWQwRdkbqDi8x3DZykiQzabHi2FBiS+uSivrwaxW0&#10;29N0Nff1e/O6N9/rWn/ujh9GqeFj/7IAEagP/+I/90bH+fMZ3J+JF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GQG8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9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    <v:shape id="Freeform 19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Qa8QA&#10;AADcAAAADwAAAGRycy9kb3ducmV2LnhtbESPT2sCQQzF74V+hyEFb3W2UkRXR5GCtBdhtO093cn+&#10;wZ3MsjN1129vDoK3hPfy3i/r7ehbdaE+NoENvE0zUMRFcA1XBn6+968LUDEhO2wDk4ErRdhunp/W&#10;mLsw8JEup1QpCeGYo4E6pS7XOhY1eYzT0BGLVobeY5K1r7TrcZBw3+pZls21x4alocaOPmoqzqd/&#10;b+AP32fl3h6Gnfscyt+lt1drrTGTl3G3ApVoTA/z/frLCf5SaOUZmU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nkGv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2B8CE31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6CB0385" w14:textId="4F1978BA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79F8706" wp14:editId="24D65F79">
                      <wp:extent cx="177800" cy="177800"/>
                      <wp:effectExtent l="9525" t="9525" r="3175" b="3175"/>
                      <wp:docPr id="189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90" name="Group 19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1" name="Freeform 1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2" name="Group 18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93" name="Freeform 1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hGOVtdsEAABvFQAADgAAAAAAAAAAAAAAAAAuAgAAZHJzL2Uy&#10;b0RvYy54bWxQSwECLQAUAAYACAAAACEAg/sfdNgAAAADAQAADwAAAAAAAAAAAAAAAAA1BwAAZHJz&#10;L2Rvd25yZXYueG1sUEsFBgAAAAAEAAQA8wAAADoIAAAAAA==&#10;">
                      <v:group id="Group 19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      <v:shape id="Freeform 19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gIb8IA&#10;AADcAAAADwAAAGRycy9kb3ducmV2LnhtbERP22oCMRB9F/yHMIJvmrWFUlejqLQoVIpXfB02Y3bZ&#10;zWTZRN3+fSMU+jaHc53pvLWVuFPjC8cKRsMEBHHmdMFGwen4OXgH4QOyxsoxKfghD/NZtzPFVLsH&#10;7+l+CEbEEPYpKshDqFMpfZaTRT90NXHkrq6xGCJsjNQNPmK4reRLkrxJiwXHhhxrWuWUlYebVVB/&#10;nV+XY1+uq4+9uaxKvdsev41S/V67mIAI1IZ/8Z97o+P88Qie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aAhvwgAAANwAAAAPAAAAAAAAAAAAAAAAAJgCAABkcnMvZG93&#10;bnJldi54bWxQSwUGAAAAAAQABAD1AAAAhwMAAAAA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      <v:shape id="Freeform 19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MCGsIA&#10;AADcAAAADwAAAGRycy9kb3ducmV2LnhtbERPS2vCQBC+F/wPywi91U1tkZpmIyJIexHWVO/T7ORB&#10;s7Mhu5r4791Cobf5+J6TbSbbiSsNvnWs4HmRgCAunWm5VnD62j+9gfAB2WDnmBTcyMMmnz1kmBo3&#10;8pGuRahFDGGfooImhD6V0pcNWfQL1xNHrnKDxRDhUEsz4BjDbSeXSbKSFluODQ32tGuo/CkuVsE3&#10;vi6rvT6MW/MxVue11TettVKP82n7DiLQFP7Ff+5PE+evX+D3mXiB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wIa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552D75C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61CE0A8" w14:textId="6D909774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AA854BD" wp14:editId="4B82A213">
                      <wp:extent cx="177800" cy="177800"/>
                      <wp:effectExtent l="9525" t="9525" r="3175" b="3175"/>
                      <wp:docPr id="184" name="Group 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5" name="Group 1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6" name="Freeform 18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7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8" name="Freeform 18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j/0A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GBZCP/QBAAAbxUAAA4AAAAAAAAAAAAAAAAALgIAAGRycy9lMm9Eb2MueG1sUEsB&#10;Ai0AFAAGAAgAAAAhAIP7H3TYAAAAAwEAAA8AAAAAAAAAAAAAAAAAKgcAAGRycy9kb3ducmV2Lnht&#10;bFBLBQYAAAAABAAEAPMAAAAvCAAAAAA=&#10;">
                      <v:group id="Group 18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      <v:shape id="Freeform 18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gGxsMA&#10;AADcAAAADwAAAGRycy9kb3ducmV2LnhtbERP22oCMRB9F/yHMELfNGsF0a1RqlQULOKl4uuwmWaX&#10;3UyWTarr3zeFgm9zONeZLVpbiRs1vnCsYDhIQBBnThdsFHyd1/0JCB+QNVaOScGDPCzm3c4MU+3u&#10;fKTbKRgRQ9inqCAPoU6l9FlOFv3A1cSR+3aNxRBhY6Ru8B7DbSVfk2QsLRYcG3KsaZVTVp5+rIJ6&#10;dxktp77cVB9Hc12V+vB53hulXnrt+xuIQG14iv/dWx3nT8bw90y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gGx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8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Freeform 18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GtsQA&#10;AADcAAAADwAAAGRycy9kb3ducmV2LnhtbESPT2sCQQzF74V+hyEFb3VWkWK3jiIF0Ysw2vae7mT/&#10;4E5m2Zm667c3h4K3hPfy3i+rzehbdaU+NoENzKYZKOIiuIYrA99fu9clqJiQHbaBycCNImzWz08r&#10;zF0Y+ETXc6qUhHDM0UCdUpdrHYuaPMZp6IhFK0PvMcnaV9r1OEi4b/U8y960x4alocaOPmsqLuc/&#10;b+AXF/NyZ4/D1u2H8ufd25u11pjJy7j9AJVoTA/z//XBCf5SaOUZmUC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+Brb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CE346CE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56200209" w14:textId="6AA436F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7DBD860" wp14:editId="3265135A">
                      <wp:extent cx="177800" cy="177800"/>
                      <wp:effectExtent l="9525" t="9525" r="3175" b="3175"/>
                      <wp:docPr id="179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80" name="Group 18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1" name="Freeform 18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82" name="Group 17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83" name="Freeform 18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Cw4RaR2gQAAG8VAAAOAAAAAAAAAAAAAAAAAC4CAABkcnMvZTJv&#10;RG9jLnhtbFBLAQItABQABgAIAAAAIQCD+x902AAAAAMBAAAPAAAAAAAAAAAAAAAAADQHAABkcnMv&#10;ZG93bnJldi54bWxQSwUGAAAAAAQABADzAAAAOQgAAAAA&#10;">
                      <v:group id="Group 18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      <v:shape id="Freeform 18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GessMA&#10;AADcAAAADwAAAGRycy9kb3ducmV2LnhtbERP22rCQBB9L/Qflin0rW5sQWx0E6y0VFCk3vB1yI6b&#10;kOxsyG41/n23IPg2h3Odad7bRpyp85VjBcNBAoK4cLpio2C/+3oZg/ABWWPjmBRcyUOePT5MMdXu&#10;whs6b4MRMYR9igrKENpUSl+UZNEPXEscuZPrLIYIOyN1h5cYbhv5miQjabHi2FBiS/OSinr7axW0&#10;y8Pbx7uvv5vPjTnOa/2z2q2NUs9P/WwCIlAf7uKbe6Hj/PEQ/p+JF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Gess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      <v:shape id="Freeform 18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qUx8EA&#10;AADcAAAADwAAAGRycy9kb3ducmV2LnhtbERPS2sCMRC+C/0PYQreNFuVoqtRpCB6KaQ+7uNm9kE3&#10;k2WTuuu/bwTB23x8z1lteluLG7W+cqzgY5yAIM6cqbhQcD7tRnMQPiAbrB2Tgjt52KzfBitMjev4&#10;h27HUIgYwj5FBWUITSqlz0qy6MeuIY5c7lqLIcK2kKbFLobbWk6S5FNarDg2lNjQV0nZ7/HPKrji&#10;bJLv9He3NfsuvyysvmutlRq+99sliEB9eImf7oOJ8+dTeDw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alMf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4FAEBC3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9335F2C" w14:textId="55149BD8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2515369" wp14:editId="267AEE4C">
                      <wp:extent cx="177800" cy="177800"/>
                      <wp:effectExtent l="9525" t="9525" r="3175" b="3175"/>
                      <wp:docPr id="174" name="Group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5" name="Group 1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6" name="Freeform 17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7" name="Group 1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8" name="Freeform 17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7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K/Mhn7QBAAAbxUAAA4AAAAAAAAAAAAAAAAALgIAAGRycy9lMm9Eb2MueG1sUEsB&#10;Ai0AFAAGAAgAAAAhAIP7H3TYAAAAAwEAAA8AAAAAAAAAAAAAAAAAKgcAAGRycy9kb3ducmV2Lnht&#10;bFBLBQYAAAAABAAEAPMAAAAvCAAAAAA=&#10;">
                      <v:group id="Group 17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      <v:shape id="Freeform 17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24cMA&#10;AADcAAAADwAAAGRycy9kb3ducmV2LnhtbERP22oCMRB9L/gPYYS+1awWrF2NotKioIiXSl+HzTS7&#10;7GaybKKuf28Khb7N4VxnMmttJa7U+MKxgn4vAUGcOV2wUfB1+nwZgfABWWPlmBTcycNs2nmaYKrd&#10;jQ90PQYjYgj7FBXkIdSplD7LyaLvuZo4cj+usRgibIzUDd5iuK3kIEmG0mLBsSHHmpY5ZeXxYhXU&#10;m/Pr4t2Xq+rjYL6Xpd5vTzuj1HO3nY9BBGrDv/jPvdZx/tsQfp+JF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124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7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      <v:shape id="Freeform 17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t2kcQA&#10;AADcAAAADwAAAGRycy9kb3ducmV2LnhtbESPT2sCQQzF74V+hyGF3upspWhdHUUK0l6E0eo97mT/&#10;4E5m2Zm667dvDoXeEt7Le7+sNqNv1Y362AQ28DrJQBEXwTVcGTh9717eQcWE7LANTAbuFGGzfnxY&#10;Ye7CwAe6HVOlJIRjjgbqlLpc61jU5DFOQkcsWhl6j0nWvtKux0HCfaunWTbTHhuWhho7+qipuB5/&#10;vIELvk3Lnd0PW/c5lOeFt3drrTHPT+N2CSrRmP7Nf9dfTvD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rdpH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0EAA3EB8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1B081980" w14:textId="77777777" w:rsidR="008E74C0" w:rsidRDefault="0000212B">
            <w:pPr>
              <w:pStyle w:val="TableParagraph"/>
              <w:spacing w:before="88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Train/Bus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0C701EB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0DA1539D" w14:textId="446D1DA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A58724A" wp14:editId="55DE18E0">
                      <wp:extent cx="177800" cy="177800"/>
                      <wp:effectExtent l="9525" t="9525" r="3175" b="3175"/>
                      <wp:docPr id="169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70" name="Group 1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1" name="Freeform 17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72" name="Group 1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73" name="Freeform 17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">
                      <v:group id="Group 17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      <v:shape id="Freeform 17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TulcMA&#10;AADcAAAADwAAAGRycy9kb3ducmV2LnhtbERP32vCMBB+H+x/CDfYm011oFs1yiaKA0WmTvZ6NLe0&#10;tLmUJmr33xtB2Nt9fD9vMutsLc7U+tKxgn6SgiDOnS7ZKPg+LHuvIHxA1lg7JgV/5GE2fXyYYKbd&#10;hXd03gcjYgj7DBUUITSZlD4vyKJPXEMcuV/XWgwRtkbqFi8x3NZykKZDabHk2FBgQ/OC8mp/sgqa&#10;9fHl481Xq3qxMz/zSn9tDluj1PNT9z4GEagL/+K7+1PH+aM+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Tul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      <v:shape id="Freeform 17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/k4MIA&#10;AADcAAAADwAAAGRycy9kb3ducmV2LnhtbERPyWrDMBC9F/IPYgK9NXLS0iZOFGMCob0U1Cz3iTVe&#10;iDUylho7f18VCr3N462zyUbbihv1vnGsYD5LQBAXzjRcKTgd909LED4gG2wdk4I7eci2k4cNpsYN&#10;/EW3Q6hEDGGfooI6hC6V0hc1WfQz1xFHrnS9xRBhX0nT4xDDbSsXSfIqLTYcG2rsaFdTcT18WwUX&#10;fFmUe/055OZ9KM8rq+9aa6Uep2O+BhFoDP/iP/eHifPfnuH3mXi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+Tg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1116D34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4971C17" w14:textId="57339A4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B0D71C2" wp14:editId="08DB114E">
                      <wp:extent cx="177800" cy="177800"/>
                      <wp:effectExtent l="9525" t="9525" r="3175" b="3175"/>
                      <wp:docPr id="164" name="Group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5" name="Group 16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6" name="Freeform 16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7" name="Group 1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8" name="Freeform 16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6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O7WNGfQBAAAbxUAAA4AAAAAAAAAAAAAAAAALgIAAGRycy9lMm9Eb2MueG1sUEsB&#10;Ai0AFAAGAAgAAAAhAIP7H3TYAAAAAwEAAA8AAAAAAAAAAAAAAAAAKgcAAGRycy9kb3ducmV2Lnht&#10;bFBLBQYAAAAABAAEAPMAAAAvCAAAAAA=&#10;">
                      <v:group id="Group 16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Freeform 16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TgPMMA&#10;AADcAAAADwAAAGRycy9kb3ducmV2LnhtbERP22rCQBB9L/gPywi+1U0VgkZXqdLSQkW80tchO92E&#10;ZGdDdqvp33cFwbc5nOvMl52txYVaXzpW8DJMQBDnTpdsFJyO788TED4ga6wdk4I/8rBc9J7mmGl3&#10;5T1dDsGIGMI+QwVFCE0mpc8LsuiHriGO3I9rLYYIWyN1i9cYbms5SpJUWiw5NhTY0LqgvDr8WgXN&#10;13m8mvrqo37bm+91pXeb49YoNeh3rzMQgbrwEN/dnzrOT1O4PRM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TgP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6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      <v:shape id="Freeform 16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gTMQA&#10;AADcAAAADwAAAGRycy9kb3ducmV2LnhtbESPT2vDMAzF74N9B6NBb4vTUsqW1S1lUNrLwOu2uxYr&#10;f2gsh9hr0m8/HQq9Sbyn935abyffqQsNsQ1sYJ7loIjL4FquDXx/7Z9fQMWE7LALTAauFGG7eXxY&#10;Y+HCyJ90OaVaSQjHAg00KfWF1rFsyGPMQk8sWhUGj0nWodZuwFHCfacXeb7SHluWhgZ7em+oPJ/+&#10;vIFfXC6qvf0Yd+4wVj+v3l6ttcbMnqbdG6hEU7qbb9dHJ/groZVnZA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4E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41D5AAE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752C664A" w14:textId="57497D4B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E67AA7" wp14:editId="4F35A00A">
                      <wp:extent cx="177800" cy="177800"/>
                      <wp:effectExtent l="9525" t="9525" r="3175" b="3175"/>
                      <wp:docPr id="159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60" name="Group 1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1" name="Freeform 16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62" name="Group 15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63" name="Freeform 16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DBHfvy2gQAAG8VAAAOAAAAAAAAAAAAAAAAAC4CAABkcnMvZTJv&#10;RG9jLnhtbFBLAQItABQABgAIAAAAIQCD+x902AAAAAMBAAAPAAAAAAAAAAAAAAAAADQHAABkcnMv&#10;ZG93bnJldi54bWxQSwUGAAAAAAQABADzAAAAOQgAAAAA&#10;">
                      <v:group id="Group 16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    <v:shape id="Freeform 16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14SMMA&#10;AADcAAAADwAAAGRycy9kb3ducmV2LnhtbERP22rCQBB9F/oPyxT6phtbkDa6CVZaKiil3vB1yI6b&#10;kOxsyG41/r0rFPo2h3OdWd7bRpyp85VjBeNRAoK4cLpio2C/+xy+gvABWWPjmBRcyUOePQxmmGp3&#10;4Q2dt8GIGMI+RQVlCG0qpS9KsuhHriWO3Ml1FkOEnZG6w0sMt418TpKJtFhxbCixpUVJRb39tQra&#10;1eHl/c3XX83HxhwXtf5Z776NUk+P/XwKIlAf/sV/7qWO8ydjuD8TL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14S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<v:shape id="Freeform 16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ZyPcEA&#10;AADcAAAADwAAAGRycy9kb3ducmV2LnhtbERPS2sCMRC+F/ofwhR6q9naIro1ihREL4W46n3czD7o&#10;ZrJsorv+eyMI3ubje858OdhGXKjztWMFn6MEBHHuTM2lgsN+/TEF4QOywcYxKbiSh+Xi9WWOqXE9&#10;7+iShVLEEPYpKqhCaFMpfV6RRT9yLXHkCtdZDBF2pTQd9jHcNnKcJBNpsebYUGFLvxXl/9nZKjjh&#10;97hY679+ZTZ9cZxZfdVaK/X+Nqx+QAQawlP8cG9NnD/5gvsz8QK5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Wcj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435D195C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5A2B304" w14:textId="176B7F32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49A9483A" wp14:editId="49FD59D1">
                      <wp:extent cx="177800" cy="177800"/>
                      <wp:effectExtent l="9525" t="9525" r="3175" b="3175"/>
                      <wp:docPr id="154" name="Group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5" name="Group 15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6" name="Freeform 1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7" name="Group 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8" name="Freeform 1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5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C344k3QBAAAbxUAAA4AAAAAAAAAAAAAAAAALgIAAGRycy9lMm9Eb2MueG1sUEsB&#10;Ai0AFAAGAAgAAAAhAIP7H3TYAAAAAwEAAA8AAAAAAAAAAAAAAAAAKgcAAGRycy9kb3ducmV2Lnht&#10;bFBLBQYAAAAABAAEAPMAAAAvCAAAAAA=&#10;">
                      <v:group id="Group 15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shape id="Freeform 15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gqgcMA&#10;AADcAAAADwAAAGRycy9kb3ducmV2LnhtbERP22oCMRB9F/oPYQp9q9lWlLoapRWLQkXqDV+HzZhd&#10;djNZNlHXvzeFgm9zONcZT1tbiQs1vnCs4K2bgCDOnC7YKNjvvl8/QPiArLFyTApu5GE6eeqMMdXu&#10;yhu6bIMRMYR9igryEOpUSp/lZNF3XU0cuZNrLIYIGyN1g9cYbiv5niQDabHg2JBjTbOcsnJ7tgrq&#10;n0Pva+jLRTXfmOOs1L+r3doo9fLcfo5ABGrDQ/zvXuo4vz+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jgqg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5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      <v:shape id="Freeform 15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4q8cQA&#10;AADcAAAADwAAAGRycy9kb3ducmV2LnhtbESPT2sCQQzF74V+hyGF3upspUpdHUUK0l6E0eo97mT/&#10;4E5m2Zm667dvDoXeEt7Le7+sNqNv1Y362AQ28DrJQBEXwTVcGTh9717eQcWE7LANTAbuFGGzfnxY&#10;Ye7CwAe6HVOlJIRjjgbqlLpc61jU5DFOQkcsWhl6j0nWvtKux0HCfaunWTbXHhuWhho7+qipuB5/&#10;vIELvk3Lnd0PW/c5lOeFt3drrTHPT+N2CSrRmP7Nf9dfTvBn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eKvH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DBA7D11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65CBC22" w14:textId="378CAEC0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2EC3CCF8" wp14:editId="5F5E165C">
                      <wp:extent cx="177800" cy="177800"/>
                      <wp:effectExtent l="9525" t="9525" r="3175" b="3175"/>
                      <wp:docPr id="149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50" name="Group 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1" name="Freeform 1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52" name="Group 1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53" name="Freeform 1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">
                      <v:group id="Group 15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      <v:shape id="Freeform 15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y9cMA&#10;AADcAAAADwAAAGRycy9kb3ducmV2LnhtbERP32vCMBB+H+x/CDfYm011KFs1yiaKA0WmTvZ6NLe0&#10;tLmUJmr33xtB2Nt9fD9vMutsLc7U+tKxgn6SgiDOnS7ZKPg+LHuvIHxA1lg7JgV/5GE2fXyYYKbd&#10;hXd03gcjYgj7DBUUITSZlD4vyKJPXEMcuV/XWgwRtkbqFi8x3NZykKYjabHk2FBgQ/OC8mp/sgqa&#10;9fHl481Xq3qxMz/zSn9tDluj1PNT9z4GEagL/+K7+1PH+cM+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y9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shape id="Freeform 15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4gMIA&#10;AADcAAAADwAAAGRycy9kb3ducmV2LnhtbERPyWrDMBC9F/IPYgK9NXLShcSJYkwgtJeCmuU+scYL&#10;sUbGUmPn76tCobd5vHU22WhbcaPeN44VzGcJCOLCmYYrBafj/mkJwgdkg61jUnAnD9l28rDB1LiB&#10;v+h2CJWIIexTVFCH0KVS+qImi37mOuLIla63GCLsK2l6HGK4beUiSd6kxYZjQ40d7Woqrodvq+CC&#10;L4tyrz+H3LwP5Xll9V1rrdTjdMzXIAKN4V/85/4wcf7rM/w+Ey+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eriAwgAAANwAAAAPAAAAAAAAAAAAAAAAAJgCAABkcnMvZG93&#10;bnJldi54bWxQSwUGAAAAAAQABAD1AAAAhwMAAAAA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8E74C0" w14:paraId="487C58CC" w14:textId="77777777">
        <w:trPr>
          <w:trHeight w:hRule="exact" w:val="454"/>
        </w:trPr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434CE92" w14:textId="77777777" w:rsidR="008E74C0" w:rsidRDefault="0000212B">
            <w:pPr>
              <w:pStyle w:val="TableParagraph"/>
              <w:spacing w:before="91"/>
              <w:ind w:left="150"/>
              <w:rPr>
                <w:rFonts w:ascii="Arial" w:eastAsia="Arial" w:hAnsi="Arial" w:cs="Arial"/>
              </w:rPr>
            </w:pPr>
            <w:r>
              <w:rPr>
                <w:rFonts w:ascii="Arial"/>
                <w:color w:val="231F20"/>
              </w:rPr>
              <w:t>Did Not Attend</w:t>
            </w:r>
            <w:r>
              <w:rPr>
                <w:rFonts w:ascii="Arial"/>
                <w:color w:val="231F20"/>
                <w:spacing w:val="-16"/>
              </w:rPr>
              <w:t xml:space="preserve"> </w:t>
            </w:r>
            <w:r>
              <w:rPr>
                <w:rFonts w:ascii="Arial"/>
                <w:color w:val="231F20"/>
              </w:rPr>
              <w:t>School</w: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68E57394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458FEBFA" w14:textId="5C3F8DBA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1C8E9A2" wp14:editId="39891D8D">
                      <wp:extent cx="177800" cy="177800"/>
                      <wp:effectExtent l="9525" t="9525" r="3175" b="3175"/>
                      <wp:docPr id="144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5" name="Group 14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6" name="Freeform 1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7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8" name="Freeform 1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4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lBU0A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GziUFTQBAAAbxUAAA4AAAAAAAAAAAAAAAAALgIAAGRycy9lMm9Eb2MueG1sUEsB&#10;Ai0AFAAGAAgAAAAhAIP7H3TYAAAAAwEAAA8AAAAAAAAAAAAAAAAAKgcAAGRycy9kb3ducmV2Lnht&#10;bFBLBQYAAAAABAAEAPMAAAAvCAAAAAA=&#10;">
                      <v:group id="Group 14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      <v:shape id="Freeform 14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G8XMMA&#10;AADcAAAADwAAAGRycy9kb3ducmV2LnhtbERP22oCMRB9F/oPYQp9q9lWkboapRWLQkXqDV+HzZhd&#10;djNZNlHXvzeFgm9zONcZT1tbiQs1vnCs4K2bgCDOnC7YKNjvvl8/QPiArLFyTApu5GE6eeqMMdXu&#10;yhu6bIMRMYR9igryEOpUSp/lZNF3XU0cuZNrLIYIGyN1g9cYbiv5niQDabHg2JBjTbOcsnJ7tgrq&#10;n0Pva+jLRTXfmOOs1L+r3doo9fLcfo5ABGrDQ/zvXuo4vz+Av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G8X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4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      <v:shape id="Freeform 14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e8LMQA&#10;AADcAAAADwAAAGRycy9kb3ducmV2LnhtbESPT2sCQQzF74V+hyEFb3VWEWm3jiIF0Yswte093cn+&#10;wZ3MsjN1129vDoK3hPfy3i+rzehbdaE+NoENzKYZKOIiuIYrAz/fu9c3UDEhO2wDk4ErRdisn59W&#10;mLsw8BddTqlSEsIxRwN1Sl2udSxq8hinoSMWrQy9xyRrX2nX4yDhvtXzLFtqjw1LQ40dfdZUnE//&#10;3sAfLublzh6HrdsP5e+7t1drrTGTl3H7ASrRmB7m+/XBCf5CaOUZmUC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vC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3D5CAF49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7BD58B7" w14:textId="64BB9A84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6E9A8CC7" wp14:editId="35C514CC">
                      <wp:extent cx="177800" cy="177800"/>
                      <wp:effectExtent l="9525" t="9525" r="3175" b="3175"/>
                      <wp:docPr id="139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40" name="Group 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1" name="Freeform 1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42" name="Group 1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43" name="Freeform 1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">
                      <v:group id="Group 14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      <v:shape id="Freeform 14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gkKMMA&#10;AADcAAAADwAAAGRycy9kb3ducmV2LnhtbERP32vCMBB+H+x/CDfYm011Ils1yiaKA0WmTvZ6NLe0&#10;tLmUJmr33xtB2Nt9fD9vMutsLc7U+tKxgn6SgiDOnS7ZKPg+LHuvIHxA1lg7JgV/5GE2fXyYYKbd&#10;hXd03gcjYgj7DBUUITSZlD4vyKJPXEMcuV/XWgwRtkbqFi8x3NZykKYjabHk2FBgQ/OC8mp/sgqa&#10;9fHl481Xq3qxMz/zSn9tDluj1PNT9z4GEagL/+K7+1PH+cM+3J6JF8j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AgkKM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3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      <v:shape id="Freeform 14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MuXcEA&#10;AADcAAAADwAAAGRycy9kb3ducmV2LnhtbERPS2sCMRC+F/wPYQRvNeuDoqtRRJD2UkhXvY+b2Qdu&#10;Jssmddd/3xQKvc3H95ztfrCNeFDna8cKZtMEBHHuTM2lgsv59LoC4QOywcYxKXiSh/1u9LLF1Lie&#10;v+iRhVLEEPYpKqhCaFMpfV6RRT91LXHkCtdZDBF2pTQd9jHcNnKeJG/SYs2xocKWjhXl9+zbKrjh&#10;cl6c9Gd/MO99cV1b/dRaKzUZD4cNiEBD+Bf/uT9MnL9cwO8z8QK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jLl3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26012C1D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160620E4" w14:textId="65DBAC44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715AC56" wp14:editId="702F68FD">
                      <wp:extent cx="177800" cy="177800"/>
                      <wp:effectExtent l="9525" t="9525" r="3175" b="3175"/>
                      <wp:docPr id="134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35" name="Group 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6" name="Freeform 1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7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8" name="Freeform 1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">
                      <v:group id="Group 13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  <v:shape id="Freeform 13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PIcMA&#10;AADcAAAADwAAAGRycy9kb3ducmV2LnhtbERP22oCMRB9L/gPYYS+1awKolujVLFYsIiXiq/DZppd&#10;djNZNlG3f28Kgm9zONeZzltbiSs1vnCsoN9LQBBnThdsFPwcP9/GIHxA1lg5JgV/5GE+67xMMdXu&#10;xnu6HoIRMYR9igryEOpUSp/lZNH3XE0cuV/XWAwRNkbqBm8x3FZykCQjabHg2JBjTcucsvJwsQrq&#10;zWm4mPhyXa325rws9e77uDVKvXbbj3cQgdrwFD/cXzrOH47g/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fPI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3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Freeform 13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PUcQA&#10;AADcAAAADwAAAGRycy9kb3ducmV2LnhtbESPT2sCQQzF74V+hyGF3upsrUhdHUUK0l6E0eo97mT/&#10;4E5m2Zm667dvDoXeEt7Le7+sNqNv1Y362AQ28DrJQBEXwTVcGTh9717eQcWE7LANTAbuFGGzfnxY&#10;Ye7CwAe6HVOlJIRjjgbqlLpc61jU5DFOQkcsWhl6j0nWvtKux0HCfaunWTbXHhuWhho7+qipuB5/&#10;vIELzqblzu6HrfscyvPC27u11pjnp3G7BJVoTP/mv+svJ/hvQivPyAR6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Bz1H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042881D4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210961EF" w14:textId="0FD8F4D3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5855595D" wp14:editId="21533304">
                      <wp:extent cx="177800" cy="177800"/>
                      <wp:effectExtent l="9525" t="9525" r="3175" b="3175"/>
                      <wp:docPr id="129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30" name="Group 1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1" name="Freeform 1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32" name="Group 12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33" name="Freeform 1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8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">
                      <v:group id="Group 131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      <v:shape id="Freeform 132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5XVcMA&#10;AADcAAAADwAAAGRycy9kb3ducmV2LnhtbERP22oCMRB9F/oPYQp906wVpF2NYkVRUEq94euwGbPL&#10;bibLJtX1741Q6NscznXG09ZW4kqNLxwr6PcSEMSZ0wUbBcfDsvsBwgdkjZVjUnAnD9PJS2eMqXY3&#10;3tF1H4yIIexTVJCHUKdS+iwni77nauLIXVxjMUTYGKkbvMVwW8n3JBlKiwXHhhxrmueUlftfq6De&#10;nAZfn75cVYudOc9L/bM9fBul3l7b2QhEoDb8i//cax3nD/rwfCZe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5XVcMAAADcAAAADwAAAAAAAAAAAAAAAACYAgAAZHJzL2Rv&#10;d25yZXYueG1sUEsFBgAAAAAEAAQA9QAAAIgDAAAAAA=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29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      <v:shape id="Freeform 130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VdIMEA&#10;AADcAAAADwAAAGRycy9kb3ducmV2LnhtbERPS2sCMRC+C/0PYQq9abYqUrdGkYLYSyFu9T5uZh90&#10;M1k20V3/fSMI3ubje85qM9hGXKnztWMF75MEBHHuTM2lguPvbvwBwgdkg41jUnAjD5v1y2iFqXE9&#10;H+iahVLEEPYpKqhCaFMpfV6RRT9xLXHkCtdZDBF2pTQd9jHcNnKaJAtpsebYUGFLXxXlf9nFKjjj&#10;fFrs9E+/Nfu+OC2tvmmtlXp7HbafIAIN4Sl+uL9NnD+bwf2ZeIF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lXSDBAAAA3AAAAA8AAAAAAAAAAAAAAAAAmAIAAGRycy9kb3du&#10;cmV2LnhtbFBLBQYAAAAABAAEAPUAAACG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3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E6F8"/>
          </w:tcPr>
          <w:p w14:paraId="7FFEBEF9" w14:textId="77777777" w:rsidR="008E74C0" w:rsidRDefault="008E74C0">
            <w:pPr>
              <w:pStyle w:val="TableParagraph"/>
              <w:rPr>
                <w:rFonts w:ascii="Arial" w:eastAsia="Arial" w:hAnsi="Arial" w:cs="Arial"/>
                <w:b/>
                <w:bCs/>
                <w:sz w:val="6"/>
                <w:szCs w:val="6"/>
              </w:rPr>
            </w:pPr>
          </w:p>
          <w:p w14:paraId="6AF15CA7" w14:textId="4D330E43" w:rsidR="008E74C0" w:rsidRDefault="001716CD">
            <w:pPr>
              <w:pStyle w:val="TableParagraph"/>
              <w:ind w:left="58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noProof/>
                <w:sz w:val="20"/>
                <w:szCs w:val="20"/>
                <w:lang w:val="en-AU" w:eastAsia="en-AU"/>
              </w:rPr>
              <mc:AlternateContent>
                <mc:Choice Requires="wpg">
                  <w:drawing>
                    <wp:inline distT="0" distB="0" distL="0" distR="0" wp14:anchorId="317F1C88" wp14:editId="1D07BEE5">
                      <wp:extent cx="177800" cy="177800"/>
                      <wp:effectExtent l="9525" t="9525" r="3175" b="3175"/>
                      <wp:docPr id="124" name="Group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7800" cy="177800"/>
                                <a:chOff x="0" y="0"/>
                                <a:chExt cx="280" cy="280"/>
                              </a:xfrm>
                            </wpg:grpSpPr>
                            <wpg:grpSp>
                              <wpg:cNvPr id="125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6" name="Freeform 1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7" name="Group 12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" y="5"/>
                                  <a:ext cx="270" cy="270"/>
                                  <a:chOff x="5" y="5"/>
                                  <a:chExt cx="270" cy="270"/>
                                </a:xfrm>
                              </wpg:grpSpPr>
                              <wps:wsp>
                                <wps:cNvPr id="128" name="Freeform 1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" y="5"/>
                                    <a:ext cx="270" cy="270"/>
                                  </a:xfrm>
                                  <a:custGeom>
                                    <a:avLst/>
                                    <a:gdLst>
                                      <a:gd name="T0" fmla="+- 0 5 5"/>
                                      <a:gd name="T1" fmla="*/ T0 w 270"/>
                                      <a:gd name="T2" fmla="+- 0 274 5"/>
                                      <a:gd name="T3" fmla="*/ 274 h 270"/>
                                      <a:gd name="T4" fmla="+- 0 274 5"/>
                                      <a:gd name="T5" fmla="*/ T4 w 270"/>
                                      <a:gd name="T6" fmla="+- 0 274 5"/>
                                      <a:gd name="T7" fmla="*/ 274 h 270"/>
                                      <a:gd name="T8" fmla="+- 0 274 5"/>
                                      <a:gd name="T9" fmla="*/ T8 w 270"/>
                                      <a:gd name="T10" fmla="+- 0 5 5"/>
                                      <a:gd name="T11" fmla="*/ 5 h 270"/>
                                      <a:gd name="T12" fmla="+- 0 5 5"/>
                                      <a:gd name="T13" fmla="*/ T12 w 270"/>
                                      <a:gd name="T14" fmla="+- 0 5 5"/>
                                      <a:gd name="T15" fmla="*/ 5 h 270"/>
                                      <a:gd name="T16" fmla="+- 0 5 5"/>
                                      <a:gd name="T17" fmla="*/ T16 w 270"/>
                                      <a:gd name="T18" fmla="+- 0 274 5"/>
                                      <a:gd name="T19" fmla="*/ 274 h 270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270" h="270">
                                        <a:moveTo>
                                          <a:pt x="0" y="269"/>
                                        </a:moveTo>
                                        <a:lnTo>
                                          <a:pt x="269" y="269"/>
                                        </a:lnTo>
                                        <a:lnTo>
                                          <a:pt x="269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2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231F2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23" o:spid="_x0000_s1026" style="width:14pt;height:14pt;mso-position-horizontal-relative:char;mso-position-vertical-relative:line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">
                      <v:group id="Group 126" o:spid="_x0000_s1027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      <v:shape id="Freeform 127" o:spid="_x0000_s1028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Z/MQA&#10;AADcAAAADwAAAGRycy9kb3ducmV2LnhtbERP22rCQBB9L/gPywh9qxtTkJq6Sg1KhUrxUvF1yE43&#10;IdnZkN1q/PuuUOjbHM51ZoveNuJCna8cKxiPEhDEhdMVGwVfx/XTCwgfkDU2jknBjTws5oOHGWba&#10;XXlPl0MwIoawz1BBGUKbSemLkiz6kWuJI/ftOoshws5I3eE1httGpkkykRYrjg0ltpSXVNSHH6ug&#10;/Tg9L6e+fm9We3POa73bHj+NUo/D/u0VRKA+/Iv/3Bsd56cTuD8TL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+WfzEAAAA3AAAAA8AAAAAAAAAAAAAAAAAmAIAAGRycy9k&#10;b3ducmV2LnhtbFBLBQYAAAAABAAEAPUAAACJAwAAAAA=&#10;" path="m,269r269,l269,,,,,269xe" stroked="f">
                          <v:path arrowok="t" o:connecttype="custom" o:connectlocs="0,274;269,274;269,5;0,5;0,274" o:connectangles="0,0,0,0,0"/>
                        </v:shape>
                      </v:group>
                      <v:group id="Group 124" o:spid="_x0000_s1029" style="position:absolute;left:5;top:5;width:270;height:270" coordorigin="5,5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      <v:shape id="Freeform 125" o:spid="_x0000_s1030" style="position:absolute;left:5;top: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hZjMQA&#10;AADcAAAADwAAAGRycy9kb3ducmV2LnhtbESPT2vDMAzF74N9B6PBbquzMEaX1i1lULbLwG3Xuxor&#10;f2gsh9hr0m8/HQq9Sbyn935ariffqQsNsQ1s4HWWgSIug2u5NvB72L7MQcWE7LALTAauFGG9enxY&#10;YuHCyDu67FOtJIRjgQaalPpC61g25DHOQk8sWhUGj0nWodZuwFHCfafzLHvXHluWhgZ7+myoPO//&#10;vIETvuXV1v6MG/c1VscPb6/WWmOen6bNAlSiKd3Nt+tvJ/i50MozMoF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YWYzEAAAA3AAAAA8AAAAAAAAAAAAAAAAAmAIAAGRycy9k&#10;b3ducmV2LnhtbFBLBQYAAAAABAAEAPUAAACJAwAAAAA=&#10;" path="m,269r269,l269,,,,,269xe" filled="f" strokecolor="#231f20" strokeweight=".5pt">
                          <v:path arrowok="t" o:connecttype="custom" o:connectlocs="0,274;269,274;269,5;0,5;0,274" o:connectangles="0,0,0,0,0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656753C3" w14:textId="77777777" w:rsidR="008E74C0" w:rsidRDefault="008E74C0">
      <w:pPr>
        <w:spacing w:before="10"/>
        <w:rPr>
          <w:rFonts w:ascii="Arial" w:eastAsia="Arial" w:hAnsi="Arial" w:cs="Arial"/>
          <w:b/>
          <w:bCs/>
          <w:sz w:val="17"/>
          <w:szCs w:val="17"/>
        </w:rPr>
      </w:pPr>
    </w:p>
    <w:p w14:paraId="48054EE2" w14:textId="77777777" w:rsidR="008E74C0" w:rsidRDefault="0000212B">
      <w:pPr>
        <w:pStyle w:val="BodyText"/>
        <w:tabs>
          <w:tab w:val="left" w:pos="11338"/>
        </w:tabs>
        <w:spacing w:before="72"/>
        <w:ind w:left="737" w:right="5076"/>
      </w:pPr>
      <w:r>
        <w:rPr>
          <w:color w:val="231F20"/>
        </w:rPr>
        <w:t>Other (please give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details) </w:t>
      </w:r>
      <w:r>
        <w:rPr>
          <w:color w:val="231F20"/>
          <w:spacing w:val="3"/>
        </w:rPr>
        <w:t xml:space="preserve"> </w:t>
      </w:r>
      <w:r>
        <w:rPr>
          <w:color w:val="231F20"/>
          <w:u w:val="single" w:color="231F20"/>
        </w:rPr>
        <w:t xml:space="preserve"> </w:t>
      </w:r>
      <w:r>
        <w:rPr>
          <w:color w:val="231F20"/>
          <w:u w:val="single" w:color="231F20"/>
        </w:rPr>
        <w:tab/>
      </w:r>
    </w:p>
    <w:p w14:paraId="0EB01549" w14:textId="77777777" w:rsidR="008E74C0" w:rsidRDefault="008E74C0">
      <w:pPr>
        <w:sectPr w:rsidR="008E74C0">
          <w:headerReference w:type="default" r:id="rId8"/>
          <w:type w:val="continuous"/>
          <w:pgSz w:w="11910" w:h="16840"/>
          <w:pgMar w:top="1680" w:right="0" w:bottom="280" w:left="0" w:header="0" w:footer="720" w:gutter="0"/>
          <w:cols w:space="720"/>
        </w:sectPr>
      </w:pPr>
    </w:p>
    <w:p w14:paraId="142D5B8D" w14:textId="77777777" w:rsidR="008E74C0" w:rsidRDefault="008E74C0">
      <w:pPr>
        <w:rPr>
          <w:rFonts w:ascii="Arial" w:eastAsia="Arial" w:hAnsi="Arial" w:cs="Arial"/>
          <w:sz w:val="20"/>
          <w:szCs w:val="20"/>
        </w:rPr>
      </w:pPr>
    </w:p>
    <w:p w14:paraId="2B1DF562" w14:textId="77777777" w:rsidR="008E74C0" w:rsidRDefault="008E74C0">
      <w:pPr>
        <w:spacing w:before="7"/>
        <w:rPr>
          <w:rFonts w:ascii="Arial" w:eastAsia="Arial" w:hAnsi="Arial" w:cs="Arial"/>
          <w:sz w:val="19"/>
          <w:szCs w:val="19"/>
        </w:rPr>
      </w:pPr>
    </w:p>
    <w:p w14:paraId="375B7D2E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</w:tabs>
        <w:spacing w:before="64"/>
        <w:ind w:left="878"/>
        <w:rPr>
          <w:b w:val="0"/>
          <w:bCs w:val="0"/>
        </w:rPr>
      </w:pPr>
      <w:r>
        <w:rPr>
          <w:color w:val="005A95"/>
        </w:rPr>
        <w:t>How long does it take you to get to</w:t>
      </w:r>
      <w:r>
        <w:rPr>
          <w:color w:val="005A95"/>
          <w:spacing w:val="-15"/>
        </w:rPr>
        <w:t xml:space="preserve"> </w:t>
      </w:r>
      <w:r>
        <w:rPr>
          <w:color w:val="005A95"/>
        </w:rPr>
        <w:t>school?</w:t>
      </w:r>
    </w:p>
    <w:p w14:paraId="4BDE199D" w14:textId="77777777" w:rsidR="008E74C0" w:rsidRDefault="008E74C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228975F4" w14:textId="7AE07B2A" w:rsidR="008E74C0" w:rsidRDefault="001716CD">
      <w:pPr>
        <w:pStyle w:val="BodyText"/>
        <w:tabs>
          <w:tab w:val="left" w:pos="2511"/>
          <w:tab w:val="left" w:pos="3196"/>
          <w:tab w:val="left" w:pos="4100"/>
          <w:tab w:val="left" w:pos="5152"/>
          <w:tab w:val="left" w:pos="5800"/>
        </w:tabs>
        <w:spacing w:line="568" w:lineRule="auto"/>
        <w:ind w:left="933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968" behindDoc="0" locked="0" layoutInCell="1" allowOverlap="1" wp14:anchorId="74766392" wp14:editId="37ACCA7A">
                <wp:simplePos x="0" y="0"/>
                <wp:positionH relativeFrom="page">
                  <wp:posOffset>362585</wp:posOffset>
                </wp:positionH>
                <wp:positionV relativeFrom="paragraph">
                  <wp:posOffset>1270</wp:posOffset>
                </wp:positionV>
                <wp:extent cx="171450" cy="171450"/>
                <wp:effectExtent l="10160" t="10795" r="8890" b="8255"/>
                <wp:wrapNone/>
                <wp:docPr id="122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"/>
                          <a:chExt cx="270" cy="270"/>
                        </a:xfrm>
                      </wpg:grpSpPr>
                      <wps:wsp>
                        <wps:cNvPr id="123" name="Freeform 122"/>
                        <wps:cNvSpPr>
                          <a:spLocks/>
                        </wps:cNvSpPr>
                        <wps:spPr bwMode="auto">
                          <a:xfrm>
                            <a:off x="572" y="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2 3"/>
                              <a:gd name="T3" fmla="*/ 272 h 270"/>
                              <a:gd name="T4" fmla="+- 0 841 572"/>
                              <a:gd name="T5" fmla="*/ T4 w 270"/>
                              <a:gd name="T6" fmla="+- 0 272 3"/>
                              <a:gd name="T7" fmla="*/ 272 h 270"/>
                              <a:gd name="T8" fmla="+- 0 841 572"/>
                              <a:gd name="T9" fmla="*/ T8 w 270"/>
                              <a:gd name="T10" fmla="+- 0 3 3"/>
                              <a:gd name="T11" fmla="*/ 3 h 270"/>
                              <a:gd name="T12" fmla="+- 0 572 572"/>
                              <a:gd name="T13" fmla="*/ T12 w 270"/>
                              <a:gd name="T14" fmla="+- 0 3 3"/>
                              <a:gd name="T15" fmla="*/ 3 h 270"/>
                              <a:gd name="T16" fmla="+- 0 572 572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" o:spid="_x0000_s1026" style="position:absolute;margin-left:28.55pt;margin-top:.1pt;width:13.5pt;height:13.5pt;z-index:2968;mso-position-horizontal-relative:page" coordorigin="572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">
                <v:shape id="Freeform 122" o:spid="_x0000_s1027" style="position:absolute;left:572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zL/cEA&#10;AADcAAAADwAAAGRycy9kb3ducmV2LnhtbERPS2sCMRC+F/ofwhR6q1m3UupqFBGkvQip1vu4mX3g&#10;ZrJsorv+eyMI3ubje858OdhGXKjztWMF41ECgjh3puZSwf9+8/ENwgdkg41jUnAlD8vF68scM+N6&#10;/qPLLpQihrDPUEEVQptJ6fOKLPqRa4kjV7jOYoiwK6XpsI/htpFpknxJizXHhgpbWleUn3Znq+CI&#10;k7TY6G2/Mj99cZhafdVaK/X+NqxmIAIN4Sl+uH9NnJ9+wv2ZeIFc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8y/3BAAAA3AAAAA8AAAAAAAAAAAAAAAAAmAIAAGRycy9kb3du&#10;cmV2LnhtbFBLBQYAAAAABAAEAPUAAACGAwAAAAA=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224" behindDoc="1" locked="0" layoutInCell="1" allowOverlap="1" wp14:anchorId="7CD6D3E4" wp14:editId="78D27CED">
                <wp:simplePos x="0" y="0"/>
                <wp:positionH relativeFrom="page">
                  <wp:posOffset>1373505</wp:posOffset>
                </wp:positionH>
                <wp:positionV relativeFrom="paragraph">
                  <wp:posOffset>1270</wp:posOffset>
                </wp:positionV>
                <wp:extent cx="171450" cy="171450"/>
                <wp:effectExtent l="11430" t="10795" r="7620" b="8255"/>
                <wp:wrapNone/>
                <wp:docPr id="120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164" y="3"/>
                          <a:chExt cx="270" cy="270"/>
                        </a:xfrm>
                      </wpg:grpSpPr>
                      <wps:wsp>
                        <wps:cNvPr id="121" name="Freeform 120"/>
                        <wps:cNvSpPr>
                          <a:spLocks/>
                        </wps:cNvSpPr>
                        <wps:spPr bwMode="auto">
                          <a:xfrm>
                            <a:off x="2164" y="3"/>
                            <a:ext cx="270" cy="270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270"/>
                              <a:gd name="T2" fmla="+- 0 272 3"/>
                              <a:gd name="T3" fmla="*/ 272 h 270"/>
                              <a:gd name="T4" fmla="+- 0 2433 2164"/>
                              <a:gd name="T5" fmla="*/ T4 w 270"/>
                              <a:gd name="T6" fmla="+- 0 272 3"/>
                              <a:gd name="T7" fmla="*/ 272 h 270"/>
                              <a:gd name="T8" fmla="+- 0 2433 2164"/>
                              <a:gd name="T9" fmla="*/ T8 w 270"/>
                              <a:gd name="T10" fmla="+- 0 3 3"/>
                              <a:gd name="T11" fmla="*/ 3 h 270"/>
                              <a:gd name="T12" fmla="+- 0 2164 2164"/>
                              <a:gd name="T13" fmla="*/ T12 w 270"/>
                              <a:gd name="T14" fmla="+- 0 3 3"/>
                              <a:gd name="T15" fmla="*/ 3 h 270"/>
                              <a:gd name="T16" fmla="+- 0 2164 2164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026" style="position:absolute;margin-left:108.15pt;margin-top:.1pt;width:13.5pt;height:13.5pt;z-index:-18256;mso-position-horizontal-relative:page" coordorigin="2164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">
                <v:shape id="Freeform 120" o:spid="_x0000_s1027" style="position:absolute;left:2164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LwEcEA&#10;AADcAAAADwAAAGRycy9kb3ducmV2LnhtbERPS4vCMBC+L/gfwgje1tQiy1qNIoLsXoSsj/vYTB/Y&#10;TEoTbf33ZmFhb/PxPWe1GWwjHtT52rGC2TQBQZw7U3Op4Hzav3+C8AHZYOOYFDzJw2Y9elthZlzP&#10;P/Q4hlLEEPYZKqhCaDMpfV6RRT91LXHkCtdZDBF2pTQd9jHcNjJNkg9psebYUGFLu4ry2/FuFVxx&#10;nhZ7fei35qsvLgurn1prpSbjYbsEEWgI/+I/97eJ89MZ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8BHBAAAA3AAAAA8AAAAAAAAAAAAAAAAAmAIAAGRycy9kb3du&#10;cmV2LnhtbFBLBQYAAAAABAAEAPUAAACGAwAAAAA=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248" behindDoc="1" locked="0" layoutInCell="1" allowOverlap="1" wp14:anchorId="588BDBC5" wp14:editId="4DE4F3EC">
                <wp:simplePos x="0" y="0"/>
                <wp:positionH relativeFrom="page">
                  <wp:posOffset>2381250</wp:posOffset>
                </wp:positionH>
                <wp:positionV relativeFrom="paragraph">
                  <wp:posOffset>1270</wp:posOffset>
                </wp:positionV>
                <wp:extent cx="171450" cy="171450"/>
                <wp:effectExtent l="9525" t="10795" r="9525" b="8255"/>
                <wp:wrapNone/>
                <wp:docPr id="118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751" y="3"/>
                          <a:chExt cx="270" cy="270"/>
                        </a:xfrm>
                      </wpg:grpSpPr>
                      <wps:wsp>
                        <wps:cNvPr id="119" name="Freeform 118"/>
                        <wps:cNvSpPr>
                          <a:spLocks/>
                        </wps:cNvSpPr>
                        <wps:spPr bwMode="auto">
                          <a:xfrm>
                            <a:off x="3751" y="3"/>
                            <a:ext cx="270" cy="270"/>
                          </a:xfrm>
                          <a:custGeom>
                            <a:avLst/>
                            <a:gdLst>
                              <a:gd name="T0" fmla="+- 0 3751 3751"/>
                              <a:gd name="T1" fmla="*/ T0 w 270"/>
                              <a:gd name="T2" fmla="+- 0 272 3"/>
                              <a:gd name="T3" fmla="*/ 272 h 270"/>
                              <a:gd name="T4" fmla="+- 0 4020 3751"/>
                              <a:gd name="T5" fmla="*/ T4 w 270"/>
                              <a:gd name="T6" fmla="+- 0 272 3"/>
                              <a:gd name="T7" fmla="*/ 272 h 270"/>
                              <a:gd name="T8" fmla="+- 0 4020 3751"/>
                              <a:gd name="T9" fmla="*/ T8 w 270"/>
                              <a:gd name="T10" fmla="+- 0 3 3"/>
                              <a:gd name="T11" fmla="*/ 3 h 270"/>
                              <a:gd name="T12" fmla="+- 0 3751 3751"/>
                              <a:gd name="T13" fmla="*/ T12 w 270"/>
                              <a:gd name="T14" fmla="+- 0 3 3"/>
                              <a:gd name="T15" fmla="*/ 3 h 270"/>
                              <a:gd name="T16" fmla="+- 0 3751 3751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7" o:spid="_x0000_s1026" style="position:absolute;margin-left:187.5pt;margin-top:.1pt;width:13.5pt;height:13.5pt;z-index:-18232;mso-position-horizontal-relative:page" coordorigin="3751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">
                <v:shape id="Freeform 118" o:spid="_x0000_s1027" style="position:absolute;left:3751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g2qsIA&#10;AADcAAAADwAAAGRycy9kb3ducmV2LnhtbERPyWrDMBC9F/oPYgq5NXJMKI0bJZhAaC8B1W3uE2u8&#10;UGtkLCW2/z4qFHqbx1tnu59sJ240+NaxgtUyAUFcOtNyreD76/j8CsIHZIOdY1Iwk4f97vFhi5lx&#10;I3/SrQi1iCHsM1TQhNBnUvqyIYt+6XriyFVusBgiHGppBhxjuO1kmiQv0mLLsaHBng4NlT/F1Sq4&#10;4Dqtjvo05uZ9rM4bq2ettVKLpyl/AxFoCv/iP/eHifNXG/h9Jl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DaqwgAAANwAAAAPAAAAAAAAAAAAAAAAAJgCAABkcnMvZG93&#10;bnJldi54bWxQSwUGAAAAAAQABAD1AAAAhwMAAAAA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272" behindDoc="1" locked="0" layoutInCell="1" allowOverlap="1" wp14:anchorId="087AFDD8" wp14:editId="72F0254D">
                <wp:simplePos x="0" y="0"/>
                <wp:positionH relativeFrom="page">
                  <wp:posOffset>3476625</wp:posOffset>
                </wp:positionH>
                <wp:positionV relativeFrom="paragraph">
                  <wp:posOffset>1270</wp:posOffset>
                </wp:positionV>
                <wp:extent cx="171450" cy="171450"/>
                <wp:effectExtent l="9525" t="10795" r="9525" b="8255"/>
                <wp:wrapNone/>
                <wp:docPr id="116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476" y="3"/>
                          <a:chExt cx="270" cy="270"/>
                        </a:xfrm>
                      </wpg:grpSpPr>
                      <wps:wsp>
                        <wps:cNvPr id="117" name="Freeform 116"/>
                        <wps:cNvSpPr>
                          <a:spLocks/>
                        </wps:cNvSpPr>
                        <wps:spPr bwMode="auto">
                          <a:xfrm>
                            <a:off x="5476" y="3"/>
                            <a:ext cx="270" cy="270"/>
                          </a:xfrm>
                          <a:custGeom>
                            <a:avLst/>
                            <a:gdLst>
                              <a:gd name="T0" fmla="+- 0 5476 5476"/>
                              <a:gd name="T1" fmla="*/ T0 w 270"/>
                              <a:gd name="T2" fmla="+- 0 272 3"/>
                              <a:gd name="T3" fmla="*/ 272 h 270"/>
                              <a:gd name="T4" fmla="+- 0 5745 5476"/>
                              <a:gd name="T5" fmla="*/ T4 w 270"/>
                              <a:gd name="T6" fmla="+- 0 272 3"/>
                              <a:gd name="T7" fmla="*/ 272 h 270"/>
                              <a:gd name="T8" fmla="+- 0 5745 5476"/>
                              <a:gd name="T9" fmla="*/ T8 w 270"/>
                              <a:gd name="T10" fmla="+- 0 3 3"/>
                              <a:gd name="T11" fmla="*/ 3 h 270"/>
                              <a:gd name="T12" fmla="+- 0 5476 5476"/>
                              <a:gd name="T13" fmla="*/ T12 w 270"/>
                              <a:gd name="T14" fmla="+- 0 3 3"/>
                              <a:gd name="T15" fmla="*/ 3 h 270"/>
                              <a:gd name="T16" fmla="+- 0 5476 5476"/>
                              <a:gd name="T17" fmla="*/ T16 w 270"/>
                              <a:gd name="T18" fmla="+- 0 272 3"/>
                              <a:gd name="T19" fmla="*/ 27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273.75pt;margin-top:.1pt;width:13.5pt;height:13.5pt;z-index:-18208;mso-position-horizontal-relative:page" coordorigin="5476,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">
                <v:shape id="Freeform 116" o:spid="_x0000_s1027" style="position:absolute;left:5476;top: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HQ8EA&#10;AADcAAAADwAAAGRycy9kb3ducmV2LnhtbERPS2sCMRC+C/0PYQq9aVYpVlejSEHai5D6uI+b2Qdu&#10;Jssmddd/bwTB23x8z1mue1uLK7W+cqxgPEpAEGfOVFwoOB62wxkIH5AN1o5JwY08rFdvgyWmxnX8&#10;R9d9KEQMYZ+igjKEJpXSZyVZ9CPXEEcud63FEGFbSNNiF8NtLSdJMpUWK44NJTb0XVJ22f9bBWf8&#10;nORbves25qfLT3Orb1prpT7e+80CRKA+vMRP96+J88df8Hg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rB0PBAAAA3AAAAA8AAAAAAAAAAAAAAAAAmAIAAGRycy9kb3du&#10;cmV2LnhtbFBLBQYAAAAABAAEAPUAAACGAwAAAAA=&#10;" path="m,269r269,l269,,,,,269xe" filled="f" strokecolor="#231f20" strokeweight=".5pt">
                  <v:path arrowok="t" o:connecttype="custom" o:connectlocs="0,272;269,272;269,3;0,3;0,27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 wp14:anchorId="716902CF" wp14:editId="760C756B">
                <wp:simplePos x="0" y="0"/>
                <wp:positionH relativeFrom="page">
                  <wp:posOffset>362585</wp:posOffset>
                </wp:positionH>
                <wp:positionV relativeFrom="paragraph">
                  <wp:posOffset>370205</wp:posOffset>
                </wp:positionV>
                <wp:extent cx="171450" cy="171450"/>
                <wp:effectExtent l="10160" t="8255" r="8890" b="10795"/>
                <wp:wrapNone/>
                <wp:docPr id="11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84"/>
                          <a:chExt cx="270" cy="270"/>
                        </a:xfrm>
                      </wpg:grpSpPr>
                      <wps:wsp>
                        <wps:cNvPr id="115" name="Freeform 114"/>
                        <wps:cNvSpPr>
                          <a:spLocks/>
                        </wps:cNvSpPr>
                        <wps:spPr bwMode="auto">
                          <a:xfrm>
                            <a:off x="572" y="58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853 584"/>
                              <a:gd name="T3" fmla="*/ 853 h 270"/>
                              <a:gd name="T4" fmla="+- 0 841 572"/>
                              <a:gd name="T5" fmla="*/ T4 w 270"/>
                              <a:gd name="T6" fmla="+- 0 853 584"/>
                              <a:gd name="T7" fmla="*/ 853 h 270"/>
                              <a:gd name="T8" fmla="+- 0 841 572"/>
                              <a:gd name="T9" fmla="*/ T8 w 270"/>
                              <a:gd name="T10" fmla="+- 0 584 584"/>
                              <a:gd name="T11" fmla="*/ 584 h 270"/>
                              <a:gd name="T12" fmla="+- 0 572 572"/>
                              <a:gd name="T13" fmla="*/ T12 w 270"/>
                              <a:gd name="T14" fmla="+- 0 584 584"/>
                              <a:gd name="T15" fmla="*/ 584 h 270"/>
                              <a:gd name="T16" fmla="+- 0 572 572"/>
                              <a:gd name="T17" fmla="*/ T16 w 270"/>
                              <a:gd name="T18" fmla="+- 0 853 584"/>
                              <a:gd name="T19" fmla="*/ 8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28.55pt;margin-top:29.15pt;width:13.5pt;height:13.5pt;z-index:3064;mso-position-horizontal-relative:page" coordorigin="572,58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">
                <v:shape id="Freeform 114" o:spid="_x0000_s1027" style="position:absolute;left:572;top:58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8r8EA&#10;AADcAAAADwAAAGRycy9kb3ducmV2LnhtbERPS2sCMRC+C/0PYQq9aVapRVejSEHai5D6uI+b2Qdu&#10;Jssmddd/bwTB23x8z1mue1uLK7W+cqxgPEpAEGfOVFwoOB62wxkIH5AN1o5JwY08rFdvgyWmxnX8&#10;R9d9KEQMYZ+igjKEJpXSZyVZ9CPXEEcud63FEGFbSNNiF8NtLSdJ8iUtVhwbSmzou6Tssv+3Cs74&#10;Ocm3etdtzE+Xn+ZW37TWSn2895sFiEB9eImf7l8T54+n8Hg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PK/BAAAA3AAAAA8AAAAAAAAAAAAAAAAAmAIAAGRycy9kb3du&#10;cmV2LnhtbFBLBQYAAAAABAAEAPUAAACGAwAAAAA=&#10;" path="m,269r269,l269,,,,,269xe" filled="f" strokecolor="#231f20" strokeweight=".5pt">
                  <v:path arrowok="t" o:connecttype="custom" o:connectlocs="0,853;269,853;269,584;0,584;0,8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 wp14:anchorId="649DBA01" wp14:editId="5E349855">
                <wp:simplePos x="0" y="0"/>
                <wp:positionH relativeFrom="page">
                  <wp:posOffset>1820545</wp:posOffset>
                </wp:positionH>
                <wp:positionV relativeFrom="paragraph">
                  <wp:posOffset>370205</wp:posOffset>
                </wp:positionV>
                <wp:extent cx="171450" cy="171450"/>
                <wp:effectExtent l="10795" t="8255" r="8255" b="10795"/>
                <wp:wrapNone/>
                <wp:docPr id="11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868" y="584"/>
                          <a:chExt cx="270" cy="270"/>
                        </a:xfrm>
                      </wpg:grpSpPr>
                      <wps:wsp>
                        <wps:cNvPr id="113" name="Freeform 112"/>
                        <wps:cNvSpPr>
                          <a:spLocks/>
                        </wps:cNvSpPr>
                        <wps:spPr bwMode="auto">
                          <a:xfrm>
                            <a:off x="2868" y="584"/>
                            <a:ext cx="270" cy="270"/>
                          </a:xfrm>
                          <a:custGeom>
                            <a:avLst/>
                            <a:gdLst>
                              <a:gd name="T0" fmla="+- 0 2868 2868"/>
                              <a:gd name="T1" fmla="*/ T0 w 270"/>
                              <a:gd name="T2" fmla="+- 0 853 584"/>
                              <a:gd name="T3" fmla="*/ 853 h 270"/>
                              <a:gd name="T4" fmla="+- 0 3137 2868"/>
                              <a:gd name="T5" fmla="*/ T4 w 270"/>
                              <a:gd name="T6" fmla="+- 0 853 584"/>
                              <a:gd name="T7" fmla="*/ 853 h 270"/>
                              <a:gd name="T8" fmla="+- 0 3137 2868"/>
                              <a:gd name="T9" fmla="*/ T8 w 270"/>
                              <a:gd name="T10" fmla="+- 0 584 584"/>
                              <a:gd name="T11" fmla="*/ 584 h 270"/>
                              <a:gd name="T12" fmla="+- 0 2868 2868"/>
                              <a:gd name="T13" fmla="*/ T12 w 270"/>
                              <a:gd name="T14" fmla="+- 0 584 584"/>
                              <a:gd name="T15" fmla="*/ 584 h 270"/>
                              <a:gd name="T16" fmla="+- 0 2868 2868"/>
                              <a:gd name="T17" fmla="*/ T16 w 270"/>
                              <a:gd name="T18" fmla="+- 0 853 584"/>
                              <a:gd name="T19" fmla="*/ 8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26" style="position:absolute;margin-left:143.35pt;margin-top:29.15pt;width:13.5pt;height:13.5pt;z-index:-18160;mso-position-horizontal-relative:page" coordorigin="2868,58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">
                <v:shape id="Freeform 112" o:spid="_x0000_s1027" style="position:absolute;left:2868;top:58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BQMEA&#10;AADcAAAADwAAAGRycy9kb3ducmV2LnhtbERPS2sCMRC+C/0PYQq9aVYrRVejSEHai5D6uI+b2Qdu&#10;Jssmddd/bwTB23x8z1mue1uLK7W+cqxgPEpAEGfOVFwoOB62wxkIH5AN1o5JwY08rFdvgyWmxnX8&#10;R9d9KEQMYZ+igjKEJpXSZyVZ9CPXEEcud63FEGFbSNNiF8NtLSdJ8iUtVhwbSmzou6Tssv+3Cs44&#10;neRbves25qfLT3Orb1prpT7e+80CRKA+vMRP96+J88ef8HgmX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AUDBAAAA3AAAAA8AAAAAAAAAAAAAAAAAmAIAAGRycy9kb3du&#10;cmV2LnhtbFBLBQYAAAAABAAEAPUAAACGAwAAAAA=&#10;" path="m,269r269,l269,,,,,269xe" filled="f" strokecolor="#231f20" strokeweight=".5pt">
                  <v:path arrowok="t" o:connecttype="custom" o:connectlocs="0,853;269,853;269,584;0,584;0,8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 wp14:anchorId="11F5AD7B" wp14:editId="5E55604D">
                <wp:simplePos x="0" y="0"/>
                <wp:positionH relativeFrom="page">
                  <wp:posOffset>3062605</wp:posOffset>
                </wp:positionH>
                <wp:positionV relativeFrom="paragraph">
                  <wp:posOffset>370205</wp:posOffset>
                </wp:positionV>
                <wp:extent cx="171450" cy="171450"/>
                <wp:effectExtent l="5080" t="8255" r="4445" b="10795"/>
                <wp:wrapNone/>
                <wp:docPr id="110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824" y="584"/>
                          <a:chExt cx="270" cy="270"/>
                        </a:xfrm>
                      </wpg:grpSpPr>
                      <wps:wsp>
                        <wps:cNvPr id="111" name="Freeform 110"/>
                        <wps:cNvSpPr>
                          <a:spLocks/>
                        </wps:cNvSpPr>
                        <wps:spPr bwMode="auto">
                          <a:xfrm>
                            <a:off x="4824" y="584"/>
                            <a:ext cx="270" cy="270"/>
                          </a:xfrm>
                          <a:custGeom>
                            <a:avLst/>
                            <a:gdLst>
                              <a:gd name="T0" fmla="+- 0 4824 4824"/>
                              <a:gd name="T1" fmla="*/ T0 w 270"/>
                              <a:gd name="T2" fmla="+- 0 853 584"/>
                              <a:gd name="T3" fmla="*/ 853 h 270"/>
                              <a:gd name="T4" fmla="+- 0 5093 4824"/>
                              <a:gd name="T5" fmla="*/ T4 w 270"/>
                              <a:gd name="T6" fmla="+- 0 853 584"/>
                              <a:gd name="T7" fmla="*/ 853 h 270"/>
                              <a:gd name="T8" fmla="+- 0 5093 4824"/>
                              <a:gd name="T9" fmla="*/ T8 w 270"/>
                              <a:gd name="T10" fmla="+- 0 584 584"/>
                              <a:gd name="T11" fmla="*/ 584 h 270"/>
                              <a:gd name="T12" fmla="+- 0 4824 4824"/>
                              <a:gd name="T13" fmla="*/ T12 w 270"/>
                              <a:gd name="T14" fmla="+- 0 584 584"/>
                              <a:gd name="T15" fmla="*/ 584 h 270"/>
                              <a:gd name="T16" fmla="+- 0 4824 4824"/>
                              <a:gd name="T17" fmla="*/ T16 w 270"/>
                              <a:gd name="T18" fmla="+- 0 853 584"/>
                              <a:gd name="T19" fmla="*/ 8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9" o:spid="_x0000_s1026" style="position:absolute;margin-left:241.15pt;margin-top:29.15pt;width:13.5pt;height:13.5pt;z-index:-18136;mso-position-horizontal-relative:page" coordorigin="4824,58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">
                <v:shape id="Freeform 110" o:spid="_x0000_s1027" style="position:absolute;left:4824;top:58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46rMEA&#10;AADcAAAADwAAAGRycy9kb3ducmV2LnhtbERPS4vCMBC+L/gfwgje1rQiy1qNIoLsXoSsj/vYTB/Y&#10;TEoTbf33ZmFhb/PxPWe1GWwjHtT52rGCdJqAIM6dqblUcD7t3z9B+IBssHFMCp7kYbMeva0wM67n&#10;H3ocQyliCPsMFVQhtJmUPq/Iop+6ljhyhesshgi7UpoO+xhuGzlLkg9psebYUGFLu4ry2/FuFVxx&#10;Piv2+tBvzVdfXBZWP7XWSk3Gw3YJItAQ/sV/7m8T56cp/D4TL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OOqzBAAAA3AAAAA8AAAAAAAAAAAAAAAAAmAIAAGRycy9kb3du&#10;cmV2LnhtbFBLBQYAAAAABAAEAPUAAACGAwAAAAA=&#10;" path="m,269r269,l269,,,,,269xe" filled="f" strokecolor="#231f20" strokeweight=".5pt">
                  <v:path arrowok="t" o:connecttype="custom" o:connectlocs="0,853;269,853;269,584;0,584;0,853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1"/>
        </w:rPr>
        <w:t>0-5mins</w:t>
      </w:r>
      <w:r w:rsidR="0000212B">
        <w:rPr>
          <w:color w:val="231F20"/>
          <w:spacing w:val="-1"/>
        </w:rPr>
        <w:tab/>
        <w:t>5-10min</w:t>
      </w:r>
      <w:r w:rsidR="0000212B">
        <w:rPr>
          <w:color w:val="231F20"/>
          <w:spacing w:val="-1"/>
        </w:rPr>
        <w:tab/>
        <w:t>0-15mins</w:t>
      </w:r>
      <w:r w:rsidR="0000212B">
        <w:rPr>
          <w:color w:val="231F20"/>
          <w:spacing w:val="-1"/>
        </w:rPr>
        <w:tab/>
      </w:r>
      <w:r w:rsidR="0000212B">
        <w:rPr>
          <w:color w:val="231F20"/>
          <w:spacing w:val="-1"/>
        </w:rPr>
        <w:tab/>
        <w:t xml:space="preserve">15-30mins </w:t>
      </w:r>
      <w:r w:rsidR="0000212B">
        <w:rPr>
          <w:color w:val="231F20"/>
        </w:rPr>
        <w:t>30mins</w:t>
      </w:r>
      <w:r w:rsidR="0000212B">
        <w:rPr>
          <w:color w:val="231F20"/>
          <w:spacing w:val="-5"/>
        </w:rPr>
        <w:t xml:space="preserve"> </w:t>
      </w:r>
      <w:r w:rsidR="0000212B">
        <w:rPr>
          <w:color w:val="231F20"/>
        </w:rPr>
        <w:t>-</w:t>
      </w:r>
      <w:r w:rsidR="0000212B">
        <w:rPr>
          <w:color w:val="231F20"/>
          <w:spacing w:val="-5"/>
        </w:rPr>
        <w:t xml:space="preserve"> </w:t>
      </w:r>
      <w:r w:rsidR="0000212B">
        <w:rPr>
          <w:color w:val="231F20"/>
        </w:rPr>
        <w:t>1hour</w:t>
      </w:r>
      <w:r w:rsidR="0000212B">
        <w:rPr>
          <w:color w:val="231F20"/>
        </w:rPr>
        <w:tab/>
      </w:r>
      <w:r w:rsidR="0000212B">
        <w:rPr>
          <w:color w:val="231F20"/>
        </w:rPr>
        <w:tab/>
        <w:t>Over</w:t>
      </w:r>
      <w:r w:rsidR="0000212B">
        <w:rPr>
          <w:color w:val="231F20"/>
          <w:spacing w:val="-3"/>
        </w:rPr>
        <w:t xml:space="preserve"> </w:t>
      </w:r>
      <w:r w:rsidR="0000212B">
        <w:rPr>
          <w:color w:val="231F20"/>
        </w:rPr>
        <w:t>1</w:t>
      </w:r>
      <w:r w:rsidR="0000212B">
        <w:rPr>
          <w:color w:val="231F20"/>
          <w:spacing w:val="-2"/>
        </w:rPr>
        <w:t xml:space="preserve"> </w:t>
      </w:r>
      <w:r w:rsidR="0000212B">
        <w:rPr>
          <w:color w:val="231F20"/>
        </w:rPr>
        <w:t>hour</w:t>
      </w:r>
      <w:r w:rsidR="0000212B">
        <w:rPr>
          <w:color w:val="231F20"/>
        </w:rPr>
        <w:tab/>
        <w:t>I don’t</w:t>
      </w:r>
      <w:r w:rsidR="0000212B">
        <w:rPr>
          <w:color w:val="231F20"/>
          <w:spacing w:val="-4"/>
        </w:rPr>
        <w:t xml:space="preserve"> </w:t>
      </w:r>
      <w:r w:rsidR="0000212B">
        <w:rPr>
          <w:color w:val="231F20"/>
        </w:rPr>
        <w:t>know</w:t>
      </w:r>
    </w:p>
    <w:p w14:paraId="0E7EC3EC" w14:textId="77777777" w:rsidR="008E74C0" w:rsidRDefault="008E74C0">
      <w:pPr>
        <w:spacing w:before="1"/>
        <w:rPr>
          <w:rFonts w:ascii="Arial" w:eastAsia="Arial" w:hAnsi="Arial" w:cs="Arial"/>
        </w:rPr>
      </w:pPr>
    </w:p>
    <w:p w14:paraId="302EE3A4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</w:tabs>
        <w:spacing w:line="254" w:lineRule="auto"/>
        <w:ind w:right="1564" w:firstLine="0"/>
        <w:rPr>
          <w:rFonts w:cs="Arial"/>
          <w:b w:val="0"/>
          <w:bCs w:val="0"/>
        </w:rPr>
      </w:pPr>
      <w:r>
        <w:rPr>
          <w:color w:val="005A95"/>
        </w:rPr>
        <w:t xml:space="preserve">If you walk or ride a bike to and from school are there any parts of your </w:t>
      </w:r>
      <w:r>
        <w:rPr>
          <w:color w:val="005A95"/>
        </w:rPr>
        <w:tab/>
        <w:t>journey that are dangerous or difficult?</w:t>
      </w:r>
    </w:p>
    <w:p w14:paraId="11DFD92E" w14:textId="77777777" w:rsidR="008E74C0" w:rsidRDefault="008E74C0">
      <w:pPr>
        <w:spacing w:before="5"/>
        <w:rPr>
          <w:rFonts w:ascii="Arial" w:eastAsia="Arial" w:hAnsi="Arial" w:cs="Arial"/>
          <w:b/>
          <w:bCs/>
          <w:sz w:val="27"/>
          <w:szCs w:val="27"/>
        </w:rPr>
      </w:pPr>
    </w:p>
    <w:p w14:paraId="539B81F1" w14:textId="47FA6DC4" w:rsidR="008E74C0" w:rsidRDefault="001716CD">
      <w:pPr>
        <w:pStyle w:val="BodyText"/>
        <w:tabs>
          <w:tab w:val="left" w:pos="1900"/>
        </w:tabs>
        <w:ind w:left="929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 wp14:anchorId="190CF77E" wp14:editId="0C2D7BFE">
                <wp:simplePos x="0" y="0"/>
                <wp:positionH relativeFrom="page">
                  <wp:posOffset>362585</wp:posOffset>
                </wp:positionH>
                <wp:positionV relativeFrom="paragraph">
                  <wp:posOffset>-17145</wp:posOffset>
                </wp:positionV>
                <wp:extent cx="171450" cy="171450"/>
                <wp:effectExtent l="10160" t="11430" r="8890" b="7620"/>
                <wp:wrapNone/>
                <wp:docPr id="108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28"/>
                          <a:chExt cx="270" cy="270"/>
                        </a:xfrm>
                      </wpg:grpSpPr>
                      <wps:wsp>
                        <wps:cNvPr id="109" name="Freeform 108"/>
                        <wps:cNvSpPr>
                          <a:spLocks/>
                        </wps:cNvSpPr>
                        <wps:spPr bwMode="auto">
                          <a:xfrm>
                            <a:off x="572" y="-2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42 -28"/>
                              <a:gd name="T3" fmla="*/ 242 h 270"/>
                              <a:gd name="T4" fmla="+- 0 841 572"/>
                              <a:gd name="T5" fmla="*/ T4 w 270"/>
                              <a:gd name="T6" fmla="+- 0 242 -28"/>
                              <a:gd name="T7" fmla="*/ 242 h 270"/>
                              <a:gd name="T8" fmla="+- 0 841 572"/>
                              <a:gd name="T9" fmla="*/ T8 w 270"/>
                              <a:gd name="T10" fmla="+- 0 -28 -28"/>
                              <a:gd name="T11" fmla="*/ -28 h 270"/>
                              <a:gd name="T12" fmla="+- 0 572 572"/>
                              <a:gd name="T13" fmla="*/ T12 w 270"/>
                              <a:gd name="T14" fmla="+- 0 -28 -28"/>
                              <a:gd name="T15" fmla="*/ -28 h 270"/>
                              <a:gd name="T16" fmla="+- 0 572 572"/>
                              <a:gd name="T17" fmla="*/ T16 w 270"/>
                              <a:gd name="T18" fmla="+- 0 242 -28"/>
                              <a:gd name="T19" fmla="*/ 24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7" o:spid="_x0000_s1026" style="position:absolute;margin-left:28.55pt;margin-top:-1.35pt;width:13.5pt;height:13.5pt;z-index:3136;mso-position-horizontal-relative:page" coordorigin="572,-2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">
                <v:shape id="Freeform 108" o:spid="_x0000_s1027" style="position:absolute;left:572;top:-2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Ggd8AA&#10;AADcAAAADwAAAGRycy9kb3ducmV2LnhtbERPS4vCMBC+C/sfwix401QR0WoUWRC9LETdvY/N9IHN&#10;pDRZW//9RhC8zcf3nPW2t7W4U+srxwom4wQEceZMxYWCn8t+tADhA7LB2jEpeJCH7eZjsMbUuI5P&#10;dD+HQsQQ9ikqKENoUil9VpJFP3YNceRy11oMEbaFNC12MdzWcpokc2mx4thQYkNfJWW3859VcMXZ&#10;NN/r725nDl3+u7T6obVWavjZ71YgAvXhLX65jybOT5bwfCZe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Ggd8AAAADcAAAADwAAAAAAAAAAAAAAAACYAgAAZHJzL2Rvd25y&#10;ZXYueG1sUEsFBgAAAAAEAAQA9QAAAIUDAAAAAA==&#10;" path="m,270r269,l269,,,,,270xe" filled="f" strokecolor="#231f20" strokeweight=".5pt">
                  <v:path arrowok="t" o:connecttype="custom" o:connectlocs="0,242;269,242;269,-28;0,-28;0,24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 wp14:anchorId="217F4BE8" wp14:editId="716C5B4C">
                <wp:simplePos x="0" y="0"/>
                <wp:positionH relativeFrom="page">
                  <wp:posOffset>993140</wp:posOffset>
                </wp:positionH>
                <wp:positionV relativeFrom="paragraph">
                  <wp:posOffset>-17145</wp:posOffset>
                </wp:positionV>
                <wp:extent cx="171450" cy="171450"/>
                <wp:effectExtent l="12065" t="11430" r="6985" b="7620"/>
                <wp:wrapNone/>
                <wp:docPr id="106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564" y="-28"/>
                          <a:chExt cx="270" cy="270"/>
                        </a:xfrm>
                      </wpg:grpSpPr>
                      <wps:wsp>
                        <wps:cNvPr id="107" name="Freeform 106"/>
                        <wps:cNvSpPr>
                          <a:spLocks/>
                        </wps:cNvSpPr>
                        <wps:spPr bwMode="auto">
                          <a:xfrm>
                            <a:off x="1564" y="-28"/>
                            <a:ext cx="270" cy="270"/>
                          </a:xfrm>
                          <a:custGeom>
                            <a:avLst/>
                            <a:gdLst>
                              <a:gd name="T0" fmla="+- 0 1564 1564"/>
                              <a:gd name="T1" fmla="*/ T0 w 270"/>
                              <a:gd name="T2" fmla="+- 0 242 -28"/>
                              <a:gd name="T3" fmla="*/ 242 h 270"/>
                              <a:gd name="T4" fmla="+- 0 1833 1564"/>
                              <a:gd name="T5" fmla="*/ T4 w 270"/>
                              <a:gd name="T6" fmla="+- 0 242 -28"/>
                              <a:gd name="T7" fmla="*/ 242 h 270"/>
                              <a:gd name="T8" fmla="+- 0 1833 1564"/>
                              <a:gd name="T9" fmla="*/ T8 w 270"/>
                              <a:gd name="T10" fmla="+- 0 -28 -28"/>
                              <a:gd name="T11" fmla="*/ -28 h 270"/>
                              <a:gd name="T12" fmla="+- 0 1564 1564"/>
                              <a:gd name="T13" fmla="*/ T12 w 270"/>
                              <a:gd name="T14" fmla="+- 0 -28 -28"/>
                              <a:gd name="T15" fmla="*/ -28 h 270"/>
                              <a:gd name="T16" fmla="+- 0 1564 1564"/>
                              <a:gd name="T17" fmla="*/ T16 w 270"/>
                              <a:gd name="T18" fmla="+- 0 242 -28"/>
                              <a:gd name="T19" fmla="*/ 24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5" o:spid="_x0000_s1026" style="position:absolute;margin-left:78.2pt;margin-top:-1.35pt;width:13.5pt;height:13.5pt;z-index:-18088;mso-position-horizontal-relative:page" coordorigin="1564,-2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">
                <v:shape id="Freeform 106" o:spid="_x0000_s1027" style="position:absolute;left:1564;top:-2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RnsEA&#10;AADcAAAADwAAAGRycy9kb3ducmV2LnhtbERPS2sCMRC+F/wPYYTealaRVlejiCD2IqQ+7uNm9oGb&#10;ybKJ7vrvTaHQ23x8z1mue1uLB7W+cqxgPEpAEGfOVFwoOJ92HzMQPiAbrB2Tgid5WK8Gb0tMjev4&#10;hx7HUIgYwj5FBWUITSqlz0qy6EeuIY5c7lqLIcK2kKbFLobbWk6S5FNarDg2lNjQtqTsdrxbBVec&#10;TvKdPnQbs+/yy9zqp9Zaqfdhv1mACNSHf/Gf+9vE+ckX/D4TL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kZ7BAAAA3AAAAA8AAAAAAAAAAAAAAAAAmAIAAGRycy9kb3du&#10;cmV2LnhtbFBLBQYAAAAABAAEAPUAAACGAwAAAAA=&#10;" path="m,270r269,l269,,,,,270xe" filled="f" strokecolor="#231f20" strokeweight=".5pt">
                  <v:path arrowok="t" o:connecttype="custom" o:connectlocs="0,242;269,242;269,-28;0,-28;0,242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8"/>
        </w:rPr>
        <w:t>Yes</w:t>
      </w:r>
      <w:r w:rsidR="0000212B">
        <w:rPr>
          <w:color w:val="231F20"/>
          <w:spacing w:val="-8"/>
        </w:rPr>
        <w:tab/>
      </w:r>
      <w:r w:rsidR="0000212B">
        <w:rPr>
          <w:color w:val="231F20"/>
        </w:rPr>
        <w:t>No</w:t>
      </w:r>
    </w:p>
    <w:p w14:paraId="0FD4D84A" w14:textId="77777777" w:rsidR="008E74C0" w:rsidRDefault="008E74C0">
      <w:pPr>
        <w:rPr>
          <w:rFonts w:ascii="Arial" w:eastAsia="Arial" w:hAnsi="Arial" w:cs="Arial"/>
        </w:rPr>
      </w:pPr>
    </w:p>
    <w:p w14:paraId="737A4B46" w14:textId="77777777" w:rsidR="008E74C0" w:rsidRDefault="008E74C0">
      <w:pPr>
        <w:spacing w:before="4"/>
        <w:rPr>
          <w:rFonts w:ascii="Arial" w:eastAsia="Arial" w:hAnsi="Arial" w:cs="Arial"/>
          <w:sz w:val="29"/>
          <w:szCs w:val="29"/>
        </w:rPr>
      </w:pPr>
    </w:p>
    <w:p w14:paraId="35A6A5B4" w14:textId="77777777" w:rsidR="008E74C0" w:rsidRDefault="0000212B">
      <w:pPr>
        <w:pStyle w:val="Heading1"/>
        <w:numPr>
          <w:ilvl w:val="0"/>
          <w:numId w:val="2"/>
        </w:numPr>
        <w:tabs>
          <w:tab w:val="left" w:pos="879"/>
        </w:tabs>
        <w:ind w:left="878"/>
        <w:rPr>
          <w:rFonts w:cs="Arial"/>
          <w:b w:val="0"/>
          <w:bCs w:val="0"/>
        </w:rPr>
      </w:pPr>
      <w:r>
        <w:rPr>
          <w:color w:val="005A95"/>
        </w:rPr>
        <w:t>If yes, where and what do you find dangerous or difficult?</w:t>
      </w:r>
    </w:p>
    <w:p w14:paraId="552FCC2C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5B88F66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3"/>
          <w:szCs w:val="13"/>
        </w:rPr>
      </w:pPr>
    </w:p>
    <w:p w14:paraId="3462069C" w14:textId="6D50E121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44D5D177" wp14:editId="45BC8BED">
                <wp:extent cx="6846570" cy="6350"/>
                <wp:effectExtent l="9525" t="9525" r="1905" b="3175"/>
                <wp:docPr id="103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04" name="Group 1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05" name="Freeform 1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">
                <v:group id="Group 103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4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r98EA&#10;AADcAAAADwAAAGRycy9kb3ducmV2LnhtbERPS4vCMBC+L/gfwgje1tTFF9UoriBd0IsP8Do0Y1ts&#10;JiWJtv77jbCwt/n4nrNcd6YWT3K+sqxgNExAEOdWV1wouJx3n3MQPiBrrC2Tghd5WK96H0tMtW35&#10;SM9TKEQMYZ+igjKEJpXS5yUZ9EPbEEfuZp3BEKErpHbYxnBTy68kmUqDFceGEhvalpTfTw+jYPy9&#10;y9r5w10z2WX5/WBnDid7pQb9brMAEagL/+I/94+O85MJvJ+JF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jq/fBAAAA3A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FA45E3F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C06CFB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2421A7B6" w14:textId="3AFB21D2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5A1DC78B" wp14:editId="1AF4C375">
                <wp:extent cx="6846570" cy="6350"/>
                <wp:effectExtent l="9525" t="9525" r="1905" b="3175"/>
                <wp:docPr id="100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01" name="Group 1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02" name="Freeform 1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">
                <v:group id="Group 100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01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ozg8EA&#10;AADcAAAADwAAAGRycy9kb3ducmV2LnhtbERPS4vCMBC+L/gfwgje1lRxVapR3AXpwnrxAV6HZmyL&#10;zaQk0dZ/bxYEb/PxPWe57kwt7uR8ZVnBaJiAIM6trrhQcDpuP+cgfEDWWFsmBQ/ysF71PpaYatvy&#10;nu6HUIgYwj5FBWUITSqlz0sy6Ie2IY7cxTqDIUJXSO2wjeGmluMkmUqDFceGEhv6KSm/Hm5GweR7&#10;m7Xzmztnssvy687OHH79KTXod5sFiEBdeItf7l8d5ydj+H8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3KM4PBAAAA3AAAAA8AAAAAAAAAAAAAAAAAmAIAAGRycy9kb3du&#10;cmV2LnhtbFBLBQYAAAAABAAEAPUAAACG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A2BB261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9671518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42A11C1A" w14:textId="312C652D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102558A" wp14:editId="76D7001E">
                <wp:extent cx="6846570" cy="6350"/>
                <wp:effectExtent l="9525" t="9525" r="1905" b="3175"/>
                <wp:docPr id="9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98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99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">
                <v:group id="Group 97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8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lTMQA&#10;AADbAAAADwAAAGRycy9kb3ducmV2LnhtbESPQWvCQBSE74X+h+UVvNVNS1tNzCptQSLUi1Hw+sg+&#10;k2D2bdhdTfz3XaHQ4zAz3zD5ajSduJLzrWUFL9MEBHFldcu1gsN+/TwH4QOyxs4yKbiRh9Xy8SHH&#10;TNuBd3QtQy0ihH2GCpoQ+kxKXzVk0E9tTxy9k3UGQ5SultrhEOGmk69J8iENthwXGuzpu6HqXF6M&#10;grevdTHML+5YyLGozls7c/j+o9TkafxcgAg0hv/wX3ujFaQp3L/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I5Uz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9BFD7E1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FC9A2B1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45730C82" w14:textId="1436092E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C062C67" wp14:editId="289FC42F">
                <wp:extent cx="6846570" cy="6350"/>
                <wp:effectExtent l="9525" t="9525" r="1905" b="3175"/>
                <wp:docPr id="94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95" name="Group 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96" name="Freeform 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">
                <v:group id="Group 94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5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dxPsQA&#10;AADbAAAADwAAAGRycy9kb3ducmV2LnhtbESPT2vCQBTE70K/w/IKvdVNS/0X3YQqSArtpSp4fWRf&#10;k2D2bdhdTfz2XUHwOMzMb5hVPphWXMj5xrKCt3ECgri0uuFKwWG/fZ2D8AFZY2uZFFzJQ549jVaY&#10;atvzL112oRIRwj5FBXUIXSqlL2sy6Me2I47en3UGQ5SuktphH+Gmle9JMpUGG44LNXa0qak87c5G&#10;wcd6W/TzszsWcijK04+dOZx8K/XyPHwuQQQawiN8b39pBYsp3L7EHy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XcT7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9B3B782" w14:textId="77777777" w:rsidR="008E74C0" w:rsidRDefault="008E74C0">
      <w:pPr>
        <w:spacing w:before="8"/>
        <w:rPr>
          <w:rFonts w:ascii="Arial" w:eastAsia="Arial" w:hAnsi="Arial" w:cs="Arial"/>
          <w:b/>
          <w:bCs/>
          <w:sz w:val="41"/>
          <w:szCs w:val="41"/>
        </w:rPr>
      </w:pPr>
    </w:p>
    <w:p w14:paraId="2E93DFBA" w14:textId="77777777" w:rsidR="008E74C0" w:rsidRDefault="0000212B">
      <w:pPr>
        <w:pStyle w:val="ListParagraph"/>
        <w:numPr>
          <w:ilvl w:val="0"/>
          <w:numId w:val="2"/>
        </w:numPr>
        <w:tabs>
          <w:tab w:val="left" w:pos="879"/>
        </w:tabs>
        <w:ind w:left="878"/>
        <w:rPr>
          <w:rFonts w:ascii="Arial" w:eastAsia="Arial" w:hAnsi="Arial" w:cs="Arial"/>
          <w:sz w:val="28"/>
          <w:szCs w:val="28"/>
        </w:rPr>
      </w:pPr>
      <w:r>
        <w:rPr>
          <w:rFonts w:ascii="Arial"/>
          <w:b/>
          <w:color w:val="005A95"/>
          <w:sz w:val="28"/>
        </w:rPr>
        <w:t>How would you like to get to school each</w:t>
      </w:r>
      <w:r>
        <w:rPr>
          <w:rFonts w:ascii="Arial"/>
          <w:b/>
          <w:color w:val="005A95"/>
          <w:spacing w:val="-15"/>
          <w:sz w:val="28"/>
        </w:rPr>
        <w:t xml:space="preserve"> </w:t>
      </w:r>
      <w:r>
        <w:rPr>
          <w:rFonts w:ascii="Arial"/>
          <w:b/>
          <w:color w:val="005A95"/>
          <w:sz w:val="28"/>
        </w:rPr>
        <w:t>day</w:t>
      </w:r>
    </w:p>
    <w:p w14:paraId="79FAB2D1" w14:textId="77777777" w:rsidR="008E74C0" w:rsidRDefault="008E74C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21AAEA5F" w14:textId="1C699217" w:rsidR="008E74C0" w:rsidRDefault="001716CD">
      <w:pPr>
        <w:pStyle w:val="BodyText"/>
        <w:tabs>
          <w:tab w:val="left" w:pos="2502"/>
          <w:tab w:val="left" w:pos="4862"/>
          <w:tab w:val="left" w:pos="8470"/>
        </w:tabs>
        <w:ind w:left="93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184" behindDoc="0" locked="0" layoutInCell="1" allowOverlap="1" wp14:anchorId="63E2305A" wp14:editId="242AE395">
                <wp:simplePos x="0" y="0"/>
                <wp:positionH relativeFrom="page">
                  <wp:posOffset>362585</wp:posOffset>
                </wp:positionH>
                <wp:positionV relativeFrom="paragraph">
                  <wp:posOffset>-9525</wp:posOffset>
                </wp:positionV>
                <wp:extent cx="171450" cy="171450"/>
                <wp:effectExtent l="10160" t="9525" r="8890" b="9525"/>
                <wp:wrapNone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6"/>
                          <a:chExt cx="270" cy="270"/>
                        </a:xfrm>
                      </wpg:grpSpPr>
                      <wps:wsp>
                        <wps:cNvPr id="93" name="Freeform 92"/>
                        <wps:cNvSpPr>
                          <a:spLocks/>
                        </wps:cNvSpPr>
                        <wps:spPr bwMode="auto">
                          <a:xfrm>
                            <a:off x="572" y="-1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3 -16"/>
                              <a:gd name="T3" fmla="*/ 253 h 270"/>
                              <a:gd name="T4" fmla="+- 0 841 572"/>
                              <a:gd name="T5" fmla="*/ T4 w 270"/>
                              <a:gd name="T6" fmla="+- 0 253 -16"/>
                              <a:gd name="T7" fmla="*/ 253 h 270"/>
                              <a:gd name="T8" fmla="+- 0 841 572"/>
                              <a:gd name="T9" fmla="*/ T8 w 270"/>
                              <a:gd name="T10" fmla="+- 0 -16 -16"/>
                              <a:gd name="T11" fmla="*/ -16 h 270"/>
                              <a:gd name="T12" fmla="+- 0 572 572"/>
                              <a:gd name="T13" fmla="*/ T12 w 270"/>
                              <a:gd name="T14" fmla="+- 0 -16 -16"/>
                              <a:gd name="T15" fmla="*/ -16 h 270"/>
                              <a:gd name="T16" fmla="+- 0 572 572"/>
                              <a:gd name="T17" fmla="*/ T16 w 270"/>
                              <a:gd name="T18" fmla="+- 0 253 -16"/>
                              <a:gd name="T19" fmla="*/ 2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26" style="position:absolute;margin-left:28.55pt;margin-top:-.75pt;width:13.5pt;height:13.5pt;z-index:3184;mso-position-horizontal-relative:page" coordorigin="572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">
                <v:shape id="Freeform 92" o:spid="_x0000_s1027" style="position:absolute;left:572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+twsMA&#10;AADbAAAADwAAAGRycy9kb3ducmV2LnhtbESPzWrDMBCE74G+g9hCb4mcNITGsRxCIbSXguK29421&#10;/iHWylhq7Lx9FSj0OMzMN0y2n2wnrjT41rGC5SIBQVw603Kt4OvzOH8B4QOywc4xKbiRh33+MMsw&#10;NW7kE12LUIsIYZ+igiaEPpXSlw1Z9AvXE0evcoPFEOVQSzPgGOG2k6sk2UiLLceFBnt6bai8FD9W&#10;wRnXq+qoP8aDeRur763VN621Uk+P02EHItAU/sN/7XejYPsM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+twsMAAADbAAAADwAAAAAAAAAAAAAAAACYAgAAZHJzL2Rv&#10;d25yZXYueG1sUEsFBgAAAAAEAAQA9QAAAIgDAAAAAA==&#10;" path="m,269r269,l269,,,,,269xe" filled="f" strokecolor="#231f20" strokeweight=".5pt">
                  <v:path arrowok="t" o:connecttype="custom" o:connectlocs="0,253;269,253;269,-16;0,-16;0,2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 wp14:anchorId="7765CABA" wp14:editId="7381F8C8">
                <wp:simplePos x="0" y="0"/>
                <wp:positionH relativeFrom="page">
                  <wp:posOffset>1370965</wp:posOffset>
                </wp:positionH>
                <wp:positionV relativeFrom="paragraph">
                  <wp:posOffset>-9525</wp:posOffset>
                </wp:positionV>
                <wp:extent cx="171450" cy="171450"/>
                <wp:effectExtent l="8890" t="9525" r="10160" b="9525"/>
                <wp:wrapNone/>
                <wp:docPr id="90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159" y="-16"/>
                          <a:chExt cx="270" cy="270"/>
                        </a:xfrm>
                      </wpg:grpSpPr>
                      <wps:wsp>
                        <wps:cNvPr id="91" name="Freeform 90"/>
                        <wps:cNvSpPr>
                          <a:spLocks/>
                        </wps:cNvSpPr>
                        <wps:spPr bwMode="auto">
                          <a:xfrm>
                            <a:off x="2159" y="-16"/>
                            <a:ext cx="270" cy="270"/>
                          </a:xfrm>
                          <a:custGeom>
                            <a:avLst/>
                            <a:gdLst>
                              <a:gd name="T0" fmla="+- 0 2159 2159"/>
                              <a:gd name="T1" fmla="*/ T0 w 270"/>
                              <a:gd name="T2" fmla="+- 0 253 -16"/>
                              <a:gd name="T3" fmla="*/ 253 h 270"/>
                              <a:gd name="T4" fmla="+- 0 2429 2159"/>
                              <a:gd name="T5" fmla="*/ T4 w 270"/>
                              <a:gd name="T6" fmla="+- 0 253 -16"/>
                              <a:gd name="T7" fmla="*/ 253 h 270"/>
                              <a:gd name="T8" fmla="+- 0 2429 2159"/>
                              <a:gd name="T9" fmla="*/ T8 w 270"/>
                              <a:gd name="T10" fmla="+- 0 -16 -16"/>
                              <a:gd name="T11" fmla="*/ -16 h 270"/>
                              <a:gd name="T12" fmla="+- 0 2159 2159"/>
                              <a:gd name="T13" fmla="*/ T12 w 270"/>
                              <a:gd name="T14" fmla="+- 0 -16 -16"/>
                              <a:gd name="T15" fmla="*/ -16 h 270"/>
                              <a:gd name="T16" fmla="+- 0 2159 2159"/>
                              <a:gd name="T17" fmla="*/ T16 w 270"/>
                              <a:gd name="T18" fmla="+- 0 253 -16"/>
                              <a:gd name="T19" fmla="*/ 2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107.95pt;margin-top:-.75pt;width:13.5pt;height:13.5pt;z-index:-18040;mso-position-horizontal-relative:page" coordorigin="2159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">
                <v:shape id="Freeform 90" o:spid="_x0000_s1027" style="position:absolute;left:2159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WLsMA&#10;AADbAAAADwAAAGRycy9kb3ducmV2LnhtbESPzWrDMBCE74W+g9hCbo0cE0rjRgkmENpLQHWb+8Za&#10;/1BrZSwltt8+KhR6HGbmG2a7n2wnbjT41rGC1TIBQVw603Kt4Pvr+PwKwgdkg51jUjCTh/3u8WGL&#10;mXEjf9KtCLWIEPYZKmhC6DMpfdmQRb90PXH0KjdYDFEOtTQDjhFuO5kmyYu02HJcaLCnQ0PlT3G1&#10;Ci64TqujPo25eR+r88bqWWut1OJpyt9ABJrCf/iv/WEUbFb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WLsMAAADbAAAADwAAAAAAAAAAAAAAAACYAgAAZHJzL2Rv&#10;d25yZXYueG1sUEsFBgAAAAAEAAQA9QAAAIgDAAAAAA==&#10;" path="m,269r270,l270,,,,,269xe" filled="f" strokecolor="#231f20" strokeweight=".5pt">
                  <v:path arrowok="t" o:connecttype="custom" o:connectlocs="0,253;270,253;270,-16;0,-16;0,2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464" behindDoc="1" locked="0" layoutInCell="1" allowOverlap="1" wp14:anchorId="171F4034" wp14:editId="4FDA9945">
                <wp:simplePos x="0" y="0"/>
                <wp:positionH relativeFrom="page">
                  <wp:posOffset>2874010</wp:posOffset>
                </wp:positionH>
                <wp:positionV relativeFrom="paragraph">
                  <wp:posOffset>-9525</wp:posOffset>
                </wp:positionV>
                <wp:extent cx="171450" cy="171450"/>
                <wp:effectExtent l="6985" t="9525" r="12065" b="9525"/>
                <wp:wrapNone/>
                <wp:docPr id="88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4526" y="-16"/>
                          <a:chExt cx="270" cy="270"/>
                        </a:xfrm>
                      </wpg:grpSpPr>
                      <wps:wsp>
                        <wps:cNvPr id="89" name="Freeform 88"/>
                        <wps:cNvSpPr>
                          <a:spLocks/>
                        </wps:cNvSpPr>
                        <wps:spPr bwMode="auto">
                          <a:xfrm>
                            <a:off x="4526" y="-16"/>
                            <a:ext cx="270" cy="270"/>
                          </a:xfrm>
                          <a:custGeom>
                            <a:avLst/>
                            <a:gdLst>
                              <a:gd name="T0" fmla="+- 0 4526 4526"/>
                              <a:gd name="T1" fmla="*/ T0 w 270"/>
                              <a:gd name="T2" fmla="+- 0 253 -16"/>
                              <a:gd name="T3" fmla="*/ 253 h 270"/>
                              <a:gd name="T4" fmla="+- 0 4796 4526"/>
                              <a:gd name="T5" fmla="*/ T4 w 270"/>
                              <a:gd name="T6" fmla="+- 0 253 -16"/>
                              <a:gd name="T7" fmla="*/ 253 h 270"/>
                              <a:gd name="T8" fmla="+- 0 4796 4526"/>
                              <a:gd name="T9" fmla="*/ T8 w 270"/>
                              <a:gd name="T10" fmla="+- 0 -16 -16"/>
                              <a:gd name="T11" fmla="*/ -16 h 270"/>
                              <a:gd name="T12" fmla="+- 0 4526 4526"/>
                              <a:gd name="T13" fmla="*/ T12 w 270"/>
                              <a:gd name="T14" fmla="+- 0 -16 -16"/>
                              <a:gd name="T15" fmla="*/ -16 h 270"/>
                              <a:gd name="T16" fmla="+- 0 4526 4526"/>
                              <a:gd name="T17" fmla="*/ T16 w 270"/>
                              <a:gd name="T18" fmla="+- 0 253 -16"/>
                              <a:gd name="T19" fmla="*/ 2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26" style="position:absolute;margin-left:226.3pt;margin-top:-.75pt;width:13.5pt;height:13.5pt;z-index:-18016;mso-position-horizontal-relative:page" coordorigin="4526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">
                <v:shape id="Freeform 88" o:spid="_x0000_s1027" style="position:absolute;left:4526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4M9cMA&#10;AADbAAAADwAAAGRycy9kb3ducmV2LnhtbESPzWrDMBCE74W8g9hCbo1cE4rjRgkhYJpLQHWb+8Za&#10;/1BrZSw1dt6+KhR6HGbmG2a7n20vbjT6zrGC51UCgrhypuNGwedH8ZSB8AHZYO+YFNzJw363eNhi&#10;btzE73QrQyMihH2OCtoQhlxKX7Vk0a/cQBy92o0WQ5RjI82IU4TbXqZJ8iItdhwXWhzo2FL1VX5b&#10;BVdcp3Whz9PBvE31ZWP1XWut1PJxPryCCDSH//Bf+2QUZB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4M9cMAAADbAAAADwAAAAAAAAAAAAAAAACYAgAAZHJzL2Rv&#10;d25yZXYueG1sUEsFBgAAAAAEAAQA9QAAAIgDAAAAAA==&#10;" path="m,269r270,l270,,,,,269xe" filled="f" strokecolor="#231f20" strokeweight=".5pt">
                  <v:path arrowok="t" o:connecttype="custom" o:connectlocs="0,253;270,253;270,-16;0,-16;0,253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488" behindDoc="1" locked="0" layoutInCell="1" allowOverlap="1" wp14:anchorId="24EEBD78" wp14:editId="5332E2F9">
                <wp:simplePos x="0" y="0"/>
                <wp:positionH relativeFrom="page">
                  <wp:posOffset>5153660</wp:posOffset>
                </wp:positionH>
                <wp:positionV relativeFrom="paragraph">
                  <wp:posOffset>-9525</wp:posOffset>
                </wp:positionV>
                <wp:extent cx="171450" cy="171450"/>
                <wp:effectExtent l="10160" t="9525" r="8890" b="9525"/>
                <wp:wrapNone/>
                <wp:docPr id="86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8116" y="-16"/>
                          <a:chExt cx="270" cy="270"/>
                        </a:xfrm>
                      </wpg:grpSpPr>
                      <wps:wsp>
                        <wps:cNvPr id="87" name="Freeform 86"/>
                        <wps:cNvSpPr>
                          <a:spLocks/>
                        </wps:cNvSpPr>
                        <wps:spPr bwMode="auto">
                          <a:xfrm>
                            <a:off x="8116" y="-16"/>
                            <a:ext cx="270" cy="270"/>
                          </a:xfrm>
                          <a:custGeom>
                            <a:avLst/>
                            <a:gdLst>
                              <a:gd name="T0" fmla="+- 0 8116 8116"/>
                              <a:gd name="T1" fmla="*/ T0 w 270"/>
                              <a:gd name="T2" fmla="+- 0 253 -16"/>
                              <a:gd name="T3" fmla="*/ 253 h 270"/>
                              <a:gd name="T4" fmla="+- 0 8386 8116"/>
                              <a:gd name="T5" fmla="*/ T4 w 270"/>
                              <a:gd name="T6" fmla="+- 0 253 -16"/>
                              <a:gd name="T7" fmla="*/ 253 h 270"/>
                              <a:gd name="T8" fmla="+- 0 8386 8116"/>
                              <a:gd name="T9" fmla="*/ T8 w 270"/>
                              <a:gd name="T10" fmla="+- 0 -16 -16"/>
                              <a:gd name="T11" fmla="*/ -16 h 270"/>
                              <a:gd name="T12" fmla="+- 0 8116 8116"/>
                              <a:gd name="T13" fmla="*/ T12 w 270"/>
                              <a:gd name="T14" fmla="+- 0 -16 -16"/>
                              <a:gd name="T15" fmla="*/ -16 h 270"/>
                              <a:gd name="T16" fmla="+- 0 8116 8116"/>
                              <a:gd name="T17" fmla="*/ T16 w 270"/>
                              <a:gd name="T18" fmla="+- 0 253 -16"/>
                              <a:gd name="T19" fmla="*/ 25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70" y="269"/>
                                </a:lnTo>
                                <a:lnTo>
                                  <a:pt x="2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405.8pt;margin-top:-.75pt;width:13.5pt;height:13.5pt;z-index:-17992;mso-position-horizontal-relative:page" coordorigin="8116,-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">
                <v:shape id="Freeform 86" o:spid="_x0000_s1027" style="position:absolute;left:8116;top:-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09HMIA&#10;AADbAAAADwAAAGRycy9kb3ducmV2LnhtbESPT2sCMRTE7wW/Q3iCt5pVpLVbo4ggehFStffXzds/&#10;uHlZNtFdv70pCB6HmfkNs1j1thY3an3lWMFknIAgzpypuFBwPm3f5yB8QDZYOyYFd/KwWg7eFpga&#10;1/EP3Y6hEBHCPkUFZQhNKqXPSrLox64hjl7uWoshyraQpsUuwm0tp0nyIS1WHBdKbGhTUnY5Xq2C&#10;P5xN860+dGuz6/LfL6vvWmulRsN+/Q0iUB9e4Wd7bxTMP+H/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T0cwgAAANsAAAAPAAAAAAAAAAAAAAAAAJgCAABkcnMvZG93&#10;bnJldi54bWxQSwUGAAAAAAQABAD1AAAAhwMAAAAA&#10;" path="m,269r270,l270,,,,,269xe" filled="f" strokecolor="#231f20" strokeweight=".5pt">
                  <v:path arrowok="t" o:connecttype="custom" o:connectlocs="0,253;270,253;270,-16;0,-16;0,253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2"/>
        </w:rPr>
        <w:t>Walking</w:t>
      </w:r>
      <w:r w:rsidR="0000212B">
        <w:rPr>
          <w:color w:val="231F20"/>
          <w:spacing w:val="-2"/>
        </w:rPr>
        <w:tab/>
      </w:r>
      <w:r w:rsidR="0000212B">
        <w:rPr>
          <w:color w:val="231F20"/>
          <w:spacing w:val="-1"/>
        </w:rPr>
        <w:t>Riding</w:t>
      </w:r>
      <w:r w:rsidR="0000212B">
        <w:rPr>
          <w:color w:val="231F20"/>
        </w:rPr>
        <w:t xml:space="preserve"> a Bicycle</w:t>
      </w:r>
      <w:r w:rsidR="0000212B">
        <w:rPr>
          <w:color w:val="231F20"/>
        </w:rPr>
        <w:tab/>
      </w:r>
      <w:r w:rsidR="0000212B">
        <w:rPr>
          <w:color w:val="231F20"/>
          <w:spacing w:val="-1"/>
        </w:rPr>
        <w:t>Riding</w:t>
      </w:r>
      <w:r w:rsidR="0000212B">
        <w:rPr>
          <w:color w:val="231F20"/>
        </w:rPr>
        <w:t xml:space="preserve"> a Scooter/Skateboard</w:t>
      </w:r>
      <w:r w:rsidR="0000212B">
        <w:rPr>
          <w:color w:val="231F20"/>
        </w:rPr>
        <w:tab/>
        <w:t>School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Bus</w:t>
      </w:r>
    </w:p>
    <w:p w14:paraId="34EE0E76" w14:textId="77777777" w:rsidR="008E74C0" w:rsidRDefault="008E74C0">
      <w:pPr>
        <w:spacing w:before="8"/>
        <w:rPr>
          <w:rFonts w:ascii="Arial" w:eastAsia="Arial" w:hAnsi="Arial" w:cs="Arial"/>
          <w:sz w:val="26"/>
          <w:szCs w:val="26"/>
        </w:rPr>
      </w:pPr>
    </w:p>
    <w:p w14:paraId="2BAD9771" w14:textId="2510E9C2" w:rsidR="008E74C0" w:rsidRDefault="001716CD">
      <w:pPr>
        <w:pStyle w:val="BodyText"/>
        <w:tabs>
          <w:tab w:val="left" w:pos="2780"/>
          <w:tab w:val="left" w:pos="3929"/>
          <w:tab w:val="left" w:pos="11338"/>
        </w:tabs>
        <w:ind w:left="929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 wp14:anchorId="75E76F5F" wp14:editId="54A3A57F">
                <wp:simplePos x="0" y="0"/>
                <wp:positionH relativeFrom="page">
                  <wp:posOffset>362585</wp:posOffset>
                </wp:positionH>
                <wp:positionV relativeFrom="paragraph">
                  <wp:posOffset>-2540</wp:posOffset>
                </wp:positionV>
                <wp:extent cx="171450" cy="171450"/>
                <wp:effectExtent l="10160" t="6985" r="8890" b="12065"/>
                <wp:wrapNone/>
                <wp:docPr id="8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5"/>
                          <a:chExt cx="270" cy="270"/>
                        </a:xfrm>
                      </wpg:grpSpPr>
                      <wps:wsp>
                        <wps:cNvPr id="85" name="Freeform 84"/>
                        <wps:cNvSpPr>
                          <a:spLocks/>
                        </wps:cNvSpPr>
                        <wps:spPr bwMode="auto">
                          <a:xfrm>
                            <a:off x="572" y="-5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64 -5"/>
                              <a:gd name="T3" fmla="*/ 264 h 270"/>
                              <a:gd name="T4" fmla="+- 0 841 572"/>
                              <a:gd name="T5" fmla="*/ T4 w 270"/>
                              <a:gd name="T6" fmla="+- 0 264 -5"/>
                              <a:gd name="T7" fmla="*/ 264 h 270"/>
                              <a:gd name="T8" fmla="+- 0 841 572"/>
                              <a:gd name="T9" fmla="*/ T8 w 270"/>
                              <a:gd name="T10" fmla="+- 0 -5 -5"/>
                              <a:gd name="T11" fmla="*/ -5 h 270"/>
                              <a:gd name="T12" fmla="+- 0 572 572"/>
                              <a:gd name="T13" fmla="*/ T12 w 270"/>
                              <a:gd name="T14" fmla="+- 0 -5 -5"/>
                              <a:gd name="T15" fmla="*/ -5 h 270"/>
                              <a:gd name="T16" fmla="+- 0 572 572"/>
                              <a:gd name="T17" fmla="*/ T16 w 270"/>
                              <a:gd name="T18" fmla="+- 0 264 -5"/>
                              <a:gd name="T19" fmla="*/ 2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28.55pt;margin-top:-.2pt;width:13.5pt;height:13.5pt;z-index:3280;mso-position-horizontal-relative:page" coordorigin="572,-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">
                <v:shape id="Freeform 84" o:spid="_x0000_s1027" style="position:absolute;left:572;top:-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MG8MIA&#10;AADbAAAADwAAAGRycy9kb3ducmV2LnhtbESPT2sCMRTE7wW/Q3iCt5pVbLFbo4ggehFStffXzds/&#10;uHlZNtFdv70pCB6HmfkNs1j1thY3an3lWMFknIAgzpypuFBwPm3f5yB8QDZYOyYFd/KwWg7eFpga&#10;1/EP3Y6hEBHCPkUFZQhNKqXPSrLox64hjl7uWoshyraQpsUuwm0tp0nyKS1WHBdKbGhTUnY5Xq2C&#10;P5xN860+dGuz6/LfL6vvWmulRsN+/Q0iUB9e4Wd7bxTMP+D/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wbwwgAAANsAAAAPAAAAAAAAAAAAAAAAAJgCAABkcnMvZG93&#10;bnJldi54bWxQSwUGAAAAAAQABAD1AAAAhwMAAAAA&#10;" path="m,269r269,l269,,,,,269xe" filled="f" strokecolor="#231f20" strokeweight=".5pt">
                  <v:path arrowok="t" o:connecttype="custom" o:connectlocs="0,264;269,264;269,-5;0,-5;0,2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536" behindDoc="1" locked="0" layoutInCell="1" allowOverlap="1" wp14:anchorId="4AA873FE" wp14:editId="2FFC0FBB">
                <wp:simplePos x="0" y="0"/>
                <wp:positionH relativeFrom="page">
                  <wp:posOffset>1541780</wp:posOffset>
                </wp:positionH>
                <wp:positionV relativeFrom="paragraph">
                  <wp:posOffset>-2540</wp:posOffset>
                </wp:positionV>
                <wp:extent cx="171450" cy="171450"/>
                <wp:effectExtent l="8255" t="6985" r="10795" b="12065"/>
                <wp:wrapNone/>
                <wp:docPr id="82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2429" y="-5"/>
                          <a:chExt cx="270" cy="270"/>
                        </a:xfrm>
                      </wpg:grpSpPr>
                      <wps:wsp>
                        <wps:cNvPr id="83" name="Freeform 82"/>
                        <wps:cNvSpPr>
                          <a:spLocks/>
                        </wps:cNvSpPr>
                        <wps:spPr bwMode="auto">
                          <a:xfrm>
                            <a:off x="2429" y="-5"/>
                            <a:ext cx="270" cy="270"/>
                          </a:xfrm>
                          <a:custGeom>
                            <a:avLst/>
                            <a:gdLst>
                              <a:gd name="T0" fmla="+- 0 2429 2429"/>
                              <a:gd name="T1" fmla="*/ T0 w 270"/>
                              <a:gd name="T2" fmla="+- 0 264 -5"/>
                              <a:gd name="T3" fmla="*/ 264 h 270"/>
                              <a:gd name="T4" fmla="+- 0 2698 2429"/>
                              <a:gd name="T5" fmla="*/ T4 w 270"/>
                              <a:gd name="T6" fmla="+- 0 264 -5"/>
                              <a:gd name="T7" fmla="*/ 264 h 270"/>
                              <a:gd name="T8" fmla="+- 0 2698 2429"/>
                              <a:gd name="T9" fmla="*/ T8 w 270"/>
                              <a:gd name="T10" fmla="+- 0 -5 -5"/>
                              <a:gd name="T11" fmla="*/ -5 h 270"/>
                              <a:gd name="T12" fmla="+- 0 2429 2429"/>
                              <a:gd name="T13" fmla="*/ T12 w 270"/>
                              <a:gd name="T14" fmla="+- 0 -5 -5"/>
                              <a:gd name="T15" fmla="*/ -5 h 270"/>
                              <a:gd name="T16" fmla="+- 0 2429 2429"/>
                              <a:gd name="T17" fmla="*/ T16 w 270"/>
                              <a:gd name="T18" fmla="+- 0 264 -5"/>
                              <a:gd name="T19" fmla="*/ 2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26" style="position:absolute;margin-left:121.4pt;margin-top:-.2pt;width:13.5pt;height:13.5pt;z-index:-17944;mso-position-horizontal-relative:page" coordorigin="2429,-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">
                <v:shape id="Freeform 82" o:spid="_x0000_s1027" style="position:absolute;left:2429;top:-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7H8IA&#10;AADbAAAADwAAAGRycy9kb3ducmV2LnhtbESPT2sCMRTE7wW/Q3iCt5pVS7Fbo4ggehFStffXzds/&#10;uHlZNtFdv70pCB6HmfkNs1j1thY3an3lWMFknIAgzpypuFBwPm3f5yB8QDZYOyYFd/KwWg7eFpga&#10;1/EP3Y6hEBHCPkUFZQhNKqXPSrLox64hjl7uWoshyraQpsUuwm0tp0nyKS1WHBdKbGhTUnY5Xq2C&#10;P/yY5lt96NZm1+W/X1bftdZKjYb9+htEoD68ws/23iiYz+D/S/wB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tjsfwgAAANsAAAAPAAAAAAAAAAAAAAAAAJgCAABkcnMvZG93&#10;bnJldi54bWxQSwUGAAAAAAQABAD1AAAAhwMAAAAA&#10;" path="m,269r269,l269,,,,,269xe" filled="f" strokecolor="#231f20" strokeweight=".5pt">
                  <v:path arrowok="t" o:connecttype="custom" o:connectlocs="0,264;269,264;269,-5;0,-5;0,264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8560" behindDoc="1" locked="0" layoutInCell="1" allowOverlap="1" wp14:anchorId="3B76A114" wp14:editId="0B4AC6CA">
                <wp:simplePos x="0" y="0"/>
                <wp:positionH relativeFrom="page">
                  <wp:posOffset>2270760</wp:posOffset>
                </wp:positionH>
                <wp:positionV relativeFrom="paragraph">
                  <wp:posOffset>-2540</wp:posOffset>
                </wp:positionV>
                <wp:extent cx="171450" cy="171450"/>
                <wp:effectExtent l="13335" t="6985" r="5715" b="12065"/>
                <wp:wrapNone/>
                <wp:docPr id="80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3577" y="-5"/>
                          <a:chExt cx="270" cy="270"/>
                        </a:xfrm>
                      </wpg:grpSpPr>
                      <wps:wsp>
                        <wps:cNvPr id="81" name="Freeform 80"/>
                        <wps:cNvSpPr>
                          <a:spLocks/>
                        </wps:cNvSpPr>
                        <wps:spPr bwMode="auto">
                          <a:xfrm>
                            <a:off x="3577" y="-5"/>
                            <a:ext cx="270" cy="270"/>
                          </a:xfrm>
                          <a:custGeom>
                            <a:avLst/>
                            <a:gdLst>
                              <a:gd name="T0" fmla="+- 0 3577 3577"/>
                              <a:gd name="T1" fmla="*/ T0 w 270"/>
                              <a:gd name="T2" fmla="+- 0 264 -5"/>
                              <a:gd name="T3" fmla="*/ 264 h 270"/>
                              <a:gd name="T4" fmla="+- 0 3846 3577"/>
                              <a:gd name="T5" fmla="*/ T4 w 270"/>
                              <a:gd name="T6" fmla="+- 0 264 -5"/>
                              <a:gd name="T7" fmla="*/ 264 h 270"/>
                              <a:gd name="T8" fmla="+- 0 3846 3577"/>
                              <a:gd name="T9" fmla="*/ T8 w 270"/>
                              <a:gd name="T10" fmla="+- 0 -5 -5"/>
                              <a:gd name="T11" fmla="*/ -5 h 270"/>
                              <a:gd name="T12" fmla="+- 0 3577 3577"/>
                              <a:gd name="T13" fmla="*/ T12 w 270"/>
                              <a:gd name="T14" fmla="+- 0 -5 -5"/>
                              <a:gd name="T15" fmla="*/ -5 h 270"/>
                              <a:gd name="T16" fmla="+- 0 3577 3577"/>
                              <a:gd name="T17" fmla="*/ T16 w 270"/>
                              <a:gd name="T18" fmla="+- 0 264 -5"/>
                              <a:gd name="T19" fmla="*/ 264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" o:spid="_x0000_s1026" style="position:absolute;margin-left:178.8pt;margin-top:-.2pt;width:13.5pt;height:13.5pt;z-index:-17920;mso-position-horizontal-relative:page" coordorigin="3577,-5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">
                <v:shape id="Freeform 80" o:spid="_x0000_s1027" style="position:absolute;left:3577;top:-5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gA88MA&#10;AADbAAAADwAAAGRycy9kb3ducmV2LnhtbESPzWrDMBCE74W8g9hCbo0cE4rjRgkhYJpLQHWb+9Za&#10;/1BrZSw1dt6+KhR6HGbmG2Z3mG0vbjT6zrGC9SoBQVw503Gj4OO9eMpA+IBssHdMCu7k4bBfPOww&#10;N27iN7qVoRERwj5HBW0IQy6lr1qy6FduII5e7UaLIcqxkWbEKcJtL9MkeZYWO44LLQ50aqn6Kr+t&#10;gk/cpHWhL9PRvE71dWv1XWut1PJxPr6ACDSH//Bf+2wUZGv4/RJ/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gA88MAAADbAAAADwAAAAAAAAAAAAAAAACYAgAAZHJzL2Rv&#10;d25yZXYueG1sUEsFBgAAAAAEAAQA9QAAAIgDAAAAAA==&#10;" path="m,269r269,l269,,,,,269xe" filled="f" strokecolor="#231f20" strokeweight=".5pt">
                  <v:path arrowok="t" o:connecttype="custom" o:connectlocs="0,264;269,264;269,-5;0,-5;0,264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2"/>
        </w:rPr>
        <w:t>Train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/ Bus</w:t>
      </w:r>
      <w:r w:rsidR="0000212B">
        <w:rPr>
          <w:color w:val="231F20"/>
        </w:rPr>
        <w:tab/>
      </w:r>
      <w:r w:rsidR="0000212B">
        <w:rPr>
          <w:color w:val="231F20"/>
          <w:spacing w:val="-1"/>
        </w:rPr>
        <w:t>Car</w:t>
      </w:r>
      <w:r w:rsidR="0000212B">
        <w:rPr>
          <w:color w:val="231F20"/>
          <w:spacing w:val="-1"/>
        </w:rPr>
        <w:tab/>
      </w:r>
      <w:r w:rsidR="0000212B">
        <w:rPr>
          <w:color w:val="231F20"/>
        </w:rPr>
        <w:t xml:space="preserve">Other </w:t>
      </w:r>
      <w:r w:rsidR="0000212B">
        <w:rPr>
          <w:color w:val="231F20"/>
          <w:spacing w:val="-11"/>
        </w:rPr>
        <w:t xml:space="preserve"> </w:t>
      </w:r>
      <w:r w:rsidR="0000212B">
        <w:rPr>
          <w:color w:val="231F20"/>
          <w:u w:val="single" w:color="231F20"/>
        </w:rPr>
        <w:t xml:space="preserve"> </w:t>
      </w:r>
      <w:r w:rsidR="0000212B">
        <w:rPr>
          <w:color w:val="231F20"/>
          <w:u w:val="single" w:color="231F20"/>
        </w:rPr>
        <w:tab/>
      </w:r>
    </w:p>
    <w:p w14:paraId="3D9783F9" w14:textId="77777777" w:rsidR="008E74C0" w:rsidRDefault="008E74C0">
      <w:pPr>
        <w:rPr>
          <w:rFonts w:ascii="Arial" w:eastAsia="Arial" w:hAnsi="Arial" w:cs="Arial"/>
        </w:rPr>
      </w:pPr>
    </w:p>
    <w:p w14:paraId="78AEAA97" w14:textId="77777777" w:rsidR="008E74C0" w:rsidRDefault="008E74C0">
      <w:pPr>
        <w:spacing w:before="4"/>
        <w:rPr>
          <w:rFonts w:ascii="Arial" w:eastAsia="Arial" w:hAnsi="Arial" w:cs="Arial"/>
          <w:sz w:val="29"/>
          <w:szCs w:val="29"/>
        </w:rPr>
      </w:pPr>
    </w:p>
    <w:p w14:paraId="5FD35977" w14:textId="77777777" w:rsidR="008E74C0" w:rsidRDefault="0000212B">
      <w:pPr>
        <w:pStyle w:val="Heading1"/>
        <w:numPr>
          <w:ilvl w:val="0"/>
          <w:numId w:val="2"/>
        </w:numPr>
        <w:tabs>
          <w:tab w:val="left" w:pos="1034"/>
        </w:tabs>
        <w:ind w:left="1033" w:hanging="467"/>
        <w:rPr>
          <w:b w:val="0"/>
          <w:bCs w:val="0"/>
        </w:rPr>
      </w:pPr>
      <w:r>
        <w:rPr>
          <w:color w:val="005A95"/>
        </w:rPr>
        <w:t>If you usually travel in a car to or from school, what is the main</w:t>
      </w:r>
      <w:r>
        <w:rPr>
          <w:color w:val="005A95"/>
          <w:spacing w:val="-25"/>
        </w:rPr>
        <w:t xml:space="preserve"> </w:t>
      </w:r>
      <w:r>
        <w:rPr>
          <w:color w:val="005A95"/>
        </w:rPr>
        <w:t>reason?</w:t>
      </w:r>
    </w:p>
    <w:p w14:paraId="4A1C18C0" w14:textId="77777777" w:rsidR="008E74C0" w:rsidRDefault="008E74C0">
      <w:pPr>
        <w:spacing w:before="1"/>
        <w:rPr>
          <w:rFonts w:ascii="Arial" w:eastAsia="Arial" w:hAnsi="Arial" w:cs="Arial"/>
          <w:b/>
          <w:bCs/>
          <w:sz w:val="29"/>
          <w:szCs w:val="29"/>
        </w:rPr>
      </w:pPr>
    </w:p>
    <w:p w14:paraId="32EE5485" w14:textId="0C7C4446" w:rsidR="008E74C0" w:rsidRDefault="001716CD">
      <w:pPr>
        <w:pStyle w:val="BodyText"/>
        <w:ind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352" behindDoc="0" locked="0" layoutInCell="1" allowOverlap="1" wp14:anchorId="510E52E2" wp14:editId="0F1DFCEA">
                <wp:simplePos x="0" y="0"/>
                <wp:positionH relativeFrom="page">
                  <wp:posOffset>362585</wp:posOffset>
                </wp:positionH>
                <wp:positionV relativeFrom="paragraph">
                  <wp:posOffset>22225</wp:posOffset>
                </wp:positionV>
                <wp:extent cx="171450" cy="171450"/>
                <wp:effectExtent l="10160" t="12700" r="8890" b="6350"/>
                <wp:wrapNone/>
                <wp:docPr id="7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6"/>
                          <a:chExt cx="270" cy="270"/>
                        </a:xfrm>
                      </wpg:grpSpPr>
                      <wps:wsp>
                        <wps:cNvPr id="79" name="Freeform 78"/>
                        <wps:cNvSpPr>
                          <a:spLocks/>
                        </wps:cNvSpPr>
                        <wps:spPr bwMode="auto">
                          <a:xfrm>
                            <a:off x="572" y="3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05 36"/>
                              <a:gd name="T3" fmla="*/ 305 h 270"/>
                              <a:gd name="T4" fmla="+- 0 841 572"/>
                              <a:gd name="T5" fmla="*/ T4 w 270"/>
                              <a:gd name="T6" fmla="+- 0 305 36"/>
                              <a:gd name="T7" fmla="*/ 305 h 270"/>
                              <a:gd name="T8" fmla="+- 0 841 572"/>
                              <a:gd name="T9" fmla="*/ T8 w 270"/>
                              <a:gd name="T10" fmla="+- 0 36 36"/>
                              <a:gd name="T11" fmla="*/ 36 h 270"/>
                              <a:gd name="T12" fmla="+- 0 572 572"/>
                              <a:gd name="T13" fmla="*/ T12 w 270"/>
                              <a:gd name="T14" fmla="+- 0 36 36"/>
                              <a:gd name="T15" fmla="*/ 36 h 270"/>
                              <a:gd name="T16" fmla="+- 0 572 572"/>
                              <a:gd name="T17" fmla="*/ T16 w 270"/>
                              <a:gd name="T18" fmla="+- 0 305 36"/>
                              <a:gd name="T19" fmla="*/ 30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26" style="position:absolute;margin-left:28.55pt;margin-top:1.75pt;width:13.5pt;height:13.5pt;z-index:3352;mso-position-horizontal-relative:page" coordorigin="572,3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">
                <v:shape id="Freeform 78" o:spid="_x0000_s1027" style="position:absolute;left:572;top:3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80sMA&#10;AADbAAAADwAAAGRycy9kb3ducmV2LnhtbESPzWrDMBCE74G+g9hCb4mcUJLGsRxCIbSXguK29421&#10;/iHWylhq7Lx9FSj0OMzMN0y2n2wnrjT41rGC5SIBQVw603Kt4OvzOH8B4QOywc4xKbiRh33+MMsw&#10;NW7kE12LUIsIYZ+igiaEPpXSlw1Z9AvXE0evcoPFEOVQSzPgGOG2k6skWUuLLceFBnt6bai8FD9W&#10;wRmfV9VRf4wH8zZW31urb1prpZ4ep8MORKAp/If/2u9GwWYL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t80sMAAADbAAAADwAAAAAAAAAAAAAAAACYAgAAZHJzL2Rv&#10;d25yZXYueG1sUEsFBgAAAAAEAAQA9QAAAIgDAAAAAA==&#10;" path="m,269r269,l269,,,,,269xe" filled="f" strokecolor="#231f20" strokeweight=".5pt">
                  <v:path arrowok="t" o:connecttype="custom" o:connectlocs="0,305;269,305;269,36;0,36;0,305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The school is too far</w:t>
      </w:r>
      <w:r w:rsidR="0000212B">
        <w:rPr>
          <w:color w:val="231F20"/>
          <w:spacing w:val="-9"/>
        </w:rPr>
        <w:t xml:space="preserve"> </w:t>
      </w:r>
      <w:r w:rsidR="0000212B">
        <w:rPr>
          <w:color w:val="231F20"/>
        </w:rPr>
        <w:t>away</w:t>
      </w:r>
    </w:p>
    <w:p w14:paraId="7C2D32D4" w14:textId="753CA1E3" w:rsidR="008E74C0" w:rsidRDefault="001716CD">
      <w:pPr>
        <w:pStyle w:val="BodyText"/>
        <w:spacing w:before="187"/>
        <w:ind w:right="507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00" behindDoc="0" locked="0" layoutInCell="1" allowOverlap="1" wp14:anchorId="2D8E810B" wp14:editId="0780DA20">
                <wp:simplePos x="0" y="0"/>
                <wp:positionH relativeFrom="page">
                  <wp:posOffset>359410</wp:posOffset>
                </wp:positionH>
                <wp:positionV relativeFrom="paragraph">
                  <wp:posOffset>135890</wp:posOffset>
                </wp:positionV>
                <wp:extent cx="177800" cy="177800"/>
                <wp:effectExtent l="6985" t="2540" r="5715" b="10160"/>
                <wp:wrapNone/>
                <wp:docPr id="7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800" cy="177800"/>
                          <a:chOff x="567" y="214"/>
                          <a:chExt cx="280" cy="280"/>
                        </a:xfrm>
                      </wpg:grpSpPr>
                      <wpg:grpSp>
                        <wpg:cNvPr id="73" name="Group 75"/>
                        <wpg:cNvGrpSpPr>
                          <a:grpSpLocks/>
                        </wpg:cNvGrpSpPr>
                        <wpg:grpSpPr bwMode="auto">
                          <a:xfrm>
                            <a:off x="572" y="219"/>
                            <a:ext cx="270" cy="270"/>
                            <a:chOff x="572" y="219"/>
                            <a:chExt cx="270" cy="270"/>
                          </a:xfrm>
                        </wpg:grpSpPr>
                        <wps:wsp>
                          <wps:cNvPr id="74" name="Freeform 76"/>
                          <wps:cNvSpPr>
                            <a:spLocks/>
                          </wps:cNvSpPr>
                          <wps:spPr bwMode="auto">
                            <a:xfrm>
                              <a:off x="572" y="219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489 219"/>
                                <a:gd name="T3" fmla="*/ 489 h 270"/>
                                <a:gd name="T4" fmla="+- 0 841 572"/>
                                <a:gd name="T5" fmla="*/ T4 w 270"/>
                                <a:gd name="T6" fmla="+- 0 489 219"/>
                                <a:gd name="T7" fmla="*/ 489 h 270"/>
                                <a:gd name="T8" fmla="+- 0 841 572"/>
                                <a:gd name="T9" fmla="*/ T8 w 270"/>
                                <a:gd name="T10" fmla="+- 0 219 219"/>
                                <a:gd name="T11" fmla="*/ 219 h 270"/>
                                <a:gd name="T12" fmla="+- 0 572 572"/>
                                <a:gd name="T13" fmla="*/ T12 w 270"/>
                                <a:gd name="T14" fmla="+- 0 219 219"/>
                                <a:gd name="T15" fmla="*/ 219 h 270"/>
                                <a:gd name="T16" fmla="+- 0 572 572"/>
                                <a:gd name="T17" fmla="*/ T16 w 270"/>
                                <a:gd name="T18" fmla="+- 0 489 219"/>
                                <a:gd name="T19" fmla="*/ 48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72"/>
                        <wpg:cNvGrpSpPr>
                          <a:grpSpLocks/>
                        </wpg:cNvGrpSpPr>
                        <wpg:grpSpPr bwMode="auto">
                          <a:xfrm>
                            <a:off x="572" y="219"/>
                            <a:ext cx="270" cy="270"/>
                            <a:chOff x="572" y="219"/>
                            <a:chExt cx="270" cy="270"/>
                          </a:xfrm>
                        </wpg:grpSpPr>
                        <wps:wsp>
                          <wps:cNvPr id="76" name="Freeform 74"/>
                          <wps:cNvSpPr>
                            <a:spLocks/>
                          </wps:cNvSpPr>
                          <wps:spPr bwMode="auto">
                            <a:xfrm>
                              <a:off x="572" y="219"/>
                              <a:ext cx="270" cy="270"/>
                            </a:xfrm>
                            <a:custGeom>
                              <a:avLst/>
                              <a:gdLst>
                                <a:gd name="T0" fmla="+- 0 572 572"/>
                                <a:gd name="T1" fmla="*/ T0 w 270"/>
                                <a:gd name="T2" fmla="+- 0 489 219"/>
                                <a:gd name="T3" fmla="*/ 489 h 270"/>
                                <a:gd name="T4" fmla="+- 0 841 572"/>
                                <a:gd name="T5" fmla="*/ T4 w 270"/>
                                <a:gd name="T6" fmla="+- 0 489 219"/>
                                <a:gd name="T7" fmla="*/ 489 h 270"/>
                                <a:gd name="T8" fmla="+- 0 841 572"/>
                                <a:gd name="T9" fmla="*/ T8 w 270"/>
                                <a:gd name="T10" fmla="+- 0 219 219"/>
                                <a:gd name="T11" fmla="*/ 219 h 270"/>
                                <a:gd name="T12" fmla="+- 0 572 572"/>
                                <a:gd name="T13" fmla="*/ T12 w 270"/>
                                <a:gd name="T14" fmla="+- 0 219 219"/>
                                <a:gd name="T15" fmla="*/ 219 h 270"/>
                                <a:gd name="T16" fmla="+- 0 572 572"/>
                                <a:gd name="T17" fmla="*/ T16 w 270"/>
                                <a:gd name="T18" fmla="+- 0 489 219"/>
                                <a:gd name="T19" fmla="*/ 489 h 2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" h="270">
                                  <a:moveTo>
                                    <a:pt x="0" y="270"/>
                                  </a:moveTo>
                                  <a:lnTo>
                                    <a:pt x="269" y="270"/>
                                  </a:lnTo>
                                  <a:lnTo>
                                    <a:pt x="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7" y="214"/>
                              <a:ext cx="280" cy="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582859B" w14:textId="77777777" w:rsidR="008E74C0" w:rsidRDefault="0000212B">
                                <w:pPr>
                                  <w:spacing w:line="226" w:lineRule="exact"/>
                                  <w:rPr>
                                    <w:rFonts w:ascii="Arial" w:eastAsia="Arial" w:hAnsi="Arial" w:cs="Arial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31F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6" style="position:absolute;left:0;text-align:left;margin-left:28.3pt;margin-top:10.7pt;width:14pt;height:14pt;z-index:3400;mso-position-horizontal-relative:page" coordorigin="567,214" coordsize="280,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">
                <v:group id="Group 75" o:spid="_x0000_s1027" style="position:absolute;left:572;top:219;width:270;height:270" coordorigin="572,219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6" o:spid="_x0000_s1028" style="position:absolute;left:572;top:2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3dMYA&#10;AADbAAAADwAAAGRycy9kb3ducmV2LnhtbESP3WoCMRSE7wXfIRyhdzWrlVpXo6hUWlCk/pTeHjbH&#10;7LKbk2WT6vbtm0LBy2FmvmFmi9ZW4kqNLxwrGPQTEMSZ0wUbBefT5vEFhA/IGivHpOCHPCzm3c4M&#10;U+1ufKDrMRgRIexTVJCHUKdS+iwni77vauLoXVxjMUTZGKkbvEW4reQwSZ6lxYLjQo41rXPKyuO3&#10;VVBvP59WE1++Va8H87Uu9cfutDdKPfTa5RREoDbcw//td61gPIK/L/EH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3dMYAAADbAAAADwAAAAAAAAAAAAAAAACYAgAAZHJz&#10;L2Rvd25yZXYueG1sUEsFBgAAAAAEAAQA9QAAAIsDAAAAAA==&#10;" path="m,270r269,l269,,,,,270xe" stroked="f">
                    <v:path arrowok="t" o:connecttype="custom" o:connectlocs="0,489;269,489;269,219;0,219;0,489" o:connectangles="0,0,0,0,0"/>
                  </v:shape>
                </v:group>
                <v:group id="Group 72" o:spid="_x0000_s1029" style="position:absolute;left:572;top:219;width:270;height:270" coordorigin="572,219" coordsize="270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74" o:spid="_x0000_s1030" style="position:absolute;left:572;top:2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ooMMA&#10;AADbAAAADwAAAGRycy9kb3ducmV2LnhtbESPT2sCMRTE7wW/Q3iCt5pVxOpqFBGkvRTSVe/Pzds/&#10;uHlZNqm7fvumUOhxmJnfMNv9YBvxoM7XjhXMpgkI4tyZmksFl/PpdQXCB2SDjWNS8CQP+93oZYup&#10;cT1/0SMLpYgQ9ikqqEJoUyl9XpFFP3UtcfQK11kMUXalNB32EW4bOU+SpbRYc1yosKVjRfk9+7YK&#10;briYFyf92R/Me19c11Y/tdZKTcbDYQMi0BD+w3/tD6PgbQm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TooMMAAADbAAAADwAAAAAAAAAAAAAAAACYAgAAZHJzL2Rv&#10;d25yZXYueG1sUEsFBgAAAAAEAAQA9QAAAIgDAAAAAA==&#10;" path="m,270r269,l269,,,,,270xe" filled="f" strokecolor="#231f20" strokeweight=".5pt">
                    <v:path arrowok="t" o:connecttype="custom" o:connectlocs="0,489;269,489;269,219;0,219;0,489" o:connectangles="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3" o:spid="_x0000_s1031" type="#_x0000_t202" style="position:absolute;left:567;top:214;width:280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  <v:textbox inset="0,0,0,0">
                      <w:txbxContent>
                        <w:p w14:paraId="6582859B" w14:textId="77777777" w:rsidR="008E74C0" w:rsidRDefault="0000212B">
                          <w:pPr>
                            <w:spacing w:line="226" w:lineRule="exact"/>
                            <w:rPr>
                              <w:rFonts w:ascii="Arial" w:eastAsia="Arial" w:hAnsi="Arial" w:cs="Arial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0212B">
        <w:rPr>
          <w:color w:val="231F20"/>
        </w:rPr>
        <w:t>Traffic danger between home and</w:t>
      </w:r>
      <w:r w:rsidR="0000212B">
        <w:rPr>
          <w:color w:val="231F20"/>
          <w:spacing w:val="-10"/>
        </w:rPr>
        <w:t xml:space="preserve"> </w:t>
      </w:r>
      <w:r w:rsidR="0000212B">
        <w:rPr>
          <w:color w:val="231F20"/>
        </w:rPr>
        <w:t>school</w:t>
      </w:r>
    </w:p>
    <w:p w14:paraId="6D03D7EA" w14:textId="44DEBDD1" w:rsidR="008E74C0" w:rsidRDefault="001716CD">
      <w:pPr>
        <w:pStyle w:val="BodyText"/>
        <w:spacing w:before="187" w:line="417" w:lineRule="auto"/>
        <w:ind w:right="7503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24" behindDoc="0" locked="0" layoutInCell="1" allowOverlap="1" wp14:anchorId="4EF94DC6" wp14:editId="25ABA4D1">
                <wp:simplePos x="0" y="0"/>
                <wp:positionH relativeFrom="page">
                  <wp:posOffset>362585</wp:posOffset>
                </wp:positionH>
                <wp:positionV relativeFrom="paragraph">
                  <wp:posOffset>136525</wp:posOffset>
                </wp:positionV>
                <wp:extent cx="171450" cy="171450"/>
                <wp:effectExtent l="10160" t="12700" r="8890" b="6350"/>
                <wp:wrapNone/>
                <wp:docPr id="7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216"/>
                          <a:chExt cx="270" cy="270"/>
                        </a:xfrm>
                      </wpg:grpSpPr>
                      <wps:wsp>
                        <wps:cNvPr id="71" name="Freeform 70"/>
                        <wps:cNvSpPr>
                          <a:spLocks/>
                        </wps:cNvSpPr>
                        <wps:spPr bwMode="auto">
                          <a:xfrm>
                            <a:off x="572" y="21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85 216"/>
                              <a:gd name="T3" fmla="*/ 485 h 270"/>
                              <a:gd name="T4" fmla="+- 0 841 572"/>
                              <a:gd name="T5" fmla="*/ T4 w 270"/>
                              <a:gd name="T6" fmla="+- 0 485 216"/>
                              <a:gd name="T7" fmla="*/ 485 h 270"/>
                              <a:gd name="T8" fmla="+- 0 841 572"/>
                              <a:gd name="T9" fmla="*/ T8 w 270"/>
                              <a:gd name="T10" fmla="+- 0 216 216"/>
                              <a:gd name="T11" fmla="*/ 216 h 270"/>
                              <a:gd name="T12" fmla="+- 0 572 572"/>
                              <a:gd name="T13" fmla="*/ T12 w 270"/>
                              <a:gd name="T14" fmla="+- 0 216 216"/>
                              <a:gd name="T15" fmla="*/ 216 h 270"/>
                              <a:gd name="T16" fmla="+- 0 572 572"/>
                              <a:gd name="T17" fmla="*/ T16 w 270"/>
                              <a:gd name="T18" fmla="+- 0 485 216"/>
                              <a:gd name="T19" fmla="*/ 48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28.55pt;margin-top:10.75pt;width:13.5pt;height:13.5pt;z-index:3424;mso-position-horizontal-relative:page" coordorigin="572,2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">
                <v:shape id="Freeform 70" o:spid="_x0000_s1027" style="position:absolute;left:572;top:2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w1MMA&#10;AADbAAAADwAAAGRycy9kb3ducmV2LnhtbESPW2sCMRSE34X+h3AKfdOsUqyuRpGCtC9C6uX9uDl7&#10;wc3Jsknd9d8bQfBxmJlvmOW6t7W4UusrxwrGowQEceZMxYWC42E7nIHwAdlg7ZgU3MjDevU2WGJq&#10;XMd/dN2HQkQI+xQVlCE0qZQ+K8miH7mGOHq5ay2GKNtCmha7CLe1nCTJVFqsOC6U2NB3Sdll/28V&#10;nPFzkm/1rtuYny4/za2+aa2V+njvNwsQgfrwCj/bv0bB1xgeX+IPk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1w1MMAAADbAAAADwAAAAAAAAAAAAAAAACYAgAAZHJzL2Rv&#10;d25yZXYueG1sUEsFBgAAAAAEAAQA9QAAAIgDAAAAAA==&#10;" path="m,269r269,l269,,,,,269xe" filled="f" strokecolor="#231f20" strokeweight=".5pt">
                  <v:path arrowok="t" o:connecttype="custom" o:connectlocs="0,485;269,485;269,216;0,216;0,48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48" behindDoc="0" locked="0" layoutInCell="1" allowOverlap="1" wp14:anchorId="4D298968" wp14:editId="360A2E5A">
                <wp:simplePos x="0" y="0"/>
                <wp:positionH relativeFrom="page">
                  <wp:posOffset>362585</wp:posOffset>
                </wp:positionH>
                <wp:positionV relativeFrom="paragraph">
                  <wp:posOffset>414020</wp:posOffset>
                </wp:positionV>
                <wp:extent cx="171450" cy="171450"/>
                <wp:effectExtent l="10160" t="13970" r="8890" b="5080"/>
                <wp:wrapNone/>
                <wp:docPr id="68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652"/>
                          <a:chExt cx="270" cy="270"/>
                        </a:xfrm>
                      </wpg:grpSpPr>
                      <wps:wsp>
                        <wps:cNvPr id="69" name="Freeform 68"/>
                        <wps:cNvSpPr>
                          <a:spLocks/>
                        </wps:cNvSpPr>
                        <wps:spPr bwMode="auto">
                          <a:xfrm>
                            <a:off x="572" y="65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922 652"/>
                              <a:gd name="T3" fmla="*/ 922 h 270"/>
                              <a:gd name="T4" fmla="+- 0 841 572"/>
                              <a:gd name="T5" fmla="*/ T4 w 270"/>
                              <a:gd name="T6" fmla="+- 0 922 652"/>
                              <a:gd name="T7" fmla="*/ 922 h 270"/>
                              <a:gd name="T8" fmla="+- 0 841 572"/>
                              <a:gd name="T9" fmla="*/ T8 w 270"/>
                              <a:gd name="T10" fmla="+- 0 652 652"/>
                              <a:gd name="T11" fmla="*/ 652 h 270"/>
                              <a:gd name="T12" fmla="+- 0 572 572"/>
                              <a:gd name="T13" fmla="*/ T12 w 270"/>
                              <a:gd name="T14" fmla="+- 0 652 652"/>
                              <a:gd name="T15" fmla="*/ 652 h 270"/>
                              <a:gd name="T16" fmla="+- 0 572 572"/>
                              <a:gd name="T17" fmla="*/ T16 w 270"/>
                              <a:gd name="T18" fmla="+- 0 922 652"/>
                              <a:gd name="T19" fmla="*/ 92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26" style="position:absolute;margin-left:28.55pt;margin-top:32.6pt;width:13.5pt;height:13.5pt;z-index:3448;mso-position-horizontal-relative:page" coordorigin="572,65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">
                <v:shape id="Freeform 68" o:spid="_x0000_s1027" style="position:absolute;left:572;top:65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LqD8IA&#10;AADbAAAADwAAAGRycy9kb3ducmV2LnhtbESPT4vCMBTE7wt+h/AEb2uqiKzVKCKIXoSsu96fzesf&#10;bF5KE2399kZY2OMwM79hVpve1uJBra8cK5iMExDEmTMVFwp+f/afXyB8QDZYOyYFT/KwWQ8+Vpga&#10;1/E3Pc6hEBHCPkUFZQhNKqXPSrLox64hjl7uWoshyraQpsUuwm0tp0kylxYrjgslNrQrKbud71bB&#10;FWfTfK9P3dYcuvyysPqptVZqNOy3SxCB+vAf/msfjYL5At5f4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UuoPwgAAANsAAAAPAAAAAAAAAAAAAAAAAJgCAABkcnMvZG93&#10;bnJldi54bWxQSwUGAAAAAAQABAD1AAAAhwMAAAAA&#10;" path="m,270r269,l269,,,,,270xe" filled="f" strokecolor="#231f20" strokeweight=".5pt">
                  <v:path arrowok="t" o:connecttype="custom" o:connectlocs="0,922;269,922;269,652;0,652;0,922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I am not allowed to travel by myself I am worried about my</w:t>
      </w:r>
      <w:r w:rsidR="0000212B">
        <w:rPr>
          <w:color w:val="231F20"/>
          <w:spacing w:val="-11"/>
        </w:rPr>
        <w:t xml:space="preserve"> </w:t>
      </w:r>
      <w:r w:rsidR="0000212B">
        <w:rPr>
          <w:color w:val="231F20"/>
        </w:rPr>
        <w:t>safety</w:t>
      </w:r>
    </w:p>
    <w:p w14:paraId="477F113C" w14:textId="55103ED7" w:rsidR="008E74C0" w:rsidRDefault="001716CD">
      <w:pPr>
        <w:pStyle w:val="BodyText"/>
        <w:spacing w:before="5"/>
        <w:ind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72" behindDoc="0" locked="0" layoutInCell="1" allowOverlap="1" wp14:anchorId="4D894AE0" wp14:editId="03EA7828">
                <wp:simplePos x="0" y="0"/>
                <wp:positionH relativeFrom="page">
                  <wp:posOffset>362585</wp:posOffset>
                </wp:positionH>
                <wp:positionV relativeFrom="paragraph">
                  <wp:posOffset>16510</wp:posOffset>
                </wp:positionV>
                <wp:extent cx="171450" cy="171450"/>
                <wp:effectExtent l="10160" t="6985" r="8890" b="12065"/>
                <wp:wrapNone/>
                <wp:docPr id="6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27"/>
                          <a:chExt cx="270" cy="270"/>
                        </a:xfrm>
                      </wpg:grpSpPr>
                      <wps:wsp>
                        <wps:cNvPr id="67" name="Freeform 66"/>
                        <wps:cNvSpPr>
                          <a:spLocks/>
                        </wps:cNvSpPr>
                        <wps:spPr bwMode="auto">
                          <a:xfrm>
                            <a:off x="572" y="2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96 27"/>
                              <a:gd name="T3" fmla="*/ 296 h 270"/>
                              <a:gd name="T4" fmla="+- 0 841 572"/>
                              <a:gd name="T5" fmla="*/ T4 w 270"/>
                              <a:gd name="T6" fmla="+- 0 296 27"/>
                              <a:gd name="T7" fmla="*/ 296 h 270"/>
                              <a:gd name="T8" fmla="+- 0 841 572"/>
                              <a:gd name="T9" fmla="*/ T8 w 270"/>
                              <a:gd name="T10" fmla="+- 0 27 27"/>
                              <a:gd name="T11" fmla="*/ 27 h 270"/>
                              <a:gd name="T12" fmla="+- 0 572 572"/>
                              <a:gd name="T13" fmla="*/ T12 w 270"/>
                              <a:gd name="T14" fmla="+- 0 27 27"/>
                              <a:gd name="T15" fmla="*/ 27 h 270"/>
                              <a:gd name="T16" fmla="+- 0 572 572"/>
                              <a:gd name="T17" fmla="*/ T16 w 270"/>
                              <a:gd name="T18" fmla="+- 0 296 27"/>
                              <a:gd name="T19" fmla="*/ 29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26" style="position:absolute;margin-left:28.55pt;margin-top:1.3pt;width:13.5pt;height:13.5pt;z-index:3472;mso-position-horizontal-relative:page" coordorigin="572,2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">
                <v:shape id="Freeform 66" o:spid="_x0000_s1027" style="position:absolute;left:572;top:2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Hb5sMA&#10;AADbAAAADwAAAGRycy9kb3ducmV2LnhtbESPT2sCMRTE7wW/Q3iCt5pVxOpqFBGkvRTSVe/Pzds/&#10;uHlZNqm7fvumUOhxmJnfMNv9YBvxoM7XjhXMpgkI4tyZmksFl/PpdQXCB2SDjWNS8CQP+93oZYup&#10;cT1/0SMLpYgQ9ikqqEJoUyl9XpFFP3UtcfQK11kMUXalNB32EW4bOU+SpbRYc1yosKVjRfk9+7YK&#10;briYFyf92R/Me19c11Y/tdZKTcbDYQMi0BD+w3/tD6Ng+Qa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Hb5sMAAADbAAAADwAAAAAAAAAAAAAAAACYAgAAZHJzL2Rv&#10;d25yZXYueG1sUEsFBgAAAAAEAAQA9QAAAIgDAAAAAA==&#10;" path="m,269r269,l269,,,,,269xe" filled="f" strokecolor="#231f20" strokeweight=".5pt">
                  <v:path arrowok="t" o:connecttype="custom" o:connectlocs="0,296;269,296;269,27;0,27;0,296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I have brothers and sisters that also need to be dropped</w:t>
      </w:r>
      <w:r w:rsidR="0000212B">
        <w:rPr>
          <w:color w:val="231F20"/>
          <w:spacing w:val="-32"/>
        </w:rPr>
        <w:t xml:space="preserve"> </w:t>
      </w:r>
      <w:r w:rsidR="0000212B">
        <w:rPr>
          <w:color w:val="231F20"/>
        </w:rPr>
        <w:t>off</w:t>
      </w:r>
    </w:p>
    <w:p w14:paraId="70C513EB" w14:textId="4549DEE9" w:rsidR="008E74C0" w:rsidRDefault="001716CD">
      <w:pPr>
        <w:pStyle w:val="BodyText"/>
        <w:spacing w:before="187" w:line="417" w:lineRule="auto"/>
        <w:ind w:right="392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496" behindDoc="0" locked="0" layoutInCell="1" allowOverlap="1" wp14:anchorId="270A4307" wp14:editId="35F2F911">
                <wp:simplePos x="0" y="0"/>
                <wp:positionH relativeFrom="page">
                  <wp:posOffset>362585</wp:posOffset>
                </wp:positionH>
                <wp:positionV relativeFrom="paragraph">
                  <wp:posOffset>130175</wp:posOffset>
                </wp:positionV>
                <wp:extent cx="171450" cy="171450"/>
                <wp:effectExtent l="10160" t="6350" r="8890" b="12700"/>
                <wp:wrapNone/>
                <wp:docPr id="6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206"/>
                          <a:chExt cx="270" cy="270"/>
                        </a:xfrm>
                      </wpg:grpSpPr>
                      <wps:wsp>
                        <wps:cNvPr id="65" name="Freeform 64"/>
                        <wps:cNvSpPr>
                          <a:spLocks/>
                        </wps:cNvSpPr>
                        <wps:spPr bwMode="auto">
                          <a:xfrm>
                            <a:off x="572" y="20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75 206"/>
                              <a:gd name="T3" fmla="*/ 475 h 270"/>
                              <a:gd name="T4" fmla="+- 0 841 572"/>
                              <a:gd name="T5" fmla="*/ T4 w 270"/>
                              <a:gd name="T6" fmla="+- 0 475 206"/>
                              <a:gd name="T7" fmla="*/ 475 h 270"/>
                              <a:gd name="T8" fmla="+- 0 841 572"/>
                              <a:gd name="T9" fmla="*/ T8 w 270"/>
                              <a:gd name="T10" fmla="+- 0 206 206"/>
                              <a:gd name="T11" fmla="*/ 206 h 270"/>
                              <a:gd name="T12" fmla="+- 0 572 572"/>
                              <a:gd name="T13" fmla="*/ T12 w 270"/>
                              <a:gd name="T14" fmla="+- 0 206 206"/>
                              <a:gd name="T15" fmla="*/ 206 h 270"/>
                              <a:gd name="T16" fmla="+- 0 572 572"/>
                              <a:gd name="T17" fmla="*/ T16 w 270"/>
                              <a:gd name="T18" fmla="+- 0 475 206"/>
                              <a:gd name="T19" fmla="*/ 47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6" style="position:absolute;margin-left:28.55pt;margin-top:10.25pt;width:13.5pt;height:13.5pt;z-index:3496;mso-position-horizontal-relative:page" coordorigin="572,20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">
                <v:shape id="Freeform 64" o:spid="_x0000_s1027" style="position:absolute;left:572;top:20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/gCsMA&#10;AADbAAAADwAAAGRycy9kb3ducmV2LnhtbESPT2sCMRTE74V+h/AKvdVspRXdGkUKopdCXPX+3Lz9&#10;Qzcvyya667c3guBxmJnfMPPlYBtxoc7XjhV8jhIQxLkzNZcKDvv1xxSED8gGG8ek4EoelovXlzmm&#10;xvW8o0sWShEh7FNUUIXQplL6vCKLfuRa4ugVrrMYouxKaTrsI9w2cpwkE2mx5rhQYUu/FeX/2dkq&#10;OOHXuFjrv35lNn1xnFl91Vor9f42rH5ABBrCM/xob42CyTf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/gCsMAAADbAAAADwAAAAAAAAAAAAAAAACYAgAAZHJzL2Rv&#10;d25yZXYueG1sUEsFBgAAAAAEAAQA9QAAAIgDAAAAAA==&#10;" path="m,269r269,l269,,,,,269xe" filled="f" strokecolor="#231f20" strokeweight=".5pt">
                  <v:path arrowok="t" o:connecttype="custom" o:connectlocs="0,475;269,475;269,206;0,206;0,47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20" behindDoc="0" locked="0" layoutInCell="1" allowOverlap="1" wp14:anchorId="4FBA1A3D" wp14:editId="51BBA93D">
                <wp:simplePos x="0" y="0"/>
                <wp:positionH relativeFrom="page">
                  <wp:posOffset>362585</wp:posOffset>
                </wp:positionH>
                <wp:positionV relativeFrom="paragraph">
                  <wp:posOffset>407670</wp:posOffset>
                </wp:positionV>
                <wp:extent cx="171450" cy="171450"/>
                <wp:effectExtent l="10160" t="7620" r="8890" b="11430"/>
                <wp:wrapNone/>
                <wp:docPr id="62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642"/>
                          <a:chExt cx="270" cy="270"/>
                        </a:xfrm>
                      </wpg:grpSpPr>
                      <wps:wsp>
                        <wps:cNvPr id="63" name="Freeform 62"/>
                        <wps:cNvSpPr>
                          <a:spLocks/>
                        </wps:cNvSpPr>
                        <wps:spPr bwMode="auto">
                          <a:xfrm>
                            <a:off x="572" y="64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911 642"/>
                              <a:gd name="T3" fmla="*/ 911 h 270"/>
                              <a:gd name="T4" fmla="+- 0 841 572"/>
                              <a:gd name="T5" fmla="*/ T4 w 270"/>
                              <a:gd name="T6" fmla="+- 0 911 642"/>
                              <a:gd name="T7" fmla="*/ 911 h 270"/>
                              <a:gd name="T8" fmla="+- 0 841 572"/>
                              <a:gd name="T9" fmla="*/ T8 w 270"/>
                              <a:gd name="T10" fmla="+- 0 642 642"/>
                              <a:gd name="T11" fmla="*/ 642 h 270"/>
                              <a:gd name="T12" fmla="+- 0 572 572"/>
                              <a:gd name="T13" fmla="*/ T12 w 270"/>
                              <a:gd name="T14" fmla="+- 0 642 642"/>
                              <a:gd name="T15" fmla="*/ 642 h 270"/>
                              <a:gd name="T16" fmla="+- 0 572 572"/>
                              <a:gd name="T17" fmla="*/ T16 w 270"/>
                              <a:gd name="T18" fmla="+- 0 911 642"/>
                              <a:gd name="T19" fmla="*/ 91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1" o:spid="_x0000_s1026" style="position:absolute;margin-left:28.55pt;margin-top:32.1pt;width:13.5pt;height:13.5pt;z-index:3520;mso-position-horizontal-relative:page" coordorigin="572,64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">
                <v:shape id="Freeform 62" o:spid="_x0000_s1027" style="position:absolute;left:572;top:64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d5cMA&#10;AADbAAAADwAAAGRycy9kb3ducmV2LnhtbESPT2sCMRTE74V+h/AKvdVsbRHdGkUKopdCXPX+3Lz9&#10;Qzcvyya667c3guBxmJnfMPPlYBtxoc7XjhV8jhIQxLkzNZcKDvv1xxSED8gGG8ek4EoelovXlzmm&#10;xvW8o0sWShEh7FNUUIXQplL6vCKLfuRa4ugVrrMYouxKaTrsI9w2cpwkE2mx5rhQYUu/FeX/2dkq&#10;OOH3uFjrv35lNn1xnFl91Vor9f42rH5ABBrCM/xob42CyRf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rd5cMAAADbAAAADwAAAAAAAAAAAAAAAACYAgAAZHJzL2Rv&#10;d25yZXYueG1sUEsFBgAAAAAEAAQA9QAAAIgDAAAAAA==&#10;" path="m,269r269,l269,,,,,269xe" filled="f" strokecolor="#231f20" strokeweight=".5pt">
                  <v:path arrowok="t" o:connecttype="custom" o:connectlocs="0,911;269,911;269,642;0,642;0,911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There is no public transport or school bus between my home and school My school bag is too</w:t>
      </w:r>
      <w:r w:rsidR="0000212B">
        <w:rPr>
          <w:color w:val="231F20"/>
          <w:spacing w:val="-10"/>
        </w:rPr>
        <w:t xml:space="preserve"> </w:t>
      </w:r>
      <w:r w:rsidR="0000212B">
        <w:rPr>
          <w:color w:val="231F20"/>
        </w:rPr>
        <w:t>heavy</w:t>
      </w:r>
    </w:p>
    <w:p w14:paraId="539A1881" w14:textId="744041F9" w:rsidR="008E74C0" w:rsidRDefault="001716CD">
      <w:pPr>
        <w:pStyle w:val="BodyText"/>
        <w:spacing w:before="5" w:line="417" w:lineRule="auto"/>
        <w:ind w:right="5371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44" behindDoc="0" locked="0" layoutInCell="1" allowOverlap="1" wp14:anchorId="318D86EE" wp14:editId="7BC94A9C">
                <wp:simplePos x="0" y="0"/>
                <wp:positionH relativeFrom="page">
                  <wp:posOffset>362585</wp:posOffset>
                </wp:positionH>
                <wp:positionV relativeFrom="paragraph">
                  <wp:posOffset>10160</wp:posOffset>
                </wp:positionV>
                <wp:extent cx="171450" cy="171450"/>
                <wp:effectExtent l="10160" t="10160" r="8890" b="8890"/>
                <wp:wrapNone/>
                <wp:docPr id="60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7"/>
                          <a:chExt cx="270" cy="270"/>
                        </a:xfrm>
                      </wpg:grpSpPr>
                      <wps:wsp>
                        <wps:cNvPr id="61" name="Freeform 60"/>
                        <wps:cNvSpPr>
                          <a:spLocks/>
                        </wps:cNvSpPr>
                        <wps:spPr bwMode="auto">
                          <a:xfrm>
                            <a:off x="572" y="1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86 17"/>
                              <a:gd name="T3" fmla="*/ 286 h 270"/>
                              <a:gd name="T4" fmla="+- 0 841 572"/>
                              <a:gd name="T5" fmla="*/ T4 w 270"/>
                              <a:gd name="T6" fmla="+- 0 286 17"/>
                              <a:gd name="T7" fmla="*/ 286 h 270"/>
                              <a:gd name="T8" fmla="+- 0 841 572"/>
                              <a:gd name="T9" fmla="*/ T8 w 270"/>
                              <a:gd name="T10" fmla="+- 0 17 17"/>
                              <a:gd name="T11" fmla="*/ 17 h 270"/>
                              <a:gd name="T12" fmla="+- 0 572 572"/>
                              <a:gd name="T13" fmla="*/ T12 w 270"/>
                              <a:gd name="T14" fmla="+- 0 17 17"/>
                              <a:gd name="T15" fmla="*/ 17 h 270"/>
                              <a:gd name="T16" fmla="+- 0 572 572"/>
                              <a:gd name="T17" fmla="*/ T16 w 270"/>
                              <a:gd name="T18" fmla="+- 0 286 17"/>
                              <a:gd name="T19" fmla="*/ 28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26" style="position:absolute;margin-left:28.55pt;margin-top:.8pt;width:13.5pt;height:13.5pt;z-index:3544;mso-position-horizontal-relative:page" coordorigin="572,1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">
                <v:shape id="Freeform 60" o:spid="_x0000_s1027" style="position:absolute;left:572;top:1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TmCcMA&#10;AADbAAAADwAAAGRycy9kb3ducmV2LnhtbESPS2vDMBCE74X+B7GB3mo5oYTWsRJCIaSXgpq29421&#10;fhBrZSzFj38fBQo9DjPzDZPvJtuKgXrfOFawTFIQxIUzDVcKfr4Pz68gfEA22DomBTN52G0fH3LM&#10;jBv5i4ZTqESEsM9QQR1Cl0npi5os+sR1xNErXW8xRNlX0vQ4Rrht5SpN19Jiw3Ghxo7eayoup6tV&#10;cMaXVXnQn+PeHMfy983qWWut1NNi2m9ABJrCf/iv/WEUrJdw/xJ/gN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TmCcMAAADbAAAADwAAAAAAAAAAAAAAAACYAgAAZHJzL2Rv&#10;d25yZXYueG1sUEsFBgAAAAAEAAQA9QAAAIgDAAAAAA==&#10;" path="m,269r269,l269,,,,,269xe" filled="f" strokecolor="#231f20" strokeweight=".5pt">
                  <v:path arrowok="t" o:connecttype="custom" o:connectlocs="0,286;269,286;269,17;0,17;0,28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68" behindDoc="0" locked="0" layoutInCell="1" allowOverlap="1" wp14:anchorId="1D7E1A1A" wp14:editId="0192C15B">
                <wp:simplePos x="0" y="0"/>
                <wp:positionH relativeFrom="page">
                  <wp:posOffset>362585</wp:posOffset>
                </wp:positionH>
                <wp:positionV relativeFrom="paragraph">
                  <wp:posOffset>287655</wp:posOffset>
                </wp:positionV>
                <wp:extent cx="171450" cy="171450"/>
                <wp:effectExtent l="10160" t="11430" r="8890" b="7620"/>
                <wp:wrapNone/>
                <wp:docPr id="5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53"/>
                          <a:chExt cx="270" cy="270"/>
                        </a:xfrm>
                      </wpg:grpSpPr>
                      <wps:wsp>
                        <wps:cNvPr id="59" name="Freeform 58"/>
                        <wps:cNvSpPr>
                          <a:spLocks/>
                        </wps:cNvSpPr>
                        <wps:spPr bwMode="auto">
                          <a:xfrm>
                            <a:off x="572" y="453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22 453"/>
                              <a:gd name="T3" fmla="*/ 722 h 270"/>
                              <a:gd name="T4" fmla="+- 0 841 572"/>
                              <a:gd name="T5" fmla="*/ T4 w 270"/>
                              <a:gd name="T6" fmla="+- 0 722 453"/>
                              <a:gd name="T7" fmla="*/ 722 h 270"/>
                              <a:gd name="T8" fmla="+- 0 841 572"/>
                              <a:gd name="T9" fmla="*/ T8 w 270"/>
                              <a:gd name="T10" fmla="+- 0 453 453"/>
                              <a:gd name="T11" fmla="*/ 453 h 270"/>
                              <a:gd name="T12" fmla="+- 0 572 572"/>
                              <a:gd name="T13" fmla="*/ T12 w 270"/>
                              <a:gd name="T14" fmla="+- 0 453 453"/>
                              <a:gd name="T15" fmla="*/ 453 h 270"/>
                              <a:gd name="T16" fmla="+- 0 572 572"/>
                              <a:gd name="T17" fmla="*/ T16 w 270"/>
                              <a:gd name="T18" fmla="+- 0 722 453"/>
                              <a:gd name="T19" fmla="*/ 72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28.55pt;margin-top:22.65pt;width:13.5pt;height:13.5pt;z-index:3568;mso-position-horizontal-relative:page" coordorigin="572,453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">
                <v:shape id="Freeform 58" o:spid="_x0000_s1027" style="position:absolute;left:572;top:453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4gssMA&#10;AADbAAAADwAAAGRycy9kb3ducmV2LnhtbESPzWrDMBCE74G+g9hCb4mc0ITGsRxCIbSXguK29421&#10;/iHWylhq7Lx9FSj0OMzMN0y2n2wnrjT41rGC5SIBQVw603Kt4OvzOH8B4QOywc4xKbiRh33+MMsw&#10;NW7kE12LUIsIYZ+igiaEPpXSlw1Z9AvXE0evcoPFEOVQSzPgGOG2k6sk2UiLLceFBnt6bai8FD9W&#10;wRmfV9VRf4wH8zZW31urb1prpZ4ep8MORKAp/If/2u9GwXoL9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4gssMAAADbAAAADwAAAAAAAAAAAAAAAACYAgAAZHJzL2Rv&#10;d25yZXYueG1sUEsFBgAAAAAEAAQA9QAAAIgDAAAAAA==&#10;" path="m,269r269,l269,,,,,269xe" filled="f" strokecolor="#231f20" strokeweight=".5pt">
                  <v:path arrowok="t" o:connecttype="custom" o:connectlocs="0,722;269,722;269,453;0,453;0,722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I am dropped off or picked up on my parents’ way to</w:t>
      </w:r>
      <w:r w:rsidR="0000212B">
        <w:rPr>
          <w:color w:val="231F20"/>
          <w:spacing w:val="-41"/>
        </w:rPr>
        <w:t xml:space="preserve"> </w:t>
      </w:r>
      <w:r w:rsidR="0000212B">
        <w:rPr>
          <w:color w:val="231F20"/>
        </w:rPr>
        <w:t>work I have other activities before or after</w:t>
      </w:r>
      <w:r w:rsidR="0000212B">
        <w:rPr>
          <w:color w:val="231F20"/>
          <w:spacing w:val="-26"/>
        </w:rPr>
        <w:t xml:space="preserve"> </w:t>
      </w:r>
      <w:r w:rsidR="0000212B">
        <w:rPr>
          <w:color w:val="231F20"/>
        </w:rPr>
        <w:t>school</w:t>
      </w:r>
    </w:p>
    <w:p w14:paraId="59AAE9B3" w14:textId="13A118DE" w:rsidR="008E74C0" w:rsidRDefault="001716CD">
      <w:pPr>
        <w:pStyle w:val="BodyText"/>
        <w:tabs>
          <w:tab w:val="left" w:pos="11338"/>
        </w:tabs>
        <w:spacing w:before="5"/>
        <w:ind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592" behindDoc="0" locked="0" layoutInCell="1" allowOverlap="1" wp14:anchorId="09BC0F6C" wp14:editId="2C56A913">
                <wp:simplePos x="0" y="0"/>
                <wp:positionH relativeFrom="page">
                  <wp:posOffset>362585</wp:posOffset>
                </wp:positionH>
                <wp:positionV relativeFrom="paragraph">
                  <wp:posOffset>5715</wp:posOffset>
                </wp:positionV>
                <wp:extent cx="171450" cy="171450"/>
                <wp:effectExtent l="10160" t="5715" r="8890" b="13335"/>
                <wp:wrapNone/>
                <wp:docPr id="56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0"/>
                          <a:chExt cx="270" cy="270"/>
                        </a:xfrm>
                      </wpg:grpSpPr>
                      <wps:wsp>
                        <wps:cNvPr id="57" name="Freeform 56"/>
                        <wps:cNvSpPr>
                          <a:spLocks/>
                        </wps:cNvSpPr>
                        <wps:spPr bwMode="auto">
                          <a:xfrm>
                            <a:off x="572" y="10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9 10"/>
                              <a:gd name="T3" fmla="*/ 279 h 270"/>
                              <a:gd name="T4" fmla="+- 0 841 572"/>
                              <a:gd name="T5" fmla="*/ T4 w 270"/>
                              <a:gd name="T6" fmla="+- 0 279 10"/>
                              <a:gd name="T7" fmla="*/ 279 h 270"/>
                              <a:gd name="T8" fmla="+- 0 841 572"/>
                              <a:gd name="T9" fmla="*/ T8 w 270"/>
                              <a:gd name="T10" fmla="+- 0 10 10"/>
                              <a:gd name="T11" fmla="*/ 10 h 270"/>
                              <a:gd name="T12" fmla="+- 0 572 572"/>
                              <a:gd name="T13" fmla="*/ T12 w 270"/>
                              <a:gd name="T14" fmla="+- 0 10 10"/>
                              <a:gd name="T15" fmla="*/ 10 h 270"/>
                              <a:gd name="T16" fmla="+- 0 572 572"/>
                              <a:gd name="T17" fmla="*/ T16 w 270"/>
                              <a:gd name="T18" fmla="+- 0 279 10"/>
                              <a:gd name="T19" fmla="*/ 27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" o:spid="_x0000_s1026" style="position:absolute;margin-left:28.55pt;margin-top:.45pt;width:13.5pt;height:13.5pt;z-index:3592;mso-position-horizontal-relative:page" coordorigin="572,10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">
                <v:shape id="Freeform 56" o:spid="_x0000_s1027" style="position:absolute;left:572;top:10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RW8MA&#10;AADbAAAADwAAAGRycy9kb3ducmV2LnhtbESPS2vDMBCE74X8B7GB3ho5oY/EiWJMILSXgprHfWOt&#10;H8RaGUuNnX9fFQo9DjPzDbPJRtuKG/W+caxgPktAEBfONFwpOB33T0sQPiAbbB2Tgjt5yLaThw2m&#10;xg38RbdDqESEsE9RQR1Cl0rpi5os+pnriKNXut5iiLKvpOlxiHDbykWSvEqLDceFGjva1VRcD99W&#10;wQWfF+Vefw65eR/K88rqu9ZaqcfpmK9BBBrDf/iv/WEUvLzB75f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0RW8MAAADbAAAADwAAAAAAAAAAAAAAAACYAgAAZHJzL2Rv&#10;d25yZXYueG1sUEsFBgAAAAAEAAQA9QAAAIgDAAAAAA==&#10;" path="m,269r269,l269,,,,,269xe" filled="f" strokecolor="#231f20" strokeweight=".5pt">
                  <v:path arrowok="t" o:connecttype="custom" o:connectlocs="0,279;269,279;269,10;0,10;0,279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Other – please</w:t>
      </w:r>
      <w:r w:rsidR="0000212B">
        <w:rPr>
          <w:color w:val="231F20"/>
          <w:spacing w:val="-6"/>
        </w:rPr>
        <w:t xml:space="preserve"> </w:t>
      </w:r>
      <w:r w:rsidR="0000212B">
        <w:rPr>
          <w:color w:val="231F20"/>
        </w:rPr>
        <w:t xml:space="preserve">comment  </w:t>
      </w:r>
      <w:r w:rsidR="0000212B">
        <w:rPr>
          <w:color w:val="231F20"/>
          <w:spacing w:val="-25"/>
        </w:rPr>
        <w:t xml:space="preserve"> </w:t>
      </w:r>
      <w:r w:rsidR="0000212B">
        <w:rPr>
          <w:color w:val="231F20"/>
          <w:u w:val="single" w:color="231F20"/>
        </w:rPr>
        <w:t xml:space="preserve"> </w:t>
      </w:r>
      <w:r w:rsidR="0000212B">
        <w:rPr>
          <w:color w:val="231F20"/>
          <w:u w:val="single" w:color="231F20"/>
        </w:rPr>
        <w:tab/>
      </w:r>
    </w:p>
    <w:p w14:paraId="0CD453E5" w14:textId="77777777" w:rsidR="008E74C0" w:rsidRDefault="008E74C0">
      <w:pPr>
        <w:rPr>
          <w:rFonts w:ascii="Arial" w:eastAsia="Arial" w:hAnsi="Arial" w:cs="Arial"/>
          <w:sz w:val="20"/>
          <w:szCs w:val="20"/>
        </w:rPr>
      </w:pPr>
    </w:p>
    <w:p w14:paraId="48A31FD4" w14:textId="77777777" w:rsidR="008E74C0" w:rsidRDefault="008E74C0">
      <w:pPr>
        <w:spacing w:before="6"/>
        <w:rPr>
          <w:rFonts w:ascii="Arial" w:eastAsia="Arial" w:hAnsi="Arial" w:cs="Arial"/>
          <w:sz w:val="13"/>
          <w:szCs w:val="13"/>
        </w:rPr>
      </w:pPr>
    </w:p>
    <w:p w14:paraId="3508E53A" w14:textId="3E90F817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91E2D9C" wp14:editId="4599F676">
                <wp:extent cx="6846570" cy="6350"/>
                <wp:effectExtent l="9525" t="9525" r="1905" b="3175"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54" name="Group 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5" name="Freeform 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2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">
                <v:group id="Group 53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54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xV08QA&#10;AADbAAAADwAAAGRycy9kb3ducmV2LnhtbESPQWvCQBSE70L/w/IKvemmxbQSs0orSIT2Yip4fWSf&#10;SUj2bdhdTfrv3UKhx2FmvmHy7WR6cSPnW8sKnhcJCOLK6pZrBafv/XwFwgdkjb1lUvBDHrabh1mO&#10;mbYjH+lWhlpECPsMFTQhDJmUvmrIoF/YgTh6F+sMhihdLbXDMcJNL1+S5FUabDkuNDjQrqGqK69G&#10;wfJjX4yrqzsXciqq7su+OUw/lXp6nN7XIAJN4T/81z5oBWkKv1/i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8VdPEAAAA2wAAAA8AAAAAAAAAAAAAAAAAmAIAAGRycy9k&#10;b3ducmV2LnhtbFBLBQYAAAAABAAEAPUAAACJAwAAAAA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314EBA69" w14:textId="77777777" w:rsidR="008E74C0" w:rsidRDefault="008E74C0">
      <w:pPr>
        <w:spacing w:line="20" w:lineRule="exact"/>
        <w:rPr>
          <w:rFonts w:ascii="Arial" w:eastAsia="Arial" w:hAnsi="Arial" w:cs="Arial"/>
          <w:sz w:val="2"/>
          <w:szCs w:val="2"/>
        </w:rPr>
        <w:sectPr w:rsidR="008E74C0">
          <w:pgSz w:w="11910" w:h="16840"/>
          <w:pgMar w:top="1680" w:right="0" w:bottom="280" w:left="0" w:header="0" w:footer="0" w:gutter="0"/>
          <w:cols w:space="720"/>
        </w:sectPr>
      </w:pPr>
    </w:p>
    <w:p w14:paraId="34522DE7" w14:textId="77777777" w:rsidR="008E74C0" w:rsidRDefault="008E74C0">
      <w:pPr>
        <w:rPr>
          <w:rFonts w:ascii="Arial" w:eastAsia="Arial" w:hAnsi="Arial" w:cs="Arial"/>
          <w:sz w:val="20"/>
          <w:szCs w:val="20"/>
        </w:rPr>
      </w:pPr>
    </w:p>
    <w:p w14:paraId="4FB7D600" w14:textId="77777777" w:rsidR="008E74C0" w:rsidRDefault="008E74C0">
      <w:pPr>
        <w:spacing w:before="7"/>
        <w:rPr>
          <w:rFonts w:ascii="Arial" w:eastAsia="Arial" w:hAnsi="Arial" w:cs="Arial"/>
          <w:sz w:val="19"/>
          <w:szCs w:val="19"/>
        </w:rPr>
      </w:pPr>
    </w:p>
    <w:p w14:paraId="5A99AB18" w14:textId="77777777" w:rsidR="008E74C0" w:rsidRDefault="0000212B">
      <w:pPr>
        <w:pStyle w:val="Heading1"/>
        <w:numPr>
          <w:ilvl w:val="0"/>
          <w:numId w:val="2"/>
        </w:numPr>
        <w:tabs>
          <w:tab w:val="left" w:pos="1019"/>
        </w:tabs>
        <w:spacing w:before="64" w:line="249" w:lineRule="auto"/>
        <w:ind w:right="1176" w:firstLine="0"/>
        <w:rPr>
          <w:b w:val="0"/>
          <w:bCs w:val="0"/>
        </w:rPr>
      </w:pPr>
      <w:r>
        <w:rPr>
          <w:color w:val="005A95"/>
        </w:rPr>
        <w:t xml:space="preserve">What would encourage you to travel by yourself or with friends to school </w:t>
      </w:r>
      <w:r>
        <w:rPr>
          <w:color w:val="005A95"/>
        </w:rPr>
        <w:tab/>
        <w:t>more</w:t>
      </w:r>
      <w:r>
        <w:rPr>
          <w:color w:val="005A95"/>
          <w:spacing w:val="-10"/>
        </w:rPr>
        <w:t xml:space="preserve"> </w:t>
      </w:r>
      <w:r>
        <w:rPr>
          <w:color w:val="005A95"/>
        </w:rPr>
        <w:t>often?</w:t>
      </w:r>
    </w:p>
    <w:p w14:paraId="5445A38A" w14:textId="77777777" w:rsidR="008E74C0" w:rsidRDefault="008E74C0">
      <w:pPr>
        <w:spacing w:before="11"/>
        <w:rPr>
          <w:rFonts w:ascii="Arial" w:eastAsia="Arial" w:hAnsi="Arial" w:cs="Arial"/>
          <w:b/>
          <w:bCs/>
          <w:sz w:val="27"/>
          <w:szCs w:val="27"/>
        </w:rPr>
      </w:pPr>
    </w:p>
    <w:p w14:paraId="0E9FCD96" w14:textId="240602F4" w:rsidR="008E74C0" w:rsidRDefault="001716CD">
      <w:pPr>
        <w:pStyle w:val="BodyText"/>
        <w:ind w:left="933" w:right="5076"/>
        <w:rPr>
          <w:rFonts w:cs="Arial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12" behindDoc="0" locked="0" layoutInCell="1" allowOverlap="1" wp14:anchorId="45C89E60" wp14:editId="19CB36E7">
                <wp:simplePos x="0" y="0"/>
                <wp:positionH relativeFrom="page">
                  <wp:posOffset>362585</wp:posOffset>
                </wp:positionH>
                <wp:positionV relativeFrom="paragraph">
                  <wp:posOffset>-13335</wp:posOffset>
                </wp:positionV>
                <wp:extent cx="171450" cy="171450"/>
                <wp:effectExtent l="10160" t="5715" r="8890" b="13335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21"/>
                          <a:chExt cx="270" cy="270"/>
                        </a:xfrm>
                      </wpg:grpSpPr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572" y="-2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48 -21"/>
                              <a:gd name="T3" fmla="*/ 248 h 270"/>
                              <a:gd name="T4" fmla="+- 0 841 572"/>
                              <a:gd name="T5" fmla="*/ T4 w 270"/>
                              <a:gd name="T6" fmla="+- 0 248 -21"/>
                              <a:gd name="T7" fmla="*/ 248 h 270"/>
                              <a:gd name="T8" fmla="+- 0 841 572"/>
                              <a:gd name="T9" fmla="*/ T8 w 270"/>
                              <a:gd name="T10" fmla="+- 0 -21 -21"/>
                              <a:gd name="T11" fmla="*/ -21 h 270"/>
                              <a:gd name="T12" fmla="+- 0 572 572"/>
                              <a:gd name="T13" fmla="*/ T12 w 270"/>
                              <a:gd name="T14" fmla="+- 0 -21 -21"/>
                              <a:gd name="T15" fmla="*/ -21 h 270"/>
                              <a:gd name="T16" fmla="+- 0 572 572"/>
                              <a:gd name="T17" fmla="*/ T16 w 270"/>
                              <a:gd name="T18" fmla="+- 0 248 -21"/>
                              <a:gd name="T19" fmla="*/ 24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28.55pt;margin-top:-1.05pt;width:13.5pt;height:13.5pt;z-index:3712;mso-position-horizontal-relative:page" coordorigin="572,-2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">
                <v:shape id="Freeform 51" o:spid="_x0000_s1027" style="position:absolute;left:572;top:-2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qyw8MA&#10;AADbAAAADwAAAGRycy9kb3ducmV2LnhtbESPT2sCMRTE74V+h/AKvdWsSy11NYoI0l6EVOv9uXn7&#10;Bzcvyya667c3guBxmJnfMPPlYBtxoc7XjhWMRwkI4tyZmksF//vNxzcIH5ANNo5JwZU8LBevL3PM&#10;jOv5jy67UIoIYZ+hgiqENpPS5xVZ9CPXEkevcJ3FEGVXStNhH+G2kWmSfEmLNceFCltaV5Sfdmer&#10;4IifabHR235lfvriMLX6qrVW6v1tWM1ABBrCM/xo/xoFk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qyw8MAAADbAAAADwAAAAAAAAAAAAAAAACYAgAAZHJzL2Rv&#10;d25yZXYueG1sUEsFBgAAAAAEAAQA9QAAAIgDAAAAAA==&#10;" path="m,269r269,l269,,,,,269xe" filled="f" strokecolor="#231f20" strokeweight=".5pt">
                  <v:path arrowok="t" o:connecttype="custom" o:connectlocs="0,248;269,248;269,-21;0,-21;0,248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Less traffic around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school</w:t>
      </w:r>
    </w:p>
    <w:p w14:paraId="239EAEEA" w14:textId="52B5787C" w:rsidR="008E74C0" w:rsidRDefault="001716CD">
      <w:pPr>
        <w:pStyle w:val="BodyText"/>
        <w:spacing w:before="139" w:line="372" w:lineRule="auto"/>
        <w:ind w:right="6304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36" behindDoc="0" locked="0" layoutInCell="1" allowOverlap="1" wp14:anchorId="3C70A783" wp14:editId="56B0ABA3">
                <wp:simplePos x="0" y="0"/>
                <wp:positionH relativeFrom="page">
                  <wp:posOffset>362585</wp:posOffset>
                </wp:positionH>
                <wp:positionV relativeFrom="paragraph">
                  <wp:posOffset>77470</wp:posOffset>
                </wp:positionV>
                <wp:extent cx="171450" cy="171450"/>
                <wp:effectExtent l="10160" t="10795" r="8890" b="8255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2"/>
                          <a:chExt cx="270" cy="270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572" y="12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92 122"/>
                              <a:gd name="T3" fmla="*/ 392 h 270"/>
                              <a:gd name="T4" fmla="+- 0 841 572"/>
                              <a:gd name="T5" fmla="*/ T4 w 270"/>
                              <a:gd name="T6" fmla="+- 0 392 122"/>
                              <a:gd name="T7" fmla="*/ 392 h 270"/>
                              <a:gd name="T8" fmla="+- 0 841 572"/>
                              <a:gd name="T9" fmla="*/ T8 w 270"/>
                              <a:gd name="T10" fmla="+- 0 122 122"/>
                              <a:gd name="T11" fmla="*/ 122 h 270"/>
                              <a:gd name="T12" fmla="+- 0 572 572"/>
                              <a:gd name="T13" fmla="*/ T12 w 270"/>
                              <a:gd name="T14" fmla="+- 0 122 122"/>
                              <a:gd name="T15" fmla="*/ 122 h 270"/>
                              <a:gd name="T16" fmla="+- 0 572 572"/>
                              <a:gd name="T17" fmla="*/ T16 w 270"/>
                              <a:gd name="T18" fmla="+- 0 392 122"/>
                              <a:gd name="T19" fmla="*/ 39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26" style="position:absolute;margin-left:28.55pt;margin-top:6.1pt;width:13.5pt;height:13.5pt;z-index:3736;mso-position-horizontal-relative:page" coordorigin="572,12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">
                <v:shape id="Freeform 49" o:spid="_x0000_s1027" style="position:absolute;left:572;top:12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JL78A&#10;AADbAAAADwAAAGRycy9kb3ducmV2LnhtbERPy4rCMBTdD/gP4QruxlRRGatRRJBxI0RH99fm9oHN&#10;TWkytv69WQzM8nDe621va/Gk1leOFUzGCQjizJmKCwXXn8PnFwgfkA3WjknBizxsN4OPNabGdXym&#10;5yUUIoawT1FBGUKTSumzkiz6sWuII5e71mKIsC2kabGL4baW0yRZSIsVx4YSG9qXlD0uv1bBHWfT&#10;/KBP3c58d/ltafVLa63UaNjvViAC9eFf/Oc+GgXzuD5+iT9Ab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BIkvvwAAANsAAAAPAAAAAAAAAAAAAAAAAJgCAABkcnMvZG93bnJl&#10;di54bWxQSwUGAAAAAAQABAD1AAAAhAMAAAAA&#10;" path="m,270r269,l269,,,,,270xe" filled="f" strokecolor="#231f20" strokeweight=".5pt">
                  <v:path arrowok="t" o:connecttype="custom" o:connectlocs="0,392;269,392;269,122;0,122;0,39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 wp14:anchorId="48D70FE0" wp14:editId="669A9B2D">
                <wp:simplePos x="0" y="0"/>
                <wp:positionH relativeFrom="page">
                  <wp:posOffset>362585</wp:posOffset>
                </wp:positionH>
                <wp:positionV relativeFrom="paragraph">
                  <wp:posOffset>329565</wp:posOffset>
                </wp:positionV>
                <wp:extent cx="171450" cy="171450"/>
                <wp:effectExtent l="10160" t="5715" r="8890" b="13335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19"/>
                          <a:chExt cx="270" cy="270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572" y="51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89 519"/>
                              <a:gd name="T3" fmla="*/ 789 h 270"/>
                              <a:gd name="T4" fmla="+- 0 841 572"/>
                              <a:gd name="T5" fmla="*/ T4 w 270"/>
                              <a:gd name="T6" fmla="+- 0 789 519"/>
                              <a:gd name="T7" fmla="*/ 789 h 270"/>
                              <a:gd name="T8" fmla="+- 0 841 572"/>
                              <a:gd name="T9" fmla="*/ T8 w 270"/>
                              <a:gd name="T10" fmla="+- 0 519 519"/>
                              <a:gd name="T11" fmla="*/ 519 h 270"/>
                              <a:gd name="T12" fmla="+- 0 572 572"/>
                              <a:gd name="T13" fmla="*/ T12 w 270"/>
                              <a:gd name="T14" fmla="+- 0 519 519"/>
                              <a:gd name="T15" fmla="*/ 519 h 270"/>
                              <a:gd name="T16" fmla="+- 0 572 572"/>
                              <a:gd name="T17" fmla="*/ T16 w 270"/>
                              <a:gd name="T18" fmla="+- 0 789 519"/>
                              <a:gd name="T19" fmla="*/ 789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28.55pt;margin-top:25.95pt;width:13.5pt;height:13.5pt;z-index:3760;mso-position-horizontal-relative:page" coordorigin="572,51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">
                <v:shape id="Freeform 47" o:spid="_x0000_s1027" style="position:absolute;left:572;top:51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sT9L4A&#10;AADbAAAADwAAAGRycy9kb3ducmV2LnhtbERPy4rCMBTdD/gP4QruxlQRGatRRBDdCBln3F+b2wc2&#10;N6WJtv69WQguD+e92vS2Fg9qfeVYwWScgCDOnKm4UPD/t//+AeEDssHaMSl4kofNevC1wtS4jn/p&#10;cQ6FiCHsU1RQhtCkUvqsJIt+7BriyOWutRgibAtpWuxiuK3lNEnm0mLFsaHEhnYlZbfz3Sq44mya&#10;7/Wp25pDl18WVj+11kqNhv12CSJQHz7it/toFMzi2Pgl/g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+rE/S+AAAA2wAAAA8AAAAAAAAAAAAAAAAAmAIAAGRycy9kb3ducmV2&#10;LnhtbFBLBQYAAAAABAAEAPUAAACDAwAAAAA=&#10;" path="m,270r269,l269,,,,,270xe" filled="f" strokecolor="#231f20" strokeweight=".5pt">
                  <v:path arrowok="t" o:connecttype="custom" o:connectlocs="0,789;269,789;269,519;0,519;0,78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784" behindDoc="0" locked="0" layoutInCell="1" allowOverlap="1" wp14:anchorId="7D88E28E" wp14:editId="3C1A9E63">
                <wp:simplePos x="0" y="0"/>
                <wp:positionH relativeFrom="page">
                  <wp:posOffset>362585</wp:posOffset>
                </wp:positionH>
                <wp:positionV relativeFrom="paragraph">
                  <wp:posOffset>581660</wp:posOffset>
                </wp:positionV>
                <wp:extent cx="171450" cy="171450"/>
                <wp:effectExtent l="10160" t="10160" r="8890" b="8890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916"/>
                          <a:chExt cx="270" cy="270"/>
                        </a:xfrm>
                      </wpg:grpSpPr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572" y="91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1185 916"/>
                              <a:gd name="T3" fmla="*/ 1185 h 270"/>
                              <a:gd name="T4" fmla="+- 0 841 572"/>
                              <a:gd name="T5" fmla="*/ T4 w 270"/>
                              <a:gd name="T6" fmla="+- 0 1185 916"/>
                              <a:gd name="T7" fmla="*/ 1185 h 270"/>
                              <a:gd name="T8" fmla="+- 0 841 572"/>
                              <a:gd name="T9" fmla="*/ T8 w 270"/>
                              <a:gd name="T10" fmla="+- 0 916 916"/>
                              <a:gd name="T11" fmla="*/ 916 h 270"/>
                              <a:gd name="T12" fmla="+- 0 572 572"/>
                              <a:gd name="T13" fmla="*/ T12 w 270"/>
                              <a:gd name="T14" fmla="+- 0 916 916"/>
                              <a:gd name="T15" fmla="*/ 916 h 270"/>
                              <a:gd name="T16" fmla="+- 0 572 572"/>
                              <a:gd name="T17" fmla="*/ T16 w 270"/>
                              <a:gd name="T18" fmla="+- 0 1185 916"/>
                              <a:gd name="T19" fmla="*/ 118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28.55pt;margin-top:45.8pt;width:13.5pt;height:13.5pt;z-index:3784;mso-position-horizontal-relative:page" coordorigin="572,91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">
                <v:shape id="Freeform 45" o:spid="_x0000_s1027" style="position:absolute;left:572;top:91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giHcMA&#10;AADbAAAADwAAAGRycy9kb3ducmV2LnhtbESPS2vDMBCE74H+B7GF3mK5IYTUtRJCwbSXgvLofWut&#10;H9RaGUu1nX9fFQI5DjPzDZPvZ9uJkQbfOlbwnKQgiEtnWq4VXM7FcgvCB2SDnWNScCUP+93DIsfM&#10;uImPNJ5CLSKEfYYKmhD6TEpfNmTRJ64njl7lBoshyqGWZsApwm0nV2m6kRZbjgsN9vTWUPlz+rUK&#10;vnG9qgr9OR3M+1R9vVh91Vor9fQ4H15BBJrDPXxrfxgF6w38f4k/QO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giHcMAAADbAAAADwAAAAAAAAAAAAAAAACYAgAAZHJzL2Rv&#10;d25yZXYueG1sUEsFBgAAAAAEAAQA9QAAAIgDAAAAAA==&#10;" path="m,269r269,l269,,,,,269xe" filled="f" strokecolor="#231f20" strokeweight=".5pt">
                  <v:path arrowok="t" o:connecttype="custom" o:connectlocs="0,1185;269,1185;269,916;0,916;0,1185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Marked bike riding and walking routes to school Safer road</w:t>
      </w:r>
      <w:r w:rsidR="0000212B">
        <w:rPr>
          <w:color w:val="231F20"/>
          <w:spacing w:val="-1"/>
        </w:rPr>
        <w:t xml:space="preserve"> </w:t>
      </w:r>
      <w:r w:rsidR="0000212B">
        <w:rPr>
          <w:color w:val="231F20"/>
        </w:rPr>
        <w:t>crossing</w:t>
      </w:r>
    </w:p>
    <w:p w14:paraId="19A8FC0F" w14:textId="77777777" w:rsidR="008E74C0" w:rsidRDefault="0000212B">
      <w:pPr>
        <w:pStyle w:val="BodyText"/>
        <w:spacing w:before="4"/>
        <w:ind w:right="5076"/>
      </w:pPr>
      <w:r>
        <w:rPr>
          <w:color w:val="231F20"/>
        </w:rPr>
        <w:t>Safer rail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crossings</w:t>
      </w:r>
    </w:p>
    <w:p w14:paraId="02DA9602" w14:textId="591E247D" w:rsidR="008E74C0" w:rsidRDefault="001716CD">
      <w:pPr>
        <w:pStyle w:val="BodyText"/>
        <w:spacing w:before="139" w:line="372" w:lineRule="auto"/>
        <w:ind w:right="802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08" behindDoc="0" locked="0" layoutInCell="1" allowOverlap="1" wp14:anchorId="07686E28" wp14:editId="6383FA17">
                <wp:simplePos x="0" y="0"/>
                <wp:positionH relativeFrom="page">
                  <wp:posOffset>362585</wp:posOffset>
                </wp:positionH>
                <wp:positionV relativeFrom="paragraph">
                  <wp:posOffset>86360</wp:posOffset>
                </wp:positionV>
                <wp:extent cx="171450" cy="171450"/>
                <wp:effectExtent l="10160" t="10160" r="8890" b="889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37"/>
                          <a:chExt cx="270" cy="270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572" y="137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06 137"/>
                              <a:gd name="T3" fmla="*/ 406 h 270"/>
                              <a:gd name="T4" fmla="+- 0 841 572"/>
                              <a:gd name="T5" fmla="*/ T4 w 270"/>
                              <a:gd name="T6" fmla="+- 0 406 137"/>
                              <a:gd name="T7" fmla="*/ 406 h 270"/>
                              <a:gd name="T8" fmla="+- 0 841 572"/>
                              <a:gd name="T9" fmla="*/ T8 w 270"/>
                              <a:gd name="T10" fmla="+- 0 137 137"/>
                              <a:gd name="T11" fmla="*/ 137 h 270"/>
                              <a:gd name="T12" fmla="+- 0 572 572"/>
                              <a:gd name="T13" fmla="*/ T12 w 270"/>
                              <a:gd name="T14" fmla="+- 0 137 137"/>
                              <a:gd name="T15" fmla="*/ 137 h 270"/>
                              <a:gd name="T16" fmla="+- 0 572 572"/>
                              <a:gd name="T17" fmla="*/ T16 w 270"/>
                              <a:gd name="T18" fmla="+- 0 406 137"/>
                              <a:gd name="T19" fmla="*/ 40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8.55pt;margin-top:6.8pt;width:13.5pt;height:13.5pt;z-index:3808;mso-position-horizontal-relative:page" coordorigin="572,137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">
                <v:shape id="Freeform 43" o:spid="_x0000_s1027" style="position:absolute;left:572;top:137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Z8cIA&#10;AADbAAAADwAAAGRycy9kb3ducmV2LnhtbESPW4vCMBSE3xf8D+EIvq2pUpa1GkUEWV+ErJf3Y3N6&#10;weakNFlb/71ZWNjHYWa+YVabwTbiQZ2vHSuYTRMQxLkzNZcKLuf9+ycIH5ANNo5JwZM8bNajtxVm&#10;xvX8TY9TKEWEsM9QQRVCm0np84os+qlriaNXuM5iiLIrpemwj3DbyHmSfEiLNceFClvaVZTfTz9W&#10;wQ3TebHXx35rvvriurD6qbVWajIetksQgYbwH/5rH4yCNIX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5hnxwgAAANsAAAAPAAAAAAAAAAAAAAAAAJgCAABkcnMvZG93&#10;bnJldi54bWxQSwUGAAAAAAQABAD1AAAAhwMAAAAA&#10;" path="m,269r269,l269,,,,,269xe" filled="f" strokecolor="#231f20" strokeweight=".5pt">
                  <v:path arrowok="t" o:connecttype="custom" o:connectlocs="0,406;269,406;269,137;0,137;0,40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32" behindDoc="0" locked="0" layoutInCell="1" allowOverlap="1" wp14:anchorId="4C569EB7" wp14:editId="74B4E3A9">
                <wp:simplePos x="0" y="0"/>
                <wp:positionH relativeFrom="page">
                  <wp:posOffset>362585</wp:posOffset>
                </wp:positionH>
                <wp:positionV relativeFrom="paragraph">
                  <wp:posOffset>338455</wp:posOffset>
                </wp:positionV>
                <wp:extent cx="171450" cy="171450"/>
                <wp:effectExtent l="10160" t="5080" r="8890" b="4445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34"/>
                          <a:chExt cx="270" cy="270"/>
                        </a:xfrm>
                      </wpg:grpSpPr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572" y="534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803 534"/>
                              <a:gd name="T3" fmla="*/ 803 h 270"/>
                              <a:gd name="T4" fmla="+- 0 841 572"/>
                              <a:gd name="T5" fmla="*/ T4 w 270"/>
                              <a:gd name="T6" fmla="+- 0 803 534"/>
                              <a:gd name="T7" fmla="*/ 803 h 270"/>
                              <a:gd name="T8" fmla="+- 0 841 572"/>
                              <a:gd name="T9" fmla="*/ T8 w 270"/>
                              <a:gd name="T10" fmla="+- 0 534 534"/>
                              <a:gd name="T11" fmla="*/ 534 h 270"/>
                              <a:gd name="T12" fmla="+- 0 572 572"/>
                              <a:gd name="T13" fmla="*/ T12 w 270"/>
                              <a:gd name="T14" fmla="+- 0 534 534"/>
                              <a:gd name="T15" fmla="*/ 534 h 270"/>
                              <a:gd name="T16" fmla="+- 0 572 572"/>
                              <a:gd name="T17" fmla="*/ T16 w 270"/>
                              <a:gd name="T18" fmla="+- 0 803 534"/>
                              <a:gd name="T19" fmla="*/ 803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28.55pt;margin-top:26.65pt;width:13.5pt;height:13.5pt;z-index:3832;mso-position-horizontal-relative:page" coordorigin="572,534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">
                <v:shape id="Freeform 41" o:spid="_x0000_s1027" style="position:absolute;left:572;top:534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kHsIA&#10;AADb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bBPIX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yQewgAAANsAAAAPAAAAAAAAAAAAAAAAAJgCAABkcnMvZG93&#10;bnJldi54bWxQSwUGAAAAAAQABAD1AAAAhwMAAAAA&#10;" path="m,269r269,l269,,,,,269xe" filled="f" strokecolor="#231f20" strokeweight=".5pt">
                  <v:path arrowok="t" o:connecttype="custom" o:connectlocs="0,803;269,803;269,534;0,534;0,803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Better bicycle paths to school Better walking paths to</w:t>
      </w:r>
      <w:r w:rsidR="0000212B">
        <w:rPr>
          <w:color w:val="231F20"/>
          <w:spacing w:val="-11"/>
        </w:rPr>
        <w:t xml:space="preserve"> </w:t>
      </w:r>
      <w:r w:rsidR="0000212B">
        <w:rPr>
          <w:color w:val="231F20"/>
        </w:rPr>
        <w:t>school</w:t>
      </w:r>
    </w:p>
    <w:p w14:paraId="16B973F1" w14:textId="6D05A604" w:rsidR="008E74C0" w:rsidRDefault="001716CD">
      <w:pPr>
        <w:pStyle w:val="BodyText"/>
        <w:spacing w:before="4" w:line="372" w:lineRule="auto"/>
        <w:ind w:right="5547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56" behindDoc="0" locked="0" layoutInCell="1" allowOverlap="1" wp14:anchorId="3213B670" wp14:editId="70F11D80">
                <wp:simplePos x="0" y="0"/>
                <wp:positionH relativeFrom="page">
                  <wp:posOffset>362585</wp:posOffset>
                </wp:positionH>
                <wp:positionV relativeFrom="paragraph">
                  <wp:posOffset>6985</wp:posOffset>
                </wp:positionV>
                <wp:extent cx="171450" cy="171450"/>
                <wp:effectExtent l="10160" t="6985" r="8890" b="12065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2"/>
                          <a:chExt cx="270" cy="270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572" y="1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81 12"/>
                              <a:gd name="T3" fmla="*/ 281 h 270"/>
                              <a:gd name="T4" fmla="+- 0 841 572"/>
                              <a:gd name="T5" fmla="*/ T4 w 270"/>
                              <a:gd name="T6" fmla="+- 0 281 12"/>
                              <a:gd name="T7" fmla="*/ 281 h 270"/>
                              <a:gd name="T8" fmla="+- 0 841 572"/>
                              <a:gd name="T9" fmla="*/ T8 w 270"/>
                              <a:gd name="T10" fmla="+- 0 12 12"/>
                              <a:gd name="T11" fmla="*/ 12 h 270"/>
                              <a:gd name="T12" fmla="+- 0 572 572"/>
                              <a:gd name="T13" fmla="*/ T12 w 270"/>
                              <a:gd name="T14" fmla="+- 0 12 12"/>
                              <a:gd name="T15" fmla="*/ 12 h 270"/>
                              <a:gd name="T16" fmla="+- 0 572 572"/>
                              <a:gd name="T17" fmla="*/ T16 w 270"/>
                              <a:gd name="T18" fmla="+- 0 281 12"/>
                              <a:gd name="T19" fmla="*/ 28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28.55pt;margin-top:.55pt;width:13.5pt;height:13.5pt;z-index:3856;mso-position-horizontal-relative:page" coordorigin="572,1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">
                <v:shape id="Freeform 39" o:spid="_x0000_s1027" style="position:absolute;left:572;top:1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0f8r4A&#10;AADbAAAADwAAAGRycy9kb3ducmV2LnhtbERPy4rCMBTdD/gP4QruxlQRGatRRBDdCBln3F+b2wc2&#10;N6WJtv69WQguD+e92vS2Fg9qfeVYwWScgCDOnKm4UPD/t//+AeEDssHaMSl4kofNevC1wtS4jn/p&#10;cQ6FiCHsU1RQhtCkUvqsJIt+7BriyOWutRgibAtpWuxiuK3lNEnm0mLFsaHEhnYlZbfz3Sq44mya&#10;7/Wp25pDl18WVj+11kqNhv12CSJQHz7it/toFMzi+vgl/g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HdH/K+AAAA2wAAAA8AAAAAAAAAAAAAAAAAmAIAAGRycy9kb3ducmV2&#10;LnhtbFBLBQYAAAAABAAEAPUAAACDAwAAAAA=&#10;" path="m,269r269,l269,,,,,269xe" filled="f" strokecolor="#231f20" strokeweight=".5pt">
                  <v:path arrowok="t" o:connecttype="custom" o:connectlocs="0,281;269,281;269,12;0,12;0,28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880" behindDoc="0" locked="0" layoutInCell="1" allowOverlap="1" wp14:anchorId="394AA601" wp14:editId="54D270EC">
                <wp:simplePos x="0" y="0"/>
                <wp:positionH relativeFrom="page">
                  <wp:posOffset>362585</wp:posOffset>
                </wp:positionH>
                <wp:positionV relativeFrom="paragraph">
                  <wp:posOffset>259080</wp:posOffset>
                </wp:positionV>
                <wp:extent cx="171450" cy="171450"/>
                <wp:effectExtent l="10160" t="11430" r="8890" b="762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09"/>
                          <a:chExt cx="270" cy="270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572" y="409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678 409"/>
                              <a:gd name="T3" fmla="*/ 678 h 270"/>
                              <a:gd name="T4" fmla="+- 0 841 572"/>
                              <a:gd name="T5" fmla="*/ T4 w 270"/>
                              <a:gd name="T6" fmla="+- 0 678 409"/>
                              <a:gd name="T7" fmla="*/ 678 h 270"/>
                              <a:gd name="T8" fmla="+- 0 841 572"/>
                              <a:gd name="T9" fmla="*/ T8 w 270"/>
                              <a:gd name="T10" fmla="+- 0 409 409"/>
                              <a:gd name="T11" fmla="*/ 409 h 270"/>
                              <a:gd name="T12" fmla="+- 0 572 572"/>
                              <a:gd name="T13" fmla="*/ T12 w 270"/>
                              <a:gd name="T14" fmla="+- 0 409 409"/>
                              <a:gd name="T15" fmla="*/ 409 h 270"/>
                              <a:gd name="T16" fmla="+- 0 572 572"/>
                              <a:gd name="T17" fmla="*/ T16 w 270"/>
                              <a:gd name="T18" fmla="+- 0 678 409"/>
                              <a:gd name="T19" fmla="*/ 67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28.55pt;margin-top:20.4pt;width:13.5pt;height:13.5pt;z-index:3880;mso-position-horizontal-relative:page" coordorigin="572,409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">
                <v:shape id="Freeform 37" o:spid="_x0000_s1027" style="position:absolute;left:572;top:409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1gib8A&#10;AADbAAAADwAAAGRycy9kb3ducmV2LnhtbERPy4rCMBTdD/gP4QruxtQHMlajiCDjRoiO7q/N7QOb&#10;m9JkbP17sxiY5eG819ve1uJJra8cK5iMExDEmTMVFwquP4fPLxA+IBusHZOCF3nYbgYfa0yN6/hM&#10;z0soRAxhn6KCMoQmldJnJVn0Y9cQRy53rcUQYVtI02IXw20tp0mykBYrjg0lNrQvKXtcfq2CO86n&#10;+UGfup357vLb0uqX1lqp0bDfrUAE6sO/+M99NApmcWz8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rWCJvwAAANsAAAAPAAAAAAAAAAAAAAAAAJgCAABkcnMvZG93bnJl&#10;di54bWxQSwUGAAAAAAQABAD1AAAAhAMAAAAA&#10;" path="m,269r269,l269,,,,,269xe" filled="f" strokecolor="#231f20" strokeweight=".5pt">
                  <v:path arrowok="t" o:connecttype="custom" o:connectlocs="0,678;269,678;269,409;0,409;0,678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Information on the different options of getting to</w:t>
      </w:r>
      <w:r w:rsidR="0000212B">
        <w:rPr>
          <w:color w:val="231F20"/>
          <w:spacing w:val="-23"/>
        </w:rPr>
        <w:t xml:space="preserve"> </w:t>
      </w:r>
      <w:r w:rsidR="0000212B">
        <w:rPr>
          <w:color w:val="231F20"/>
        </w:rPr>
        <w:t>school A safe place to lock your bike up at</w:t>
      </w:r>
      <w:r w:rsidR="0000212B">
        <w:rPr>
          <w:color w:val="231F20"/>
          <w:spacing w:val="-27"/>
        </w:rPr>
        <w:t xml:space="preserve"> </w:t>
      </w:r>
      <w:r w:rsidR="0000212B">
        <w:rPr>
          <w:color w:val="231F20"/>
        </w:rPr>
        <w:t>school</w:t>
      </w:r>
    </w:p>
    <w:p w14:paraId="63A19448" w14:textId="1A3269A1" w:rsidR="008E74C0" w:rsidRDefault="001716CD">
      <w:pPr>
        <w:pStyle w:val="BodyText"/>
        <w:spacing w:before="4" w:line="372" w:lineRule="auto"/>
        <w:ind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904" behindDoc="0" locked="0" layoutInCell="1" allowOverlap="1" wp14:anchorId="7FCF3A7E" wp14:editId="27A258B9">
                <wp:simplePos x="0" y="0"/>
                <wp:positionH relativeFrom="page">
                  <wp:posOffset>362585</wp:posOffset>
                </wp:positionH>
                <wp:positionV relativeFrom="paragraph">
                  <wp:posOffset>13335</wp:posOffset>
                </wp:positionV>
                <wp:extent cx="171450" cy="171450"/>
                <wp:effectExtent l="10160" t="13335" r="8890" b="5715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21"/>
                          <a:chExt cx="270" cy="270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572" y="2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91 21"/>
                              <a:gd name="T3" fmla="*/ 291 h 270"/>
                              <a:gd name="T4" fmla="+- 0 841 572"/>
                              <a:gd name="T5" fmla="*/ T4 w 270"/>
                              <a:gd name="T6" fmla="+- 0 291 21"/>
                              <a:gd name="T7" fmla="*/ 291 h 270"/>
                              <a:gd name="T8" fmla="+- 0 841 572"/>
                              <a:gd name="T9" fmla="*/ T8 w 270"/>
                              <a:gd name="T10" fmla="+- 0 21 21"/>
                              <a:gd name="T11" fmla="*/ 21 h 270"/>
                              <a:gd name="T12" fmla="+- 0 572 572"/>
                              <a:gd name="T13" fmla="*/ T12 w 270"/>
                              <a:gd name="T14" fmla="+- 0 21 21"/>
                              <a:gd name="T15" fmla="*/ 21 h 270"/>
                              <a:gd name="T16" fmla="+- 0 572 572"/>
                              <a:gd name="T17" fmla="*/ T16 w 270"/>
                              <a:gd name="T18" fmla="+- 0 291 21"/>
                              <a:gd name="T19" fmla="*/ 291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8.55pt;margin-top:1.05pt;width:13.5pt;height:13.5pt;z-index:3904;mso-position-horizontal-relative:page" coordorigin="572,2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">
                <v:shape id="Freeform 35" o:spid="_x0000_s1027" style="position:absolute;left:572;top:2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5RYMMA&#10;AADbAAAADwAAAGRycy9kb3ducmV2LnhtbESPT2sCMRTE74V+h/AKvdVsbRHdGkUKopdCXPX+3Lz9&#10;Qzcvyya667c3guBxmJnfMPPlYBtxoc7XjhV8jhIQxLkzNZcKDvv1xxSED8gGG8ek4EoelovXlzmm&#10;xvW8o0sWShEh7FNUUIXQplL6vCKLfuRa4ugVrrMYouxKaTrsI9w2cpwkE2mx5rhQYUu/FeX/2dkq&#10;OOH3uFjrv35lNn1xnFl91Vor9f42rH5ABBrCM/xob42Crwncv8Qf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5RYMMAAADbAAAADwAAAAAAAAAAAAAAAACYAgAAZHJzL2Rv&#10;d25yZXYueG1sUEsFBgAAAAAEAAQA9QAAAIgDAAAAAA==&#10;" path="m,270r269,l269,,,,,270xe" filled="f" strokecolor="#231f20" strokeweight=".5pt">
                  <v:path arrowok="t" o:connecttype="custom" o:connectlocs="0,291;269,291;269,21;0,21;0,291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928" behindDoc="0" locked="0" layoutInCell="1" allowOverlap="1" wp14:anchorId="4C03F493" wp14:editId="299D8CA7">
                <wp:simplePos x="0" y="0"/>
                <wp:positionH relativeFrom="page">
                  <wp:posOffset>362585</wp:posOffset>
                </wp:positionH>
                <wp:positionV relativeFrom="paragraph">
                  <wp:posOffset>265430</wp:posOffset>
                </wp:positionV>
                <wp:extent cx="171450" cy="171450"/>
                <wp:effectExtent l="10160" t="8255" r="8890" b="10795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18"/>
                          <a:chExt cx="270" cy="270"/>
                        </a:xfrm>
                      </wpg:grpSpPr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572" y="41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688 418"/>
                              <a:gd name="T3" fmla="*/ 688 h 270"/>
                              <a:gd name="T4" fmla="+- 0 841 572"/>
                              <a:gd name="T5" fmla="*/ T4 w 270"/>
                              <a:gd name="T6" fmla="+- 0 688 418"/>
                              <a:gd name="T7" fmla="*/ 688 h 270"/>
                              <a:gd name="T8" fmla="+- 0 841 572"/>
                              <a:gd name="T9" fmla="*/ T8 w 270"/>
                              <a:gd name="T10" fmla="+- 0 418 418"/>
                              <a:gd name="T11" fmla="*/ 418 h 270"/>
                              <a:gd name="T12" fmla="+- 0 572 572"/>
                              <a:gd name="T13" fmla="*/ T12 w 270"/>
                              <a:gd name="T14" fmla="+- 0 418 418"/>
                              <a:gd name="T15" fmla="*/ 418 h 270"/>
                              <a:gd name="T16" fmla="+- 0 572 572"/>
                              <a:gd name="T17" fmla="*/ T16 w 270"/>
                              <a:gd name="T18" fmla="+- 0 688 418"/>
                              <a:gd name="T19" fmla="*/ 68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55pt;margin-top:20.9pt;width:13.5pt;height:13.5pt;z-index:3928;mso-position-horizontal-relative:page" coordorigin="572,41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">
                <v:shape id="Freeform 33" o:spid="_x0000_s1027" style="position:absolute;left:572;top:41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BqjMMA&#10;AADbAAAADwAAAGRycy9kb3ducmV2LnhtbESPW2sCMRSE3wv+h3AE32rWC0VXo4gg7UshXfX9uDl7&#10;wc3Jsknd9d83hUIfh5n5htnuB9uIB3W+dqxgNk1AEOfO1FwquJxPrysQPiAbbByTgid52O9GL1tM&#10;jev5ix5ZKEWEsE9RQRVCm0rp84os+qlriaNXuM5iiLIrpemwj3DbyHmSvEmLNceFCls6VpTfs2+r&#10;4IbLeXHSn/3BvPfFdW31U2ut1GQ8HDYgAg3hP/zX/jAKFkv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BqjMMAAADbAAAADwAAAAAAAAAAAAAAAACYAgAAZHJzL2Rv&#10;d25yZXYueG1sUEsFBgAAAAAEAAQA9QAAAIgDAAAAAA==&#10;" path="m,270r269,l269,,,,,270xe" filled="f" strokecolor="#231f20" strokeweight=".5pt">
                  <v:path arrowok="t" o:connecttype="custom" o:connectlocs="0,688;269,688;269,418;0,418;0,688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A bike education class at school to learn how to ride</w:t>
      </w:r>
      <w:r w:rsidR="0000212B">
        <w:rPr>
          <w:color w:val="231F20"/>
          <w:spacing w:val="-36"/>
        </w:rPr>
        <w:t xml:space="preserve"> </w:t>
      </w:r>
      <w:r w:rsidR="0000212B">
        <w:rPr>
          <w:color w:val="231F20"/>
        </w:rPr>
        <w:t>safely Riding with adults to</w:t>
      </w:r>
      <w:r w:rsidR="0000212B">
        <w:rPr>
          <w:color w:val="231F20"/>
          <w:spacing w:val="-14"/>
        </w:rPr>
        <w:t xml:space="preserve"> </w:t>
      </w:r>
      <w:r w:rsidR="0000212B">
        <w:rPr>
          <w:color w:val="231F20"/>
        </w:rPr>
        <w:t>school</w:t>
      </w:r>
    </w:p>
    <w:p w14:paraId="48C273AF" w14:textId="4119D141" w:rsidR="008E74C0" w:rsidRDefault="001716CD">
      <w:pPr>
        <w:pStyle w:val="BodyText"/>
        <w:spacing w:before="4"/>
        <w:ind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952" behindDoc="0" locked="0" layoutInCell="1" allowOverlap="1" wp14:anchorId="4ECA8E88" wp14:editId="6296752B">
                <wp:simplePos x="0" y="0"/>
                <wp:positionH relativeFrom="page">
                  <wp:posOffset>362585</wp:posOffset>
                </wp:positionH>
                <wp:positionV relativeFrom="paragraph">
                  <wp:posOffset>19685</wp:posOffset>
                </wp:positionV>
                <wp:extent cx="171450" cy="171450"/>
                <wp:effectExtent l="10160" t="10160" r="8890" b="889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31"/>
                          <a:chExt cx="270" cy="270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572" y="3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00 31"/>
                              <a:gd name="T3" fmla="*/ 300 h 270"/>
                              <a:gd name="T4" fmla="+- 0 841 572"/>
                              <a:gd name="T5" fmla="*/ T4 w 270"/>
                              <a:gd name="T6" fmla="+- 0 300 31"/>
                              <a:gd name="T7" fmla="*/ 300 h 270"/>
                              <a:gd name="T8" fmla="+- 0 841 572"/>
                              <a:gd name="T9" fmla="*/ T8 w 270"/>
                              <a:gd name="T10" fmla="+- 0 31 31"/>
                              <a:gd name="T11" fmla="*/ 31 h 270"/>
                              <a:gd name="T12" fmla="+- 0 572 572"/>
                              <a:gd name="T13" fmla="*/ T12 w 270"/>
                              <a:gd name="T14" fmla="+- 0 31 31"/>
                              <a:gd name="T15" fmla="*/ 31 h 270"/>
                              <a:gd name="T16" fmla="+- 0 572 572"/>
                              <a:gd name="T17" fmla="*/ T16 w 270"/>
                              <a:gd name="T18" fmla="+- 0 300 31"/>
                              <a:gd name="T19" fmla="*/ 30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28.55pt;margin-top:1.55pt;width:13.5pt;height:13.5pt;z-index:3952;mso-position-horizontal-relative:page" coordorigin="572,3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">
                <v:shape id="Freeform 31" o:spid="_x0000_s1027" style="position:absolute;left:572;top:3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VXY8MA&#10;AADbAAAADwAAAGRycy9kb3ducmV2LnhtbESPT2sCMRTE74V+h/AKvdWsWyl1NYoI0l6EVOv9uXn7&#10;Bzcvyya667c3guBxmJnfMPPlYBtxoc7XjhWMRwkI4tyZmksF//vNxzcIH5ANNo5JwZU8LBevL3PM&#10;jOv5jy67UIoIYZ+hgiqENpPS5xVZ9CPXEkevcJ3FEGVXStNhH+G2kWmSfEmLNceFCltaV5Sfdmer&#10;4IiTtNjobb8yP31xmFp91Vor9f42rGYgAg3hGX60f42CzxTuX+IP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VXY8MAAADbAAAADwAAAAAAAAAAAAAAAACYAgAAZHJzL2Rv&#10;d25yZXYueG1sUEsFBgAAAAAEAAQA9QAAAIgDAAAAAA==&#10;" path="m,269r269,l269,,,,,269xe" filled="f" strokecolor="#231f20" strokeweight=".5pt">
                  <v:path arrowok="t" o:connecttype="custom" o:connectlocs="0,300;269,300;269,31;0,31;0,300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Walking with adults to</w:t>
      </w:r>
      <w:r w:rsidR="0000212B">
        <w:rPr>
          <w:color w:val="231F20"/>
          <w:spacing w:val="-23"/>
        </w:rPr>
        <w:t xml:space="preserve"> </w:t>
      </w:r>
      <w:r w:rsidR="0000212B">
        <w:rPr>
          <w:color w:val="231F20"/>
        </w:rPr>
        <w:t>school</w:t>
      </w:r>
    </w:p>
    <w:p w14:paraId="66DCDF22" w14:textId="113B71F5" w:rsidR="008E74C0" w:rsidRDefault="001716CD">
      <w:pPr>
        <w:pStyle w:val="BodyText"/>
        <w:spacing w:before="139" w:line="372" w:lineRule="auto"/>
        <w:ind w:right="6489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3976" behindDoc="0" locked="0" layoutInCell="1" allowOverlap="1" wp14:anchorId="4BCADD29" wp14:editId="7FEBB994">
                <wp:simplePos x="0" y="0"/>
                <wp:positionH relativeFrom="page">
                  <wp:posOffset>362585</wp:posOffset>
                </wp:positionH>
                <wp:positionV relativeFrom="paragraph">
                  <wp:posOffset>107950</wp:posOffset>
                </wp:positionV>
                <wp:extent cx="171450" cy="171450"/>
                <wp:effectExtent l="10160" t="12700" r="8890" b="635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71"/>
                          <a:chExt cx="270" cy="270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572" y="17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440 171"/>
                              <a:gd name="T3" fmla="*/ 440 h 270"/>
                              <a:gd name="T4" fmla="+- 0 841 572"/>
                              <a:gd name="T5" fmla="*/ T4 w 270"/>
                              <a:gd name="T6" fmla="+- 0 440 171"/>
                              <a:gd name="T7" fmla="*/ 440 h 270"/>
                              <a:gd name="T8" fmla="+- 0 841 572"/>
                              <a:gd name="T9" fmla="*/ T8 w 270"/>
                              <a:gd name="T10" fmla="+- 0 171 171"/>
                              <a:gd name="T11" fmla="*/ 171 h 270"/>
                              <a:gd name="T12" fmla="+- 0 572 572"/>
                              <a:gd name="T13" fmla="*/ T12 w 270"/>
                              <a:gd name="T14" fmla="+- 0 171 171"/>
                              <a:gd name="T15" fmla="*/ 171 h 270"/>
                              <a:gd name="T16" fmla="+- 0 572 572"/>
                              <a:gd name="T17" fmla="*/ T16 w 270"/>
                              <a:gd name="T18" fmla="+- 0 440 171"/>
                              <a:gd name="T19" fmla="*/ 44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28.55pt;margin-top:8.5pt;width:13.5pt;height:13.5pt;z-index:3976;mso-position-horizontal-relative:page" coordorigin="572,17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">
                <v:shape id="Freeform 29" o:spid="_x0000_s1027" style="position:absolute;left:572;top:17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sj78A&#10;AADbAAAADwAAAGRycy9kb3ducmV2LnhtbERPy4rCMBTdD/gP4QruxtQHMlajiCDjRoiO7q/N7QOb&#10;m9JkbP17sxiY5eG819ve1uJJra8cK5iMExDEmTMVFwquP4fPLxA+IBusHZOCF3nYbgYfa0yN6/hM&#10;z0soRAxhn6KCMoQmldJnJVn0Y9cQRy53rcUQYVtI02IXw20tp0mykBYrjg0lNrQvKXtcfq2CO86n&#10;+UGfup357vLb0uqX1lqp0bDfrUAE6sO/+M99NApmcX38En+A3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22yPvwAAANsAAAAPAAAAAAAAAAAAAAAAAJgCAABkcnMvZG93bnJl&#10;di54bWxQSwUGAAAAAAQABAD1AAAAhAMAAAAA&#10;" path="m,269r269,l269,,,,,269xe" filled="f" strokecolor="#231f20" strokeweight=".5pt">
                  <v:path arrowok="t" o:connecttype="custom" o:connectlocs="0,440;269,440;269,171;0,171;0,44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00" behindDoc="0" locked="0" layoutInCell="1" allowOverlap="1" wp14:anchorId="40933AFF" wp14:editId="506A4713">
                <wp:simplePos x="0" y="0"/>
                <wp:positionH relativeFrom="page">
                  <wp:posOffset>362585</wp:posOffset>
                </wp:positionH>
                <wp:positionV relativeFrom="paragraph">
                  <wp:posOffset>360045</wp:posOffset>
                </wp:positionV>
                <wp:extent cx="171450" cy="171450"/>
                <wp:effectExtent l="10160" t="7620" r="8890" b="1143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568"/>
                          <a:chExt cx="270" cy="270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572" y="568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837 568"/>
                              <a:gd name="T3" fmla="*/ 837 h 270"/>
                              <a:gd name="T4" fmla="+- 0 841 572"/>
                              <a:gd name="T5" fmla="*/ T4 w 270"/>
                              <a:gd name="T6" fmla="+- 0 837 568"/>
                              <a:gd name="T7" fmla="*/ 837 h 270"/>
                              <a:gd name="T8" fmla="+- 0 841 572"/>
                              <a:gd name="T9" fmla="*/ T8 w 270"/>
                              <a:gd name="T10" fmla="+- 0 568 568"/>
                              <a:gd name="T11" fmla="*/ 568 h 270"/>
                              <a:gd name="T12" fmla="+- 0 572 572"/>
                              <a:gd name="T13" fmla="*/ T12 w 270"/>
                              <a:gd name="T14" fmla="+- 0 568 568"/>
                              <a:gd name="T15" fmla="*/ 568 h 270"/>
                              <a:gd name="T16" fmla="+- 0 572 572"/>
                              <a:gd name="T17" fmla="*/ T16 w 270"/>
                              <a:gd name="T18" fmla="+- 0 837 568"/>
                              <a:gd name="T19" fmla="*/ 837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8.55pt;margin-top:28.35pt;width:13.5pt;height:13.5pt;z-index:4000;mso-position-horizontal-relative:page" coordorigin="572,568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">
                <v:shape id="Freeform 27" o:spid="_x0000_s1027" style="position:absolute;left:572;top:568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2VMAA&#10;AADbAAAADwAAAGRycy9kb3ducmV2LnhtbERPyWrDMBC9B/oPYgq5xXJNCa1rJYRCSC8BNWnvU2u8&#10;UGtkLMXL30eHQo+Ptxf72XZipMG3jhU8JSkI4tKZlmsFX9fj5gWED8gGO8ekYCEP+93DqsDcuIk/&#10;abyEWsQQ9jkqaELocyl92ZBFn7ieOHKVGyyGCIdamgGnGG47maXpVlpsOTY02NN7Q+Xv5WYV/OBz&#10;Vh31eTqY01R9v1q9aK2VWj/OhzcQgebwL/5zfxgFWRwbv8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T2VMAAAADbAAAADwAAAAAAAAAAAAAAAACYAgAAZHJzL2Rvd25y&#10;ZXYueG1sUEsFBgAAAAAEAAQA9QAAAIUDAAAAAA==&#10;" path="m,269r269,l269,,,,,269xe" filled="f" strokecolor="#231f20" strokeweight=".5pt">
                  <v:path arrowok="t" o:connecttype="custom" o:connectlocs="0,837;269,837;269,568;0,568;0,837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Public Transport or school bus closer to</w:t>
      </w:r>
      <w:r w:rsidR="0000212B">
        <w:rPr>
          <w:color w:val="231F20"/>
          <w:spacing w:val="-25"/>
        </w:rPr>
        <w:t xml:space="preserve"> </w:t>
      </w:r>
      <w:r w:rsidR="0000212B">
        <w:rPr>
          <w:color w:val="231F20"/>
        </w:rPr>
        <w:t>home A system to share car rides with</w:t>
      </w:r>
      <w:r w:rsidR="0000212B">
        <w:rPr>
          <w:color w:val="231F20"/>
          <w:spacing w:val="-19"/>
        </w:rPr>
        <w:t xml:space="preserve"> </w:t>
      </w:r>
      <w:r w:rsidR="0000212B">
        <w:rPr>
          <w:color w:val="231F20"/>
        </w:rPr>
        <w:t>friends</w:t>
      </w:r>
    </w:p>
    <w:p w14:paraId="4268FE08" w14:textId="1987C8EA" w:rsidR="008E74C0" w:rsidRDefault="001716CD">
      <w:pPr>
        <w:pStyle w:val="BodyText"/>
        <w:tabs>
          <w:tab w:val="left" w:pos="11194"/>
        </w:tabs>
        <w:spacing w:before="4" w:line="417" w:lineRule="auto"/>
        <w:ind w:right="692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24" behindDoc="0" locked="0" layoutInCell="1" allowOverlap="1" wp14:anchorId="6B4B1EF4" wp14:editId="6C83DB7A">
                <wp:simplePos x="0" y="0"/>
                <wp:positionH relativeFrom="page">
                  <wp:posOffset>362585</wp:posOffset>
                </wp:positionH>
                <wp:positionV relativeFrom="paragraph">
                  <wp:posOffset>28575</wp:posOffset>
                </wp:positionV>
                <wp:extent cx="171450" cy="171450"/>
                <wp:effectExtent l="10160" t="9525" r="8890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6"/>
                          <a:chExt cx="270" cy="270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572" y="46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315 46"/>
                              <a:gd name="T3" fmla="*/ 315 h 270"/>
                              <a:gd name="T4" fmla="+- 0 841 572"/>
                              <a:gd name="T5" fmla="*/ T4 w 270"/>
                              <a:gd name="T6" fmla="+- 0 315 46"/>
                              <a:gd name="T7" fmla="*/ 315 h 270"/>
                              <a:gd name="T8" fmla="+- 0 841 572"/>
                              <a:gd name="T9" fmla="*/ T8 w 270"/>
                              <a:gd name="T10" fmla="+- 0 46 46"/>
                              <a:gd name="T11" fmla="*/ 46 h 270"/>
                              <a:gd name="T12" fmla="+- 0 572 572"/>
                              <a:gd name="T13" fmla="*/ T12 w 270"/>
                              <a:gd name="T14" fmla="+- 0 46 46"/>
                              <a:gd name="T15" fmla="*/ 46 h 270"/>
                              <a:gd name="T16" fmla="+- 0 572 572"/>
                              <a:gd name="T17" fmla="*/ T16 w 270"/>
                              <a:gd name="T18" fmla="+- 0 315 46"/>
                              <a:gd name="T19" fmla="*/ 315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8.55pt;margin-top:2.25pt;width:13.5pt;height:13.5pt;z-index:4024;mso-position-horizontal-relative:page" coordorigin="572,46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">
                <v:shape id="Freeform 25" o:spid="_x0000_s1027" style="position:absolute;left:572;top:46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HvcIA&#10;AADbAAAADwAAAGRycy9kb3ducmV2LnhtbESPW4vCMBSE3xf8D+EIvq2pRWStRhFB1hch6+X92Jxe&#10;sDkpTdbWf79ZWNjHYWa+YdbbwTbiSZ2vHSuYTRMQxLkzNZcKrpfD+wcIH5ANNo5JwYs8bDejtzVm&#10;xvX8Rc9zKEWEsM9QQRVCm0np84os+qlriaNXuM5iiLIrpemwj3DbyDRJFtJizXGhwpb2FeWP87dV&#10;cMd5Whz0qd+Zz764La1+aa2VmoyH3QpEoCH8h//aR6MgXcDvl/g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p8e9wgAAANsAAAAPAAAAAAAAAAAAAAAAAJgCAABkcnMvZG93&#10;bnJldi54bWxQSwUGAAAAAAQABAD1AAAAhwMAAAAA&#10;" path="m,269r269,l269,,,,,269xe" filled="f" strokecolor="#231f20" strokeweight=".5pt">
                  <v:path arrowok="t" o:connecttype="custom" o:connectlocs="0,315;269,315;269,46;0,46;0,3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48" behindDoc="0" locked="0" layoutInCell="1" allowOverlap="1" wp14:anchorId="3BEF5A12" wp14:editId="69393020">
                <wp:simplePos x="0" y="0"/>
                <wp:positionH relativeFrom="page">
                  <wp:posOffset>362585</wp:posOffset>
                </wp:positionH>
                <wp:positionV relativeFrom="paragraph">
                  <wp:posOffset>280670</wp:posOffset>
                </wp:positionV>
                <wp:extent cx="171450" cy="171450"/>
                <wp:effectExtent l="10160" t="13970" r="8890" b="508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442"/>
                          <a:chExt cx="270" cy="270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572" y="442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712 442"/>
                              <a:gd name="T3" fmla="*/ 712 h 270"/>
                              <a:gd name="T4" fmla="+- 0 841 572"/>
                              <a:gd name="T5" fmla="*/ T4 w 270"/>
                              <a:gd name="T6" fmla="+- 0 712 442"/>
                              <a:gd name="T7" fmla="*/ 712 h 270"/>
                              <a:gd name="T8" fmla="+- 0 841 572"/>
                              <a:gd name="T9" fmla="*/ T8 w 270"/>
                              <a:gd name="T10" fmla="+- 0 442 442"/>
                              <a:gd name="T11" fmla="*/ 442 h 270"/>
                              <a:gd name="T12" fmla="+- 0 572 572"/>
                              <a:gd name="T13" fmla="*/ T12 w 270"/>
                              <a:gd name="T14" fmla="+- 0 442 442"/>
                              <a:gd name="T15" fmla="*/ 442 h 270"/>
                              <a:gd name="T16" fmla="+- 0 572 572"/>
                              <a:gd name="T17" fmla="*/ T16 w 270"/>
                              <a:gd name="T18" fmla="+- 0 712 442"/>
                              <a:gd name="T19" fmla="*/ 712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70"/>
                                </a:moveTo>
                                <a:lnTo>
                                  <a:pt x="269" y="270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8.55pt;margin-top:22.1pt;width:13.5pt;height:13.5pt;z-index:4048;mso-position-horizontal-relative:page" coordorigin="572,442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">
                <v:shape id="Freeform 23" o:spid="_x0000_s1027" style="position:absolute;left:572;top:442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8UcIA&#10;AADbAAAADwAAAGRycy9kb3ducmV2LnhtbESPW4vCMBSE3xf8D+EIvq2pRZa1GkUEWV+ErJf3Y3N6&#10;weakNFlb/71ZWNjHYWa+YVabwTbiQZ2vHSuYTRMQxLkzNZcKLuf9+ycIH5ANNo5JwZM8bNajtxVm&#10;xvX8TY9TKEWEsM9QQRVCm0np84os+qlriaNXuM5iiLIrpemwj3DbyDRJPqTFmuNChS3tKsrvpx+r&#10;4IbztNjrY781X31xXVj91ForNRkP2yWIQEP4D/+1D0ZBOoffL/EH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OfxRwgAAANsAAAAPAAAAAAAAAAAAAAAAAJgCAABkcnMvZG93&#10;bnJldi54bWxQSwUGAAAAAAQABAD1AAAAhwMAAAAA&#10;" path="m,270r269,l269,,,,,270xe" filled="f" strokecolor="#231f20" strokeweight=".5pt">
                  <v:path arrowok="t" o:connecttype="custom" o:connectlocs="0,712;269,712;269,442;0,442;0,712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</w:rPr>
        <w:t>Other – Please</w:t>
      </w:r>
      <w:r w:rsidR="0000212B">
        <w:rPr>
          <w:color w:val="231F20"/>
          <w:spacing w:val="-9"/>
        </w:rPr>
        <w:t xml:space="preserve"> </w:t>
      </w:r>
      <w:r w:rsidR="0000212B">
        <w:rPr>
          <w:color w:val="231F20"/>
        </w:rPr>
        <w:t>give</w:t>
      </w:r>
      <w:r w:rsidR="0000212B">
        <w:rPr>
          <w:color w:val="231F20"/>
          <w:spacing w:val="-3"/>
        </w:rPr>
        <w:t xml:space="preserve"> </w:t>
      </w:r>
      <w:r w:rsidR="0000212B">
        <w:rPr>
          <w:color w:val="231F20"/>
        </w:rPr>
        <w:t xml:space="preserve">details </w:t>
      </w:r>
      <w:r w:rsidR="0000212B">
        <w:rPr>
          <w:color w:val="231F20"/>
          <w:spacing w:val="-28"/>
        </w:rPr>
        <w:t xml:space="preserve"> </w:t>
      </w:r>
      <w:r w:rsidR="0000212B">
        <w:rPr>
          <w:color w:val="231F20"/>
          <w:u w:val="single" w:color="231F20"/>
        </w:rPr>
        <w:t xml:space="preserve"> </w:t>
      </w:r>
      <w:r w:rsidR="0000212B">
        <w:rPr>
          <w:color w:val="231F20"/>
          <w:u w:val="single" w:color="231F20"/>
        </w:rPr>
        <w:tab/>
      </w:r>
      <w:r w:rsidR="0000212B">
        <w:rPr>
          <w:color w:val="231F20"/>
          <w:w w:val="26"/>
          <w:u w:val="single" w:color="231F20"/>
        </w:rPr>
        <w:t xml:space="preserve"> </w:t>
      </w:r>
      <w:r w:rsidR="0000212B">
        <w:rPr>
          <w:color w:val="231F20"/>
        </w:rPr>
        <w:t xml:space="preserve"> None, I like the way I travel to school at the</w:t>
      </w:r>
      <w:r w:rsidR="0000212B">
        <w:rPr>
          <w:color w:val="231F20"/>
          <w:spacing w:val="-15"/>
        </w:rPr>
        <w:t xml:space="preserve"> </w:t>
      </w:r>
      <w:r w:rsidR="0000212B">
        <w:rPr>
          <w:color w:val="231F20"/>
        </w:rPr>
        <w:t>moment</w:t>
      </w:r>
    </w:p>
    <w:p w14:paraId="50E65B36" w14:textId="77777777" w:rsidR="008E74C0" w:rsidRDefault="0000212B">
      <w:pPr>
        <w:pStyle w:val="Heading1"/>
        <w:numPr>
          <w:ilvl w:val="0"/>
          <w:numId w:val="2"/>
        </w:numPr>
        <w:tabs>
          <w:tab w:val="left" w:pos="1034"/>
        </w:tabs>
        <w:spacing w:before="109"/>
        <w:ind w:left="1033" w:hanging="467"/>
        <w:rPr>
          <w:b w:val="0"/>
          <w:bCs w:val="0"/>
        </w:rPr>
      </w:pPr>
      <w:r>
        <w:rPr>
          <w:color w:val="005A95"/>
        </w:rPr>
        <w:t>Do you have a</w:t>
      </w:r>
      <w:r>
        <w:rPr>
          <w:color w:val="005A95"/>
          <w:spacing w:val="-4"/>
        </w:rPr>
        <w:t xml:space="preserve"> </w:t>
      </w:r>
      <w:r>
        <w:rPr>
          <w:color w:val="005A95"/>
        </w:rPr>
        <w:t>bicycle?</w:t>
      </w:r>
    </w:p>
    <w:p w14:paraId="30460C72" w14:textId="77777777" w:rsidR="008E74C0" w:rsidRDefault="008E74C0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0A58457D" w14:textId="48D01584" w:rsidR="008E74C0" w:rsidRDefault="001716CD">
      <w:pPr>
        <w:pStyle w:val="BodyText"/>
        <w:tabs>
          <w:tab w:val="left" w:pos="1777"/>
        </w:tabs>
        <w:ind w:left="929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072" behindDoc="0" locked="0" layoutInCell="1" allowOverlap="1" wp14:anchorId="685F3FE0" wp14:editId="092E1B0A">
                <wp:simplePos x="0" y="0"/>
                <wp:positionH relativeFrom="page">
                  <wp:posOffset>362585</wp:posOffset>
                </wp:positionH>
                <wp:positionV relativeFrom="paragraph">
                  <wp:posOffset>0</wp:posOffset>
                </wp:positionV>
                <wp:extent cx="171450" cy="171450"/>
                <wp:effectExtent l="10160" t="9525" r="8890" b="9525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1"/>
                          <a:chExt cx="270" cy="270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572" y="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70 1"/>
                              <a:gd name="T3" fmla="*/ 270 h 270"/>
                              <a:gd name="T4" fmla="+- 0 841 572"/>
                              <a:gd name="T5" fmla="*/ T4 w 270"/>
                              <a:gd name="T6" fmla="+- 0 270 1"/>
                              <a:gd name="T7" fmla="*/ 270 h 270"/>
                              <a:gd name="T8" fmla="+- 0 841 572"/>
                              <a:gd name="T9" fmla="*/ T8 w 270"/>
                              <a:gd name="T10" fmla="+- 0 1 1"/>
                              <a:gd name="T11" fmla="*/ 1 h 270"/>
                              <a:gd name="T12" fmla="+- 0 572 572"/>
                              <a:gd name="T13" fmla="*/ T12 w 270"/>
                              <a:gd name="T14" fmla="+- 0 1 1"/>
                              <a:gd name="T15" fmla="*/ 1 h 270"/>
                              <a:gd name="T16" fmla="+- 0 572 572"/>
                              <a:gd name="T17" fmla="*/ T16 w 270"/>
                              <a:gd name="T18" fmla="+- 0 270 1"/>
                              <a:gd name="T19" fmla="*/ 2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28.55pt;margin-top:0;width:13.5pt;height:13.5pt;z-index:4072;mso-position-horizontal-relative:page" coordorigin="572,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">
                <v:shape id="Freeform 21" o:spid="_x0000_s1027" style="position:absolute;left:572;top: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zBvsIA&#10;AADbAAAADwAAAGRycy9kb3ducmV2LnhtbESPT4vCMBTE78J+h/AWvGlqEXGrUWRB9LIQ3d37s3n9&#10;g81LabK2fvuNIHgcZuY3zHo72EbcqPO1YwWzaQKCOHem5lLBz/d+sgThA7LBxjEpuJOH7eZttMbM&#10;uJ5PdDuHUkQI+wwVVCG0mZQ+r8iin7qWOHqF6yyGKLtSmg77CLeNTJNkIS3WHBcqbOmzovx6/rMK&#10;LjhPi73+6nfm0Be/H1bftdZKjd+H3QpEoCG8ws/20ShIU3h8iT9A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nMG+wgAAANsAAAAPAAAAAAAAAAAAAAAAAJgCAABkcnMvZG93&#10;bnJldi54bWxQSwUGAAAAAAQABAD1AAAAhwMAAAAA&#10;" path="m,269r269,l269,,,,,269xe" filled="f" strokecolor="#231f20" strokeweight=".5pt">
                  <v:path arrowok="t" o:connecttype="custom" o:connectlocs="0,270;269,270;269,1;0,1;0,270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328" behindDoc="1" locked="0" layoutInCell="1" allowOverlap="1" wp14:anchorId="29225E53" wp14:editId="44B169F2">
                <wp:simplePos x="0" y="0"/>
                <wp:positionH relativeFrom="page">
                  <wp:posOffset>920750</wp:posOffset>
                </wp:positionH>
                <wp:positionV relativeFrom="paragraph">
                  <wp:posOffset>0</wp:posOffset>
                </wp:positionV>
                <wp:extent cx="171450" cy="171450"/>
                <wp:effectExtent l="6350" t="9525" r="12700" b="952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451" y="1"/>
                          <a:chExt cx="270" cy="270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1451" y="1"/>
                            <a:ext cx="270" cy="270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270"/>
                              <a:gd name="T2" fmla="+- 0 270 1"/>
                              <a:gd name="T3" fmla="*/ 270 h 270"/>
                              <a:gd name="T4" fmla="+- 0 1720 1451"/>
                              <a:gd name="T5" fmla="*/ T4 w 270"/>
                              <a:gd name="T6" fmla="+- 0 270 1"/>
                              <a:gd name="T7" fmla="*/ 270 h 270"/>
                              <a:gd name="T8" fmla="+- 0 1720 1451"/>
                              <a:gd name="T9" fmla="*/ T8 w 270"/>
                              <a:gd name="T10" fmla="+- 0 1 1"/>
                              <a:gd name="T11" fmla="*/ 1 h 270"/>
                              <a:gd name="T12" fmla="+- 0 1451 1451"/>
                              <a:gd name="T13" fmla="*/ T12 w 270"/>
                              <a:gd name="T14" fmla="+- 0 1 1"/>
                              <a:gd name="T15" fmla="*/ 1 h 270"/>
                              <a:gd name="T16" fmla="+- 0 1451 1451"/>
                              <a:gd name="T17" fmla="*/ T16 w 270"/>
                              <a:gd name="T18" fmla="+- 0 270 1"/>
                              <a:gd name="T19" fmla="*/ 27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72.5pt;margin-top:0;width:13.5pt;height:13.5pt;z-index:-17152;mso-position-horizontal-relative:page" coordorigin="1451,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">
                <v:shape id="Freeform 19" o:spid="_x0000_s1027" style="position:absolute;left:1451;top: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6UsAA&#10;AADbAAAADwAAAGRycy9kb3ducmV2LnhtbERPyWrDMBC9B/oPYgq5xXJNCa1rJYRCSC8BNWnvU2u8&#10;UGtkLMXL30eHQo+Ptxf72XZipMG3jhU8JSkI4tKZlmsFX9fj5gWED8gGO8ekYCEP+93DqsDcuIk/&#10;abyEWsQQ9jkqaELocyl92ZBFn7ieOHKVGyyGCIdamgGnGG47maXpVlpsOTY02NN7Q+Xv5WYV/OBz&#10;Vh31eTqY01R9v1q9aK2VWj/OhzcQgebwL/5zfxgFWVwfv8Qf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L6UsAAAADbAAAADwAAAAAAAAAAAAAAAACYAgAAZHJzL2Rvd25y&#10;ZXYueG1sUEsFBgAAAAAEAAQA9QAAAIUDAAAAAA==&#10;" path="m,269r269,l269,,,,,269xe" filled="f" strokecolor="#231f20" strokeweight=".5pt">
                  <v:path arrowok="t" o:connecttype="custom" o:connectlocs="0,270;269,270;269,1;0,1;0,270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8"/>
        </w:rPr>
        <w:t>Yes</w:t>
      </w:r>
      <w:r w:rsidR="0000212B">
        <w:rPr>
          <w:color w:val="231F20"/>
          <w:spacing w:val="-8"/>
        </w:rPr>
        <w:tab/>
      </w:r>
      <w:r w:rsidR="0000212B">
        <w:rPr>
          <w:color w:val="231F20"/>
        </w:rPr>
        <w:t>No</w:t>
      </w:r>
    </w:p>
    <w:p w14:paraId="776E783D" w14:textId="77777777" w:rsidR="008E74C0" w:rsidRDefault="008E74C0">
      <w:pPr>
        <w:spacing w:before="3"/>
        <w:rPr>
          <w:rFonts w:ascii="Arial" w:eastAsia="Arial" w:hAnsi="Arial" w:cs="Arial"/>
          <w:sz w:val="25"/>
          <w:szCs w:val="25"/>
        </w:rPr>
      </w:pPr>
    </w:p>
    <w:p w14:paraId="6407C653" w14:textId="77777777" w:rsidR="008E74C0" w:rsidRDefault="0000212B">
      <w:pPr>
        <w:pStyle w:val="Heading1"/>
        <w:numPr>
          <w:ilvl w:val="0"/>
          <w:numId w:val="2"/>
        </w:numPr>
        <w:tabs>
          <w:tab w:val="left" w:pos="1034"/>
        </w:tabs>
        <w:ind w:left="1033" w:hanging="467"/>
        <w:rPr>
          <w:b w:val="0"/>
          <w:bCs w:val="0"/>
        </w:rPr>
      </w:pPr>
      <w:r>
        <w:rPr>
          <w:color w:val="005A95"/>
        </w:rPr>
        <w:t>Do you ride a bicycle regularly (including outside school</w:t>
      </w:r>
      <w:r>
        <w:rPr>
          <w:color w:val="005A95"/>
          <w:spacing w:val="-21"/>
        </w:rPr>
        <w:t xml:space="preserve"> </w:t>
      </w:r>
      <w:r>
        <w:rPr>
          <w:color w:val="005A95"/>
        </w:rPr>
        <w:t>time)?</w:t>
      </w:r>
    </w:p>
    <w:p w14:paraId="19505C42" w14:textId="77777777" w:rsidR="008E74C0" w:rsidRDefault="008E74C0">
      <w:pPr>
        <w:spacing w:before="7"/>
        <w:rPr>
          <w:rFonts w:ascii="Arial" w:eastAsia="Arial" w:hAnsi="Arial" w:cs="Arial"/>
          <w:b/>
          <w:bCs/>
          <w:sz w:val="25"/>
          <w:szCs w:val="25"/>
        </w:rPr>
      </w:pPr>
    </w:p>
    <w:p w14:paraId="3AF01E5A" w14:textId="5F548AB0" w:rsidR="008E74C0" w:rsidRDefault="001716CD">
      <w:pPr>
        <w:pStyle w:val="BodyText"/>
        <w:tabs>
          <w:tab w:val="left" w:pos="1777"/>
        </w:tabs>
        <w:ind w:left="929" w:right="5076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120" behindDoc="0" locked="0" layoutInCell="1" allowOverlap="1" wp14:anchorId="268969D9" wp14:editId="02ED2942">
                <wp:simplePos x="0" y="0"/>
                <wp:positionH relativeFrom="page">
                  <wp:posOffset>362585</wp:posOffset>
                </wp:positionH>
                <wp:positionV relativeFrom="paragraph">
                  <wp:posOffset>-6985</wp:posOffset>
                </wp:positionV>
                <wp:extent cx="171450" cy="171450"/>
                <wp:effectExtent l="10160" t="12065" r="8890" b="698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572" y="-11"/>
                          <a:chExt cx="270" cy="270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572" y="-11"/>
                            <a:ext cx="270" cy="270"/>
                          </a:xfrm>
                          <a:custGeom>
                            <a:avLst/>
                            <a:gdLst>
                              <a:gd name="T0" fmla="+- 0 572 572"/>
                              <a:gd name="T1" fmla="*/ T0 w 270"/>
                              <a:gd name="T2" fmla="+- 0 258 -11"/>
                              <a:gd name="T3" fmla="*/ 258 h 270"/>
                              <a:gd name="T4" fmla="+- 0 841 572"/>
                              <a:gd name="T5" fmla="*/ T4 w 270"/>
                              <a:gd name="T6" fmla="+- 0 258 -11"/>
                              <a:gd name="T7" fmla="*/ 258 h 270"/>
                              <a:gd name="T8" fmla="+- 0 841 572"/>
                              <a:gd name="T9" fmla="*/ T8 w 270"/>
                              <a:gd name="T10" fmla="+- 0 -11 -11"/>
                              <a:gd name="T11" fmla="*/ -11 h 270"/>
                              <a:gd name="T12" fmla="+- 0 572 572"/>
                              <a:gd name="T13" fmla="*/ T12 w 270"/>
                              <a:gd name="T14" fmla="+- 0 -11 -11"/>
                              <a:gd name="T15" fmla="*/ -11 h 270"/>
                              <a:gd name="T16" fmla="+- 0 572 572"/>
                              <a:gd name="T17" fmla="*/ T16 w 270"/>
                              <a:gd name="T18" fmla="+- 0 258 -11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8.55pt;margin-top:-.55pt;width:13.5pt;height:13.5pt;z-index:4120;mso-position-horizontal-relative:page" coordorigin="572,-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">
                <v:shape id="Freeform 17" o:spid="_x0000_s1027" style="position:absolute;left:572;top:-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86cMA&#10;AADbAAAADwAAAGRycy9kb3ducmV2LnhtbESPT2sCQQzF74V+hyEFb3W2ItKujiIFqRdhqu093cn+&#10;wZ3MsjN1129vDoK3hPfy3i+rzehbdaE+NoENvE0zUMRFcA1XBn5Ou9d3UDEhO2wDk4ErRdisn59W&#10;mLsw8DddjqlSEsIxRwN1Sl2udSxq8hinoSMWrQy9xyRrX2nX4yDhvtWzLFtojw1LQ40dfdZUnI//&#10;3sAfzmflzh6Grfsayt8Pb6/WWmMmL+N2CSrRmB7m+/XeCb7Ayi8ygF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g86cMAAADbAAAADwAAAAAAAAAAAAAAAACYAgAAZHJzL2Rv&#10;d25yZXYueG1sUEsFBgAAAAAEAAQA9QAAAIgDAAAAAA==&#10;" path="m,269r269,l269,,,,,269xe" filled="f" strokecolor="#231f20" strokeweight=".5pt">
                  <v:path arrowok="t" o:connecttype="custom" o:connectlocs="0,258;269,258;269,-11;0,-11;0,25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 wp14:anchorId="00AE7F8E" wp14:editId="2A058C89">
                <wp:simplePos x="0" y="0"/>
                <wp:positionH relativeFrom="page">
                  <wp:posOffset>920750</wp:posOffset>
                </wp:positionH>
                <wp:positionV relativeFrom="paragraph">
                  <wp:posOffset>-6985</wp:posOffset>
                </wp:positionV>
                <wp:extent cx="171450" cy="171450"/>
                <wp:effectExtent l="6350" t="12065" r="12700" b="6985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71450"/>
                          <a:chOff x="1451" y="-11"/>
                          <a:chExt cx="270" cy="270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451" y="-11"/>
                            <a:ext cx="270" cy="270"/>
                          </a:xfrm>
                          <a:custGeom>
                            <a:avLst/>
                            <a:gdLst>
                              <a:gd name="T0" fmla="+- 0 1451 1451"/>
                              <a:gd name="T1" fmla="*/ T0 w 270"/>
                              <a:gd name="T2" fmla="+- 0 258 -11"/>
                              <a:gd name="T3" fmla="*/ 258 h 270"/>
                              <a:gd name="T4" fmla="+- 0 1720 1451"/>
                              <a:gd name="T5" fmla="*/ T4 w 270"/>
                              <a:gd name="T6" fmla="+- 0 258 -11"/>
                              <a:gd name="T7" fmla="*/ 258 h 270"/>
                              <a:gd name="T8" fmla="+- 0 1720 1451"/>
                              <a:gd name="T9" fmla="*/ T8 w 270"/>
                              <a:gd name="T10" fmla="+- 0 -11 -11"/>
                              <a:gd name="T11" fmla="*/ -11 h 270"/>
                              <a:gd name="T12" fmla="+- 0 1451 1451"/>
                              <a:gd name="T13" fmla="*/ T12 w 270"/>
                              <a:gd name="T14" fmla="+- 0 -11 -11"/>
                              <a:gd name="T15" fmla="*/ -11 h 270"/>
                              <a:gd name="T16" fmla="+- 0 1451 1451"/>
                              <a:gd name="T17" fmla="*/ T16 w 270"/>
                              <a:gd name="T18" fmla="+- 0 258 -11"/>
                              <a:gd name="T19" fmla="*/ 258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0" h="270">
                                <a:moveTo>
                                  <a:pt x="0" y="269"/>
                                </a:moveTo>
                                <a:lnTo>
                                  <a:pt x="269" y="269"/>
                                </a:lnTo>
                                <a:lnTo>
                                  <a:pt x="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72.5pt;margin-top:-.55pt;width:13.5pt;height:13.5pt;z-index:-17104;mso-position-horizontal-relative:page" coordorigin="1451,-11" coordsize="270,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">
                <v:shape id="Freeform 15" o:spid="_x0000_s1027" style="position:absolute;left:1451;top:-11;width:270;height:270;visibility:visible;mso-wrap-style:square;v-text-anchor:top" coordsize="270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NAMEA&#10;AADbAAAADwAAAGRycy9kb3ducmV2LnhtbERPyWrDMBC9F/IPYgK91XJCMI1rJYRAaC4FNUnvU2u8&#10;UGtkLDW2/74qFHqbx1un2E+2E3cafOtYwSpJQRCXzrRcK7hdT0/PIHxANtg5JgUzedjvFg8F5saN&#10;/E73S6hFDGGfo4ImhD6X0pcNWfSJ64kjV7nBYohwqKUZcIzhtpPrNM2kxZZjQ4M9HRsqvy7fVsEn&#10;btbVSb+NB/M6Vh9bq2ettVKPy+nwAiLQFP7Ff+6zifMz+P0lH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LDQDBAAAA2wAAAA8AAAAAAAAAAAAAAAAAmAIAAGRycy9kb3du&#10;cmV2LnhtbFBLBQYAAAAABAAEAPUAAACGAwAAAAA=&#10;" path="m,269r269,l269,,,,,269xe" filled="f" strokecolor="#231f20" strokeweight=".5pt">
                  <v:path arrowok="t" o:connecttype="custom" o:connectlocs="0,258;269,258;269,-11;0,-11;0,258" o:connectangles="0,0,0,0,0"/>
                </v:shape>
                <w10:wrap anchorx="page"/>
              </v:group>
            </w:pict>
          </mc:Fallback>
        </mc:AlternateContent>
      </w:r>
      <w:r w:rsidR="0000212B">
        <w:rPr>
          <w:color w:val="231F20"/>
          <w:spacing w:val="-8"/>
        </w:rPr>
        <w:t>Yes</w:t>
      </w:r>
      <w:r w:rsidR="0000212B">
        <w:rPr>
          <w:color w:val="231F20"/>
          <w:spacing w:val="-8"/>
        </w:rPr>
        <w:tab/>
      </w:r>
      <w:r w:rsidR="0000212B">
        <w:rPr>
          <w:color w:val="231F20"/>
        </w:rPr>
        <w:t>No</w:t>
      </w:r>
    </w:p>
    <w:p w14:paraId="28C93C63" w14:textId="77777777" w:rsidR="008E74C0" w:rsidRDefault="008E74C0">
      <w:pPr>
        <w:spacing w:before="6"/>
        <w:rPr>
          <w:rFonts w:ascii="Arial" w:eastAsia="Arial" w:hAnsi="Arial" w:cs="Arial"/>
          <w:sz w:val="31"/>
          <w:szCs w:val="31"/>
        </w:rPr>
      </w:pPr>
    </w:p>
    <w:p w14:paraId="4B1E65B3" w14:textId="77777777" w:rsidR="008E74C0" w:rsidRDefault="0000212B">
      <w:pPr>
        <w:pStyle w:val="Heading1"/>
        <w:numPr>
          <w:ilvl w:val="0"/>
          <w:numId w:val="2"/>
        </w:numPr>
        <w:tabs>
          <w:tab w:val="left" w:pos="1034"/>
        </w:tabs>
        <w:spacing w:line="249" w:lineRule="auto"/>
        <w:ind w:right="599" w:firstLine="0"/>
        <w:rPr>
          <w:b w:val="0"/>
          <w:bCs w:val="0"/>
        </w:rPr>
      </w:pPr>
      <w:r>
        <w:rPr>
          <w:color w:val="005A95"/>
        </w:rPr>
        <w:t xml:space="preserve">What would you like to see happen in or around your school to make walking </w:t>
      </w:r>
      <w:r>
        <w:rPr>
          <w:color w:val="005A95"/>
        </w:rPr>
        <w:tab/>
        <w:t>and bike riding to school easier for</w:t>
      </w:r>
      <w:r>
        <w:rPr>
          <w:color w:val="005A95"/>
          <w:spacing w:val="-22"/>
        </w:rPr>
        <w:t xml:space="preserve"> </w:t>
      </w:r>
      <w:r>
        <w:rPr>
          <w:color w:val="005A95"/>
        </w:rPr>
        <w:t>you?</w:t>
      </w:r>
    </w:p>
    <w:p w14:paraId="683065A8" w14:textId="77777777" w:rsidR="008E74C0" w:rsidRDefault="008E74C0">
      <w:pPr>
        <w:spacing w:before="5"/>
        <w:rPr>
          <w:rFonts w:ascii="Arial" w:eastAsia="Arial" w:hAnsi="Arial" w:cs="Arial"/>
          <w:b/>
          <w:bCs/>
          <w:sz w:val="28"/>
          <w:szCs w:val="28"/>
        </w:rPr>
      </w:pPr>
    </w:p>
    <w:p w14:paraId="23B8D1DF" w14:textId="02CB5C24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E432AF0" wp14:editId="51D21062">
                <wp:extent cx="6846570" cy="6350"/>
                <wp:effectExtent l="9525" t="9525" r="1905" b="3175"/>
                <wp:docPr id="1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3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">
                <v:group id="Group 12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3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JiMAA&#10;AADbAAAADwAAAGRycy9kb3ducmV2LnhtbERPS4vCMBC+L/gfwgje1tTFValGcQXpwnrxAV6HZmyL&#10;zaQk0dZ/bxYEb/PxPWex6kwt7uR8ZVnBaJiAIM6trrhQcDpuP2cgfEDWWFsmBQ/ysFr2PhaYatvy&#10;nu6HUIgYwj5FBWUITSqlz0sy6Ie2IY7cxTqDIUJXSO2wjeGmll9JMpEGK44NJTa0KSm/Hm5Gwfhn&#10;m7Wzmztnssvy685OHX7/KTXod+s5iEBdeItf7l8d54/h/5d4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pJi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04582AD0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56F1606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1ACC151" w14:textId="75D6DE61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66718909" wp14:editId="3103B22B">
                <wp:extent cx="6846570" cy="6350"/>
                <wp:effectExtent l="9525" t="9525" r="1905" b="3175"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10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11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">
                <v:group id="Group 9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10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3qEMAA&#10;AADbAAAADwAAAGRycy9kb3ducmV2LnhtbERPTYvCMBC9C/6HMMLeNHVZXalG2V2QCnrRFbwOzdgW&#10;m0lJoq3/3giCt3m8z1msOlOLGzlfWVYwHiUgiHOrKy4UHP/XwxkIH5A11pZJwZ08rJb93gJTbVve&#10;0+0QChFD2KeooAyhSaX0eUkG/cg2xJE7W2cwROgKqR22MdzU8jNJptJgxbGhxIb+Ssovh6tR8PW7&#10;ztrZ1Z0y2WX5ZWe/HU62Sn0Mup85iEBdeItf7o2O88fw/CU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3qEMAAAADb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6B8111CC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194A2FD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4E3DA2B2" w14:textId="18512881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75C4A93" wp14:editId="53845F84">
                <wp:extent cx="6846570" cy="6350"/>
                <wp:effectExtent l="9525" t="9525" r="1905" b="3175"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7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8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A/gzrIggMAANgIAAAOAAAAAAAAAAAAAAAAAC4CAABkcnMvZTJv&#10;RG9jLnhtbFBLAQItABQABgAIAAAAIQCTdJW02gAAAAQBAAAPAAAAAAAAAAAAAAAAANwFAABkcnMv&#10;ZG93bnJldi54bWxQSwUGAAAAAAQABADzAAAA4wYAAAAA&#10;">
                <v:group id="Group 6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7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LcX8AA&#10;AADaAAAADwAAAGRycy9kb3ducmV2LnhtbERPyWrDMBC9B/oPYgq5xXJL0xgnSmgLwYX2kgVyHayJ&#10;bWKNjCQv+fvqEOjx8fbNbjKtGMj5xrKClyQFQVxa3XCl4HzaLzIQPiBrbC2Tgjt52G2fZhvMtR35&#10;QMMxVCKGsM9RQR1Cl0vpy5oM+sR2xJG7WmcwROgqqR2OMdy08jVN36XBhmNDjR191VTejr1R8Pa5&#10;L8asd5dCTkV5+7Urh8sfpebP08caRKAp/Isf7m+tIG6NV+INk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LcX8AAAADaAAAADwAAAAAAAAAAAAAAAACYAgAAZHJzL2Rvd25y&#10;ZXYueG1sUEsFBgAAAAAEAAQA9QAAAIU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2D9757E3" w14:textId="77777777" w:rsidR="008E74C0" w:rsidRDefault="008E74C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2137569" w14:textId="77777777" w:rsidR="008E74C0" w:rsidRDefault="008E74C0">
      <w:pPr>
        <w:spacing w:before="9"/>
        <w:rPr>
          <w:rFonts w:ascii="Arial" w:eastAsia="Arial" w:hAnsi="Arial" w:cs="Arial"/>
          <w:b/>
          <w:bCs/>
          <w:sz w:val="12"/>
          <w:szCs w:val="12"/>
        </w:rPr>
      </w:pPr>
    </w:p>
    <w:p w14:paraId="5F8BFDBB" w14:textId="66666630" w:rsidR="008E74C0" w:rsidRDefault="001716CD">
      <w:pPr>
        <w:spacing w:line="20" w:lineRule="exact"/>
        <w:ind w:left="561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3ED95167" wp14:editId="78942543">
                <wp:extent cx="6846570" cy="6350"/>
                <wp:effectExtent l="9525" t="9525" r="1905" b="3175"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6350"/>
                          <a:chOff x="0" y="0"/>
                          <a:chExt cx="10782" cy="1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0772" cy="2"/>
                            <a:chOff x="5" y="5"/>
                            <a:chExt cx="10772" cy="2"/>
                          </a:xfrm>
                        </wpg:grpSpPr>
                        <wps:wsp>
                          <wps:cNvPr id="5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07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0772"/>
                                <a:gd name="T2" fmla="+- 0 10777 5"/>
                                <a:gd name="T3" fmla="*/ T2 w 107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772">
                                  <a:moveTo>
                                    <a:pt x="0" y="0"/>
                                  </a:moveTo>
                                  <a:lnTo>
                                    <a:pt x="107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39.1pt;height:.5pt;mso-position-horizontal-relative:char;mso-position-vertical-relative:line" coordsize="107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">
                <v:group id="Group 3" o:spid="_x0000_s1027" style="position:absolute;left:5;top:5;width:10772;height:2" coordorigin="5,5" coordsize="107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Freeform 4" o:spid="_x0000_s1028" style="position:absolute;left:5;top:5;width:10772;height:2;visibility:visible;mso-wrap-style:square;v-text-anchor:top" coordsize="107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zwcMA&#10;AADaAAAADwAAAGRycy9kb3ducmV2LnhtbESPzWrDMBCE74G+g9hCb4nc0LTBiWKagnGgvSQt9LpY&#10;G9vEWhlJ/unbR4VAjsPMfMNss8m0YiDnG8sKnhcJCOLS6oYrBT/f+XwNwgdkja1lUvBHHrLdw2yL&#10;qbYjH2k4hUpECPsUFdQhdKmUvqzJoF/Yjjh6Z+sMhihdJbXDMcJNK5dJ8ioNNhwXauzoo6bycuqN&#10;gpd9Xozr3v0WcirKy5d9c7j6VOrpcXrfgAg0hXv41j5oBSv4vxJvgN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NzwcMAAADaAAAADwAAAAAAAAAAAAAAAACYAgAAZHJzL2Rv&#10;d25yZXYueG1sUEsFBgAAAAAEAAQA9QAAAIgDAAAAAA==&#10;" path="m,l10772,e" filled="f" strokecolor="#231f20" strokeweight=".5pt">
                    <v:path arrowok="t" o:connecttype="custom" o:connectlocs="0,0;10772,0" o:connectangles="0,0"/>
                  </v:shape>
                </v:group>
                <w10:anchorlock/>
              </v:group>
            </w:pict>
          </mc:Fallback>
        </mc:AlternateContent>
      </w:r>
    </w:p>
    <w:p w14:paraId="1891DECE" w14:textId="77777777" w:rsidR="008E74C0" w:rsidRDefault="008E74C0">
      <w:pPr>
        <w:spacing w:before="10"/>
        <w:rPr>
          <w:rFonts w:ascii="Arial" w:eastAsia="Arial" w:hAnsi="Arial" w:cs="Arial"/>
          <w:b/>
          <w:bCs/>
          <w:sz w:val="36"/>
          <w:szCs w:val="36"/>
        </w:rPr>
      </w:pPr>
    </w:p>
    <w:p w14:paraId="2F1D3F95" w14:textId="77777777" w:rsidR="008E74C0" w:rsidRDefault="0000212B">
      <w:pPr>
        <w:pStyle w:val="Heading2"/>
        <w:ind w:firstLine="0"/>
        <w:rPr>
          <w:b w:val="0"/>
          <w:bCs w:val="0"/>
        </w:rPr>
      </w:pPr>
      <w:r>
        <w:rPr>
          <w:color w:val="005A95"/>
        </w:rPr>
        <w:t>&lt;Schools may wish to add additional questions to this survey</w:t>
      </w:r>
      <w:r>
        <w:rPr>
          <w:color w:val="005A95"/>
          <w:spacing w:val="-20"/>
        </w:rPr>
        <w:t xml:space="preserve"> </w:t>
      </w:r>
      <w:r>
        <w:rPr>
          <w:color w:val="005A95"/>
        </w:rPr>
        <w:t>here&gt;</w:t>
      </w:r>
    </w:p>
    <w:p w14:paraId="101CFA31" w14:textId="77777777" w:rsidR="008E74C0" w:rsidRDefault="008E74C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42B6F315" w14:textId="77777777" w:rsidR="008E74C0" w:rsidRDefault="0000212B">
      <w:pPr>
        <w:ind w:left="566"/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Please hand your completed survey in by (insert date here) to the</w:t>
      </w:r>
      <w:r>
        <w:rPr>
          <w:rFonts w:ascii="Arial"/>
          <w:b/>
          <w:color w:val="005A95"/>
          <w:spacing w:val="-21"/>
        </w:rPr>
        <w:t xml:space="preserve"> </w:t>
      </w:r>
      <w:r>
        <w:rPr>
          <w:rFonts w:ascii="Arial"/>
          <w:b/>
          <w:color w:val="005A95"/>
        </w:rPr>
        <w:t>following:</w:t>
      </w:r>
    </w:p>
    <w:p w14:paraId="7F9838D4" w14:textId="77777777" w:rsidR="008E74C0" w:rsidRDefault="008E74C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0DC912CE" w14:textId="77777777" w:rsidR="008E74C0" w:rsidRDefault="0000212B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005A95"/>
        </w:rPr>
        <w:t>Office details (include name of person or place at the school’s</w:t>
      </w:r>
      <w:r>
        <w:rPr>
          <w:rFonts w:ascii="Arial" w:eastAsia="Arial" w:hAnsi="Arial" w:cs="Arial"/>
          <w:b/>
          <w:bCs/>
          <w:color w:val="005A95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5A95"/>
        </w:rPr>
        <w:t>office)</w:t>
      </w:r>
    </w:p>
    <w:p w14:paraId="75E330FD" w14:textId="77777777" w:rsidR="008E74C0" w:rsidRDefault="008E74C0">
      <w:pPr>
        <w:spacing w:before="8"/>
        <w:rPr>
          <w:rFonts w:ascii="Arial" w:eastAsia="Arial" w:hAnsi="Arial" w:cs="Arial"/>
          <w:b/>
          <w:bCs/>
          <w:sz w:val="26"/>
          <w:szCs w:val="26"/>
        </w:rPr>
      </w:pPr>
    </w:p>
    <w:p w14:paraId="27DB570B" w14:textId="77777777" w:rsidR="008E74C0" w:rsidRDefault="0000212B">
      <w:pPr>
        <w:pStyle w:val="ListParagraph"/>
        <w:numPr>
          <w:ilvl w:val="0"/>
          <w:numId w:val="1"/>
        </w:numPr>
        <w:tabs>
          <w:tab w:val="left" w:pos="1287"/>
        </w:tabs>
        <w:rPr>
          <w:rFonts w:ascii="Arial" w:eastAsia="Arial" w:hAnsi="Arial" w:cs="Arial"/>
        </w:rPr>
      </w:pPr>
      <w:r>
        <w:rPr>
          <w:rFonts w:ascii="Arial"/>
          <w:b/>
          <w:color w:val="005A95"/>
        </w:rPr>
        <w:t>Email details if</w:t>
      </w:r>
      <w:r>
        <w:rPr>
          <w:rFonts w:ascii="Arial"/>
          <w:b/>
          <w:color w:val="005A95"/>
          <w:spacing w:val="-1"/>
        </w:rPr>
        <w:t xml:space="preserve"> </w:t>
      </w:r>
      <w:r>
        <w:rPr>
          <w:rFonts w:ascii="Arial"/>
          <w:b/>
          <w:color w:val="005A95"/>
        </w:rPr>
        <w:t>relevant</w:t>
      </w:r>
    </w:p>
    <w:sectPr w:rsidR="008E74C0">
      <w:pgSz w:w="11910" w:h="16840"/>
      <w:pgMar w:top="16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F465F" w14:textId="77777777" w:rsidR="001931D9" w:rsidRDefault="0000212B">
      <w:r>
        <w:separator/>
      </w:r>
    </w:p>
  </w:endnote>
  <w:endnote w:type="continuationSeparator" w:id="0">
    <w:p w14:paraId="041DD9D2" w14:textId="77777777" w:rsidR="001931D9" w:rsidRDefault="00002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14A938" w14:textId="77777777" w:rsidR="001931D9" w:rsidRDefault="0000212B">
      <w:r>
        <w:separator/>
      </w:r>
    </w:p>
  </w:footnote>
  <w:footnote w:type="continuationSeparator" w:id="0">
    <w:p w14:paraId="440867B8" w14:textId="77777777" w:rsidR="001931D9" w:rsidRDefault="000021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A6E31C" w14:textId="499C4CE5" w:rsidR="008E74C0" w:rsidRDefault="000306A5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w:drawing>
        <wp:inline distT="0" distB="0" distL="0" distR="0" wp14:anchorId="39CC3572" wp14:editId="34C096D7">
          <wp:extent cx="7564226" cy="1137684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S (Students)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916" cy="11379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716CD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C83C0A5" wp14:editId="46F53FC5">
              <wp:simplePos x="0" y="0"/>
              <wp:positionH relativeFrom="page">
                <wp:posOffset>2473960</wp:posOffset>
              </wp:positionH>
              <wp:positionV relativeFrom="page">
                <wp:posOffset>380365</wp:posOffset>
              </wp:positionV>
              <wp:extent cx="4717415" cy="3175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17415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417559" w14:textId="77777777" w:rsidR="008E74C0" w:rsidRDefault="0000212B">
                          <w:pPr>
                            <w:spacing w:line="490" w:lineRule="exact"/>
                            <w:ind w:left="20"/>
                            <w:rPr>
                              <w:rFonts w:ascii="Arial" w:eastAsia="Arial" w:hAnsi="Arial" w:cs="Arial"/>
                              <w:sz w:val="46"/>
                              <w:szCs w:val="46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School </w:t>
                          </w:r>
                          <w:r>
                            <w:rPr>
                              <w:rFonts w:ascii="Arial"/>
                              <w:color w:val="FFFFFF"/>
                              <w:spacing w:val="-3"/>
                              <w:sz w:val="46"/>
                            </w:rPr>
                            <w:t xml:space="preserve">Travel </w:t>
                          </w:r>
                          <w:r>
                            <w:rPr>
                              <w:rFonts w:ascii="Arial"/>
                              <w:color w:val="FFFFFF"/>
                              <w:sz w:val="46"/>
                            </w:rPr>
                            <w:t xml:space="preserve">Survey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Students</w:t>
                          </w:r>
                          <w:r>
                            <w:rPr>
                              <w:rFonts w:ascii="Arial"/>
                              <w:color w:val="8ED8F8"/>
                              <w:spacing w:val="-7"/>
                              <w:sz w:val="4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color w:val="8ED8F8"/>
                              <w:sz w:val="46"/>
                            </w:rPr>
                            <w:t>(3-6)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194.8pt;margin-top:29.95pt;width:371.45pt;height:2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" filled="f" stroked="f">
              <v:textbox inset="0,0,0,0">
                <w:txbxContent>
                  <w:p w14:paraId="22417559" w14:textId="77777777" w:rsidR="008E74C0" w:rsidRDefault="0000212B">
                    <w:pPr>
                      <w:spacing w:line="490" w:lineRule="exact"/>
                      <w:ind w:left="20"/>
                      <w:rPr>
                        <w:rFonts w:ascii="Arial" w:eastAsia="Arial" w:hAnsi="Arial" w:cs="Arial"/>
                        <w:sz w:val="46"/>
                        <w:szCs w:val="46"/>
                      </w:rPr>
                    </w:pP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School </w:t>
                    </w:r>
                    <w:r>
                      <w:rPr>
                        <w:rFonts w:ascii="Arial"/>
                        <w:color w:val="FFFFFF"/>
                        <w:spacing w:val="-3"/>
                        <w:sz w:val="46"/>
                      </w:rPr>
                      <w:t xml:space="preserve">Travel </w:t>
                    </w:r>
                    <w:r>
                      <w:rPr>
                        <w:rFonts w:ascii="Arial"/>
                        <w:color w:val="FFFFFF"/>
                        <w:sz w:val="46"/>
                      </w:rPr>
                      <w:t xml:space="preserve">Survey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Students</w:t>
                    </w:r>
                    <w:r>
                      <w:rPr>
                        <w:rFonts w:ascii="Arial"/>
                        <w:color w:val="8ED8F8"/>
                        <w:spacing w:val="-7"/>
                        <w:sz w:val="46"/>
                      </w:rPr>
                      <w:t xml:space="preserve"> </w:t>
                    </w:r>
                    <w:r>
                      <w:rPr>
                        <w:rFonts w:ascii="Arial"/>
                        <w:color w:val="8ED8F8"/>
                        <w:sz w:val="46"/>
                      </w:rPr>
                      <w:t>(3-6)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C5AA5"/>
    <w:multiLevelType w:val="hybridMultilevel"/>
    <w:tmpl w:val="905ECD9C"/>
    <w:lvl w:ilvl="0" w:tplc="82325D88">
      <w:start w:val="1"/>
      <w:numFmt w:val="decimal"/>
      <w:lvlText w:val="%1."/>
      <w:lvlJc w:val="left"/>
      <w:pPr>
        <w:ind w:left="566" w:hanging="312"/>
        <w:jc w:val="left"/>
      </w:pPr>
      <w:rPr>
        <w:rFonts w:ascii="Arial" w:eastAsia="Arial" w:hAnsi="Arial" w:hint="default"/>
        <w:b/>
        <w:bCs/>
        <w:color w:val="005A95"/>
        <w:spacing w:val="-1"/>
        <w:w w:val="100"/>
        <w:sz w:val="28"/>
        <w:szCs w:val="28"/>
      </w:rPr>
    </w:lvl>
    <w:lvl w:ilvl="1" w:tplc="B1A0D66C">
      <w:start w:val="1"/>
      <w:numFmt w:val="bullet"/>
      <w:lvlText w:val="•"/>
      <w:lvlJc w:val="left"/>
      <w:pPr>
        <w:ind w:left="1694" w:hanging="312"/>
      </w:pPr>
      <w:rPr>
        <w:rFonts w:hint="default"/>
      </w:rPr>
    </w:lvl>
    <w:lvl w:ilvl="2" w:tplc="81143DC0">
      <w:start w:val="1"/>
      <w:numFmt w:val="bullet"/>
      <w:lvlText w:val="•"/>
      <w:lvlJc w:val="left"/>
      <w:pPr>
        <w:ind w:left="2829" w:hanging="312"/>
      </w:pPr>
      <w:rPr>
        <w:rFonts w:hint="default"/>
      </w:rPr>
    </w:lvl>
    <w:lvl w:ilvl="3" w:tplc="61C4354E">
      <w:start w:val="1"/>
      <w:numFmt w:val="bullet"/>
      <w:lvlText w:val="•"/>
      <w:lvlJc w:val="left"/>
      <w:pPr>
        <w:ind w:left="3963" w:hanging="312"/>
      </w:pPr>
      <w:rPr>
        <w:rFonts w:hint="default"/>
      </w:rPr>
    </w:lvl>
    <w:lvl w:ilvl="4" w:tplc="6E6C7E1C">
      <w:start w:val="1"/>
      <w:numFmt w:val="bullet"/>
      <w:lvlText w:val="•"/>
      <w:lvlJc w:val="left"/>
      <w:pPr>
        <w:ind w:left="5098" w:hanging="312"/>
      </w:pPr>
      <w:rPr>
        <w:rFonts w:hint="default"/>
      </w:rPr>
    </w:lvl>
    <w:lvl w:ilvl="5" w:tplc="92EE32EE">
      <w:start w:val="1"/>
      <w:numFmt w:val="bullet"/>
      <w:lvlText w:val="•"/>
      <w:lvlJc w:val="left"/>
      <w:pPr>
        <w:ind w:left="6232" w:hanging="312"/>
      </w:pPr>
      <w:rPr>
        <w:rFonts w:hint="default"/>
      </w:rPr>
    </w:lvl>
    <w:lvl w:ilvl="6" w:tplc="4E8CCEFA">
      <w:start w:val="1"/>
      <w:numFmt w:val="bullet"/>
      <w:lvlText w:val="•"/>
      <w:lvlJc w:val="left"/>
      <w:pPr>
        <w:ind w:left="7367" w:hanging="312"/>
      </w:pPr>
      <w:rPr>
        <w:rFonts w:hint="default"/>
      </w:rPr>
    </w:lvl>
    <w:lvl w:ilvl="7" w:tplc="09AC834E">
      <w:start w:val="1"/>
      <w:numFmt w:val="bullet"/>
      <w:lvlText w:val="•"/>
      <w:lvlJc w:val="left"/>
      <w:pPr>
        <w:ind w:left="8501" w:hanging="312"/>
      </w:pPr>
      <w:rPr>
        <w:rFonts w:hint="default"/>
      </w:rPr>
    </w:lvl>
    <w:lvl w:ilvl="8" w:tplc="E090A21C">
      <w:start w:val="1"/>
      <w:numFmt w:val="bullet"/>
      <w:lvlText w:val="•"/>
      <w:lvlJc w:val="left"/>
      <w:pPr>
        <w:ind w:left="9636" w:hanging="312"/>
      </w:pPr>
      <w:rPr>
        <w:rFonts w:hint="default"/>
      </w:rPr>
    </w:lvl>
  </w:abstractNum>
  <w:abstractNum w:abstractNumId="1">
    <w:nsid w:val="3B54505B"/>
    <w:multiLevelType w:val="hybridMultilevel"/>
    <w:tmpl w:val="CD98C6E6"/>
    <w:lvl w:ilvl="0" w:tplc="E91EACD2">
      <w:start w:val="1"/>
      <w:numFmt w:val="bullet"/>
      <w:lvlText w:val="•"/>
      <w:lvlJc w:val="left"/>
      <w:pPr>
        <w:ind w:left="1287" w:hanging="721"/>
      </w:pPr>
      <w:rPr>
        <w:rFonts w:ascii="Arial" w:eastAsia="Arial" w:hAnsi="Arial" w:hint="default"/>
        <w:b/>
        <w:bCs/>
        <w:color w:val="005A95"/>
        <w:w w:val="99"/>
        <w:sz w:val="22"/>
        <w:szCs w:val="22"/>
      </w:rPr>
    </w:lvl>
    <w:lvl w:ilvl="1" w:tplc="646618B4">
      <w:start w:val="1"/>
      <w:numFmt w:val="bullet"/>
      <w:lvlText w:val="•"/>
      <w:lvlJc w:val="left"/>
      <w:pPr>
        <w:ind w:left="2342" w:hanging="721"/>
      </w:pPr>
      <w:rPr>
        <w:rFonts w:hint="default"/>
      </w:rPr>
    </w:lvl>
    <w:lvl w:ilvl="2" w:tplc="1064295C">
      <w:start w:val="1"/>
      <w:numFmt w:val="bullet"/>
      <w:lvlText w:val="•"/>
      <w:lvlJc w:val="left"/>
      <w:pPr>
        <w:ind w:left="3405" w:hanging="721"/>
      </w:pPr>
      <w:rPr>
        <w:rFonts w:hint="default"/>
      </w:rPr>
    </w:lvl>
    <w:lvl w:ilvl="3" w:tplc="29B0B832">
      <w:start w:val="1"/>
      <w:numFmt w:val="bullet"/>
      <w:lvlText w:val="•"/>
      <w:lvlJc w:val="left"/>
      <w:pPr>
        <w:ind w:left="4467" w:hanging="721"/>
      </w:pPr>
      <w:rPr>
        <w:rFonts w:hint="default"/>
      </w:rPr>
    </w:lvl>
    <w:lvl w:ilvl="4" w:tplc="FF608D10">
      <w:start w:val="1"/>
      <w:numFmt w:val="bullet"/>
      <w:lvlText w:val="•"/>
      <w:lvlJc w:val="left"/>
      <w:pPr>
        <w:ind w:left="5530" w:hanging="721"/>
      </w:pPr>
      <w:rPr>
        <w:rFonts w:hint="default"/>
      </w:rPr>
    </w:lvl>
    <w:lvl w:ilvl="5" w:tplc="32CC06F6">
      <w:start w:val="1"/>
      <w:numFmt w:val="bullet"/>
      <w:lvlText w:val="•"/>
      <w:lvlJc w:val="left"/>
      <w:pPr>
        <w:ind w:left="6592" w:hanging="721"/>
      </w:pPr>
      <w:rPr>
        <w:rFonts w:hint="default"/>
      </w:rPr>
    </w:lvl>
    <w:lvl w:ilvl="6" w:tplc="8376EFC8">
      <w:start w:val="1"/>
      <w:numFmt w:val="bullet"/>
      <w:lvlText w:val="•"/>
      <w:lvlJc w:val="left"/>
      <w:pPr>
        <w:ind w:left="7655" w:hanging="721"/>
      </w:pPr>
      <w:rPr>
        <w:rFonts w:hint="default"/>
      </w:rPr>
    </w:lvl>
    <w:lvl w:ilvl="7" w:tplc="63948B68">
      <w:start w:val="1"/>
      <w:numFmt w:val="bullet"/>
      <w:lvlText w:val="•"/>
      <w:lvlJc w:val="left"/>
      <w:pPr>
        <w:ind w:left="8717" w:hanging="721"/>
      </w:pPr>
      <w:rPr>
        <w:rFonts w:hint="default"/>
      </w:rPr>
    </w:lvl>
    <w:lvl w:ilvl="8" w:tplc="8ADA2EA2">
      <w:start w:val="1"/>
      <w:numFmt w:val="bullet"/>
      <w:lvlText w:val="•"/>
      <w:lvlJc w:val="left"/>
      <w:pPr>
        <w:ind w:left="9780" w:hanging="72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4C0"/>
    <w:rsid w:val="0000212B"/>
    <w:rsid w:val="000306A5"/>
    <w:rsid w:val="001716CD"/>
    <w:rsid w:val="001931D9"/>
    <w:rsid w:val="008E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D33F6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78" w:hanging="312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66" w:hanging="721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4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06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6A5"/>
  </w:style>
  <w:style w:type="paragraph" w:styleId="Footer">
    <w:name w:val="footer"/>
    <w:basedOn w:val="Normal"/>
    <w:link w:val="FooterChar"/>
    <w:uiPriority w:val="99"/>
    <w:unhideWhenUsed/>
    <w:rsid w:val="000306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6A5"/>
  </w:style>
  <w:style w:type="paragraph" w:styleId="BalloonText">
    <w:name w:val="Balloon Text"/>
    <w:basedOn w:val="Normal"/>
    <w:link w:val="BalloonTextChar"/>
    <w:uiPriority w:val="99"/>
    <w:semiHidden/>
    <w:unhideWhenUsed/>
    <w:rsid w:val="000306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6A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878" w:hanging="312"/>
      <w:outlineLvl w:val="0"/>
    </w:pPr>
    <w:rPr>
      <w:rFonts w:ascii="Arial" w:eastAsia="Arial" w:hAnsi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66" w:hanging="721"/>
      <w:outlineLvl w:val="1"/>
    </w:pPr>
    <w:rPr>
      <w:rFonts w:ascii="Arial" w:eastAsia="Arial" w:hAnsi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46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06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06A5"/>
  </w:style>
  <w:style w:type="paragraph" w:styleId="Footer">
    <w:name w:val="footer"/>
    <w:basedOn w:val="Normal"/>
    <w:link w:val="FooterChar"/>
    <w:uiPriority w:val="99"/>
    <w:unhideWhenUsed/>
    <w:rsid w:val="000306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06A5"/>
  </w:style>
  <w:style w:type="paragraph" w:styleId="BalloonText">
    <w:name w:val="Balloon Text"/>
    <w:basedOn w:val="Normal"/>
    <w:link w:val="BalloonTextChar"/>
    <w:uiPriority w:val="99"/>
    <w:semiHidden/>
    <w:unhideWhenUsed/>
    <w:rsid w:val="000306A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6A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CF0524A8.dotm</Template>
  <TotalTime>1</TotalTime>
  <Pages>3</Pages>
  <Words>435</Words>
  <Characters>2481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ThinkLab Advertising</Company>
  <LinksUpToDate>false</LinksUpToDate>
  <CharactersWithSpaces>2911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Gemma Harris</dc:creator>
  <cp:lastModifiedBy>Gemma Harris</cp:lastModifiedBy>
  <cp:revision>2</cp:revision>
  <dcterms:created xsi:type="dcterms:W3CDTF">2017-03-21T01:51:00Z</dcterms:created>
  <dcterms:modified xsi:type="dcterms:W3CDTF">2017-03-21T01:51:00Z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2016-05-02T00:00:00Z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2016-05-02T00:00:00Z</vt:filetime>
  </property>
</Properties>
</file>