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CB1AF" w14:textId="77777777" w:rsidR="00DF0F90" w:rsidRDefault="00DF0F9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5C16A28D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  <w:tab w:val="left" w:pos="11338"/>
        </w:tabs>
        <w:spacing w:before="64"/>
        <w:ind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What suburb do you live</w:t>
      </w:r>
      <w:r>
        <w:rPr>
          <w:rFonts w:ascii="Arial"/>
          <w:b/>
          <w:color w:val="005A95"/>
          <w:spacing w:val="-9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in?</w:t>
      </w:r>
      <w:r>
        <w:rPr>
          <w:rFonts w:ascii="Arial"/>
          <w:b/>
          <w:color w:val="005A95"/>
          <w:spacing w:val="28"/>
          <w:sz w:val="28"/>
        </w:rPr>
        <w:t xml:space="preserve"> </w:t>
      </w:r>
      <w:r>
        <w:rPr>
          <w:rFonts w:ascii="Arial"/>
          <w:b/>
          <w:color w:val="005A95"/>
          <w:sz w:val="28"/>
          <w:u w:val="single" w:color="231F20"/>
        </w:rPr>
        <w:t xml:space="preserve"> </w:t>
      </w:r>
      <w:r>
        <w:rPr>
          <w:rFonts w:ascii="Arial"/>
          <w:b/>
          <w:color w:val="005A95"/>
          <w:sz w:val="28"/>
          <w:u w:val="single" w:color="231F20"/>
        </w:rPr>
        <w:tab/>
      </w:r>
    </w:p>
    <w:p w14:paraId="6B66D85B" w14:textId="77777777" w:rsidR="00DF0F90" w:rsidRDefault="00DF0F90">
      <w:pPr>
        <w:rPr>
          <w:rFonts w:ascii="Arial" w:eastAsia="Arial" w:hAnsi="Arial" w:cs="Arial"/>
          <w:b/>
          <w:bCs/>
          <w:sz w:val="28"/>
          <w:szCs w:val="28"/>
        </w:rPr>
      </w:pPr>
    </w:p>
    <w:p w14:paraId="638712CB" w14:textId="77777777" w:rsidR="00DF0F90" w:rsidRDefault="00DF0F90">
      <w:pPr>
        <w:spacing w:before="3"/>
        <w:rPr>
          <w:rFonts w:ascii="Arial" w:eastAsia="Arial" w:hAnsi="Arial" w:cs="Arial"/>
          <w:b/>
          <w:bCs/>
        </w:rPr>
      </w:pPr>
    </w:p>
    <w:p w14:paraId="4FE8D9C6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5A95"/>
          <w:sz w:val="28"/>
          <w:szCs w:val="28"/>
        </w:rPr>
        <w:t>How far do you live from your child/ren’s</w:t>
      </w:r>
      <w:r>
        <w:rPr>
          <w:rFonts w:ascii="Arial" w:eastAsia="Arial" w:hAnsi="Arial" w:cs="Arial"/>
          <w:b/>
          <w:bCs/>
          <w:color w:val="005A95"/>
          <w:spacing w:val="-3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5A95"/>
          <w:sz w:val="28"/>
          <w:szCs w:val="28"/>
        </w:rPr>
        <w:t>school?</w:t>
      </w:r>
    </w:p>
    <w:p w14:paraId="32F76D94" w14:textId="77777777" w:rsidR="00DF0F90" w:rsidRDefault="00DF0F9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593388C7" w14:textId="523D0EA2" w:rsidR="00DF0F90" w:rsidRDefault="00F62D0F">
      <w:pPr>
        <w:tabs>
          <w:tab w:val="left" w:pos="2878"/>
          <w:tab w:val="left" w:pos="3220"/>
          <w:tab w:val="left" w:pos="4933"/>
          <w:tab w:val="left" w:pos="5103"/>
          <w:tab w:val="left" w:pos="7035"/>
        </w:tabs>
        <w:spacing w:line="568" w:lineRule="auto"/>
        <w:ind w:left="946" w:right="3791" w:hanging="13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 wp14:anchorId="437A2EC3" wp14:editId="5879C30F">
                <wp:simplePos x="0" y="0"/>
                <wp:positionH relativeFrom="page">
                  <wp:posOffset>362585</wp:posOffset>
                </wp:positionH>
                <wp:positionV relativeFrom="paragraph">
                  <wp:posOffset>5715</wp:posOffset>
                </wp:positionV>
                <wp:extent cx="171450" cy="171450"/>
                <wp:effectExtent l="10160" t="5715" r="8890" b="13335"/>
                <wp:wrapNone/>
                <wp:docPr id="453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0"/>
                          <a:chExt cx="270" cy="270"/>
                        </a:xfrm>
                      </wpg:grpSpPr>
                      <wps:wsp>
                        <wps:cNvPr id="454" name="Freeform 453"/>
                        <wps:cNvSpPr>
                          <a:spLocks/>
                        </wps:cNvSpPr>
                        <wps:spPr bwMode="auto">
                          <a:xfrm>
                            <a:off x="572" y="10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9 10"/>
                              <a:gd name="T3" fmla="*/ 279 h 270"/>
                              <a:gd name="T4" fmla="+- 0 841 572"/>
                              <a:gd name="T5" fmla="*/ T4 w 270"/>
                              <a:gd name="T6" fmla="+- 0 279 10"/>
                              <a:gd name="T7" fmla="*/ 279 h 270"/>
                              <a:gd name="T8" fmla="+- 0 841 572"/>
                              <a:gd name="T9" fmla="*/ T8 w 270"/>
                              <a:gd name="T10" fmla="+- 0 10 10"/>
                              <a:gd name="T11" fmla="*/ 10 h 270"/>
                              <a:gd name="T12" fmla="+- 0 572 572"/>
                              <a:gd name="T13" fmla="*/ T12 w 270"/>
                              <a:gd name="T14" fmla="+- 0 10 10"/>
                              <a:gd name="T15" fmla="*/ 10 h 270"/>
                              <a:gd name="T16" fmla="+- 0 572 572"/>
                              <a:gd name="T17" fmla="*/ T16 w 270"/>
                              <a:gd name="T18" fmla="+- 0 279 10"/>
                              <a:gd name="T19" fmla="*/ 27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28.55pt;margin-top:.45pt;width:13.5pt;height:13.5pt;z-index:2464;mso-position-horizontal-relative:page" coordorigin="572,1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">
                <v:shape id="Freeform 453" o:spid="_x0000_s1027" style="position:absolute;left:572;top:1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DcMMA&#10;AADcAAAADwAAAGRycy9kb3ducmV2LnhtbESPT2sCMRTE70K/Q3gFb5qtrEW3RpGC1IuQant/bt7+&#10;oZuXZZO667c3guBxmJnfMKvNYBtxoc7XjhW8TRMQxLkzNZcKfk67yQKED8gGG8ek4EoeNuuX0Qoz&#10;43r+pssxlCJC2GeooAqhzaT0eUUW/dS1xNErXGcxRNmV0nTYR7ht5CxJ3qXFmuNChS19VpT/Hf+t&#10;gjOms2KnD/3WfPXF79Lqq9ZaqfHrsP0AEWgIz/CjvTcK0n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2DcMMAAADcAAAADwAAAAAAAAAAAAAAAACYAgAAZHJzL2Rv&#10;d25yZXYueG1sUEsFBgAAAAAEAAQA9QAAAIgDAAAAAA==&#10;" path="m,269r269,l269,,,,,269xe" filled="f" strokecolor="#231f20" strokeweight=".5pt">
                  <v:path arrowok="t" o:connecttype="custom" o:connectlocs="0,279;269,279;269,10;0,10;0,2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464" behindDoc="1" locked="0" layoutInCell="1" allowOverlap="1" wp14:anchorId="4160D33E" wp14:editId="7420870A">
                <wp:simplePos x="0" y="0"/>
                <wp:positionH relativeFrom="page">
                  <wp:posOffset>1841500</wp:posOffset>
                </wp:positionH>
                <wp:positionV relativeFrom="paragraph">
                  <wp:posOffset>5715</wp:posOffset>
                </wp:positionV>
                <wp:extent cx="171450" cy="171450"/>
                <wp:effectExtent l="12700" t="5715" r="6350" b="13335"/>
                <wp:wrapNone/>
                <wp:docPr id="45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901" y="10"/>
                          <a:chExt cx="270" cy="270"/>
                        </a:xfrm>
                      </wpg:grpSpPr>
                      <wps:wsp>
                        <wps:cNvPr id="452" name="Freeform 451"/>
                        <wps:cNvSpPr>
                          <a:spLocks/>
                        </wps:cNvSpPr>
                        <wps:spPr bwMode="auto">
                          <a:xfrm>
                            <a:off x="2901" y="10"/>
                            <a:ext cx="270" cy="270"/>
                          </a:xfrm>
                          <a:custGeom>
                            <a:avLst/>
                            <a:gdLst>
                              <a:gd name="T0" fmla="+- 0 2901 2901"/>
                              <a:gd name="T1" fmla="*/ T0 w 270"/>
                              <a:gd name="T2" fmla="+- 0 279 10"/>
                              <a:gd name="T3" fmla="*/ 279 h 270"/>
                              <a:gd name="T4" fmla="+- 0 3170 2901"/>
                              <a:gd name="T5" fmla="*/ T4 w 270"/>
                              <a:gd name="T6" fmla="+- 0 279 10"/>
                              <a:gd name="T7" fmla="*/ 279 h 270"/>
                              <a:gd name="T8" fmla="+- 0 3170 2901"/>
                              <a:gd name="T9" fmla="*/ T8 w 270"/>
                              <a:gd name="T10" fmla="+- 0 10 10"/>
                              <a:gd name="T11" fmla="*/ 10 h 270"/>
                              <a:gd name="T12" fmla="+- 0 2901 2901"/>
                              <a:gd name="T13" fmla="*/ T12 w 270"/>
                              <a:gd name="T14" fmla="+- 0 10 10"/>
                              <a:gd name="T15" fmla="*/ 10 h 270"/>
                              <a:gd name="T16" fmla="+- 0 2901 2901"/>
                              <a:gd name="T17" fmla="*/ T16 w 270"/>
                              <a:gd name="T18" fmla="+- 0 279 10"/>
                              <a:gd name="T19" fmla="*/ 27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145pt;margin-top:.45pt;width:13.5pt;height:13.5pt;z-index:-18016;mso-position-horizontal-relative:page" coordorigin="2901,1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">
                <v:shape id="Freeform 451" o:spid="_x0000_s1027" style="position:absolute;left:2901;top:1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+n8MA&#10;AADcAAAADwAAAGRycy9kb3ducmV2LnhtbESPT2sCMRTE70K/Q3gFb5rtokW3RpGC1IuQant/bt7+&#10;oZuXZZO667c3guBxmJnfMKvNYBtxoc7XjhW8TRMQxLkzNZcKfk67yQKED8gGG8ek4EoeNuuX0Qoz&#10;43r+pssxlCJC2GeooAqhzaT0eUUW/dS1xNErXGcxRNmV0nTYR7htZJok79JizXGhwpY+K8r/jv9W&#10;wRlnabHTh35rvvrid2n1VWut1Ph12H6ACDSEZ/jR3hsFs3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i+n8MAAADcAAAADwAAAAAAAAAAAAAAAACYAgAAZHJzL2Rv&#10;d25yZXYueG1sUEsFBgAAAAAEAAQA9QAAAIgDAAAAAA==&#10;" path="m,269r269,l269,,,,,269xe" filled="f" strokecolor="#231f20" strokeweight=".5pt">
                  <v:path arrowok="t" o:connecttype="custom" o:connectlocs="0,279;269,279;269,10;0,10;0,2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488" behindDoc="1" locked="0" layoutInCell="1" allowOverlap="1" wp14:anchorId="3A94DAA6" wp14:editId="36FF8354">
                <wp:simplePos x="0" y="0"/>
                <wp:positionH relativeFrom="page">
                  <wp:posOffset>3027045</wp:posOffset>
                </wp:positionH>
                <wp:positionV relativeFrom="paragraph">
                  <wp:posOffset>5715</wp:posOffset>
                </wp:positionV>
                <wp:extent cx="171450" cy="171450"/>
                <wp:effectExtent l="7620" t="5715" r="11430" b="13335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767" y="10"/>
                          <a:chExt cx="270" cy="270"/>
                        </a:xfrm>
                      </wpg:grpSpPr>
                      <wps:wsp>
                        <wps:cNvPr id="450" name="Freeform 449"/>
                        <wps:cNvSpPr>
                          <a:spLocks/>
                        </wps:cNvSpPr>
                        <wps:spPr bwMode="auto">
                          <a:xfrm>
                            <a:off x="4767" y="10"/>
                            <a:ext cx="270" cy="27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270"/>
                              <a:gd name="T2" fmla="+- 0 279 10"/>
                              <a:gd name="T3" fmla="*/ 279 h 270"/>
                              <a:gd name="T4" fmla="+- 0 5037 4767"/>
                              <a:gd name="T5" fmla="*/ T4 w 270"/>
                              <a:gd name="T6" fmla="+- 0 279 10"/>
                              <a:gd name="T7" fmla="*/ 279 h 270"/>
                              <a:gd name="T8" fmla="+- 0 5037 4767"/>
                              <a:gd name="T9" fmla="*/ T8 w 270"/>
                              <a:gd name="T10" fmla="+- 0 10 10"/>
                              <a:gd name="T11" fmla="*/ 10 h 270"/>
                              <a:gd name="T12" fmla="+- 0 4767 4767"/>
                              <a:gd name="T13" fmla="*/ T12 w 270"/>
                              <a:gd name="T14" fmla="+- 0 10 10"/>
                              <a:gd name="T15" fmla="*/ 10 h 270"/>
                              <a:gd name="T16" fmla="+- 0 4767 4767"/>
                              <a:gd name="T17" fmla="*/ T16 w 270"/>
                              <a:gd name="T18" fmla="+- 0 279 10"/>
                              <a:gd name="T19" fmla="*/ 27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238.35pt;margin-top:.45pt;width:13.5pt;height:13.5pt;z-index:-17992;mso-position-horizontal-relative:page" coordorigin="4767,1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">
                <v:shape id="Freeform 449" o:spid="_x0000_s1027" style="position:absolute;left:4767;top:1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Fc8AA&#10;AADcAAAADwAAAGRycy9kb3ducmV2LnhtbERPy4rCMBTdD/gP4QruxnTEEe0YRQTRzUB87e80tw+m&#10;uSlNtPXvzUJweTjv5bq3tbhT6yvHCr7GCQjizJmKCwWX8+5zDsIHZIO1Y1LwIA/r1eBjialxHR/p&#10;fgqFiCHsU1RQhtCkUvqsJIt+7BriyOWutRgibAtpWuxiuK3lJElm0mLFsaHEhrYlZf+nm1Xwh9NJ&#10;vtO/3cbsu/y6sPqhtVZqNOw3PyAC9eEtfrkPRsH0O86P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aFc8AAAADcAAAADwAAAAAAAAAAAAAAAACYAgAAZHJzL2Rvd25y&#10;ZXYueG1sUEsFBgAAAAAEAAQA9QAAAIUDAAAAAA==&#10;" path="m,269r270,l270,,,,,269xe" filled="f" strokecolor="#231f20" strokeweight=".5pt">
                  <v:path arrowok="t" o:connecttype="custom" o:connectlocs="0,279;270,279;270,10;0,10;0,2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512" behindDoc="1" locked="0" layoutInCell="1" allowOverlap="1" wp14:anchorId="7B94E612" wp14:editId="187A6EEC">
                <wp:simplePos x="0" y="0"/>
                <wp:positionH relativeFrom="page">
                  <wp:posOffset>4269105</wp:posOffset>
                </wp:positionH>
                <wp:positionV relativeFrom="paragraph">
                  <wp:posOffset>5715</wp:posOffset>
                </wp:positionV>
                <wp:extent cx="171450" cy="171450"/>
                <wp:effectExtent l="11430" t="5715" r="7620" b="13335"/>
                <wp:wrapNone/>
                <wp:docPr id="44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6723" y="10"/>
                          <a:chExt cx="270" cy="270"/>
                        </a:xfrm>
                      </wpg:grpSpPr>
                      <wps:wsp>
                        <wps:cNvPr id="448" name="Freeform 447"/>
                        <wps:cNvSpPr>
                          <a:spLocks/>
                        </wps:cNvSpPr>
                        <wps:spPr bwMode="auto">
                          <a:xfrm>
                            <a:off x="6723" y="10"/>
                            <a:ext cx="270" cy="270"/>
                          </a:xfrm>
                          <a:custGeom>
                            <a:avLst/>
                            <a:gdLst>
                              <a:gd name="T0" fmla="+- 0 6723 6723"/>
                              <a:gd name="T1" fmla="*/ T0 w 270"/>
                              <a:gd name="T2" fmla="+- 0 279 10"/>
                              <a:gd name="T3" fmla="*/ 279 h 270"/>
                              <a:gd name="T4" fmla="+- 0 6992 6723"/>
                              <a:gd name="T5" fmla="*/ T4 w 270"/>
                              <a:gd name="T6" fmla="+- 0 279 10"/>
                              <a:gd name="T7" fmla="*/ 279 h 270"/>
                              <a:gd name="T8" fmla="+- 0 6992 6723"/>
                              <a:gd name="T9" fmla="*/ T8 w 270"/>
                              <a:gd name="T10" fmla="+- 0 10 10"/>
                              <a:gd name="T11" fmla="*/ 10 h 270"/>
                              <a:gd name="T12" fmla="+- 0 6723 6723"/>
                              <a:gd name="T13" fmla="*/ T12 w 270"/>
                              <a:gd name="T14" fmla="+- 0 10 10"/>
                              <a:gd name="T15" fmla="*/ 10 h 270"/>
                              <a:gd name="T16" fmla="+- 0 6723 6723"/>
                              <a:gd name="T17" fmla="*/ T16 w 270"/>
                              <a:gd name="T18" fmla="+- 0 279 10"/>
                              <a:gd name="T19" fmla="*/ 27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336.15pt;margin-top:.45pt;width:13.5pt;height:13.5pt;z-index:-17968;mso-position-horizontal-relative:page" coordorigin="6723,1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">
                <v:shape id="Freeform 447" o:spid="_x0000_s1027" style="position:absolute;left:6723;top:1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fqMAA&#10;AADcAAAADwAAAGRycy9kb3ducmV2LnhtbERPy4rCMBTdC/MP4Q6401Qpg1ONIgOiGyE+Zn9tbh/Y&#10;3JQmY+vfTxaCy8N5rzaDbcSDOl87VjCbJiCIc2dqLhVcL7vJAoQPyAYbx6TgSR4264/RCjPjej7R&#10;4xxKEUPYZ6igCqHNpPR5RRb91LXEkStcZzFE2JXSdNjHcNvIeZJ8SYs1x4YKW/qpKL+f/6yCG6bz&#10;YqeP/dbs++L32+qn1lqp8eewXYIINIS3+OU+GAVpGtfG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kfqMAAAADcAAAADwAAAAAAAAAAAAAAAACYAgAAZHJzL2Rvd25y&#10;ZXYueG1sUEsFBgAAAAAEAAQA9QAAAIUDAAAAAA==&#10;" path="m,269r269,l269,,,,,269xe" filled="f" strokecolor="#231f20" strokeweight=".5pt">
                  <v:path arrowok="t" o:connecttype="custom" o:connectlocs="0,279;269,279;269,10;0,10;0,2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1A4B4397" wp14:editId="71251E26">
                <wp:simplePos x="0" y="0"/>
                <wp:positionH relativeFrom="page">
                  <wp:posOffset>362585</wp:posOffset>
                </wp:positionH>
                <wp:positionV relativeFrom="paragraph">
                  <wp:posOffset>374650</wp:posOffset>
                </wp:positionV>
                <wp:extent cx="171450" cy="171450"/>
                <wp:effectExtent l="10160" t="12700" r="8890" b="6350"/>
                <wp:wrapNone/>
                <wp:docPr id="44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91"/>
                          <a:chExt cx="270" cy="270"/>
                        </a:xfrm>
                      </wpg:grpSpPr>
                      <wps:wsp>
                        <wps:cNvPr id="446" name="Freeform 445"/>
                        <wps:cNvSpPr>
                          <a:spLocks/>
                        </wps:cNvSpPr>
                        <wps:spPr bwMode="auto">
                          <a:xfrm>
                            <a:off x="572" y="59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860 591"/>
                              <a:gd name="T3" fmla="*/ 860 h 270"/>
                              <a:gd name="T4" fmla="+- 0 841 572"/>
                              <a:gd name="T5" fmla="*/ T4 w 270"/>
                              <a:gd name="T6" fmla="+- 0 860 591"/>
                              <a:gd name="T7" fmla="*/ 860 h 270"/>
                              <a:gd name="T8" fmla="+- 0 841 572"/>
                              <a:gd name="T9" fmla="*/ T8 w 270"/>
                              <a:gd name="T10" fmla="+- 0 591 591"/>
                              <a:gd name="T11" fmla="*/ 591 h 270"/>
                              <a:gd name="T12" fmla="+- 0 572 572"/>
                              <a:gd name="T13" fmla="*/ T12 w 270"/>
                              <a:gd name="T14" fmla="+- 0 591 591"/>
                              <a:gd name="T15" fmla="*/ 591 h 270"/>
                              <a:gd name="T16" fmla="+- 0 572 572"/>
                              <a:gd name="T17" fmla="*/ T16 w 270"/>
                              <a:gd name="T18" fmla="+- 0 860 591"/>
                              <a:gd name="T19" fmla="*/ 86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28.55pt;margin-top:29.5pt;width:13.5pt;height:13.5pt;z-index:2560;mso-position-horizontal-relative:page" coordorigin="572,59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">
                <v:shape id="Freeform 445" o:spid="_x0000_s1027" style="position:absolute;left:572;top:59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uQcMA&#10;AADcAAAADwAAAGRycy9kb3ducmV2LnhtbESPT4vCMBTE7wt+h/AEb2uqFFmrUUSQ3YuQddf7s3n9&#10;g81LaaKt394IC3scZuY3zHo72EbcqfO1YwWzaQKCOHem5lLB78/h/QOED8gGG8ek4EEetpvR2xoz&#10;43r+pvsplCJC2GeooAqhzaT0eUUW/dS1xNErXGcxRNmV0nTYR7ht5DxJFtJizXGhwpb2FeXX080q&#10;uGA6Lw762O/MZ1+cl1Y/tNZKTcbDbgUi0BD+w3/tL6MgTRf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uQcMAAADcAAAADwAAAAAAAAAAAAAAAACYAgAAZHJzL2Rv&#10;d25yZXYueG1sUEsFBgAAAAAEAAQA9QAAAIgDAAAAAA==&#10;" path="m,269r269,l269,,,,,269xe" filled="f" strokecolor="#231f20" strokeweight=".5pt">
                  <v:path arrowok="t" o:connecttype="custom" o:connectlocs="0,860;269,860;269,591;0,591;0,86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560" behindDoc="1" locked="0" layoutInCell="1" allowOverlap="1" wp14:anchorId="546CC5DB" wp14:editId="6D733B2F">
                <wp:simplePos x="0" y="0"/>
                <wp:positionH relativeFrom="page">
                  <wp:posOffset>1613535</wp:posOffset>
                </wp:positionH>
                <wp:positionV relativeFrom="paragraph">
                  <wp:posOffset>374650</wp:posOffset>
                </wp:positionV>
                <wp:extent cx="171450" cy="171450"/>
                <wp:effectExtent l="13335" t="12700" r="5715" b="6350"/>
                <wp:wrapNone/>
                <wp:docPr id="4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542" y="591"/>
                          <a:chExt cx="270" cy="270"/>
                        </a:xfrm>
                      </wpg:grpSpPr>
                      <wps:wsp>
                        <wps:cNvPr id="444" name="Freeform 443"/>
                        <wps:cNvSpPr>
                          <a:spLocks/>
                        </wps:cNvSpPr>
                        <wps:spPr bwMode="auto">
                          <a:xfrm>
                            <a:off x="2542" y="591"/>
                            <a:ext cx="270" cy="270"/>
                          </a:xfrm>
                          <a:custGeom>
                            <a:avLst/>
                            <a:gdLst>
                              <a:gd name="T0" fmla="+- 0 2542 2542"/>
                              <a:gd name="T1" fmla="*/ T0 w 270"/>
                              <a:gd name="T2" fmla="+- 0 860 591"/>
                              <a:gd name="T3" fmla="*/ 860 h 270"/>
                              <a:gd name="T4" fmla="+- 0 2811 2542"/>
                              <a:gd name="T5" fmla="*/ T4 w 270"/>
                              <a:gd name="T6" fmla="+- 0 860 591"/>
                              <a:gd name="T7" fmla="*/ 860 h 270"/>
                              <a:gd name="T8" fmla="+- 0 2811 2542"/>
                              <a:gd name="T9" fmla="*/ T8 w 270"/>
                              <a:gd name="T10" fmla="+- 0 591 591"/>
                              <a:gd name="T11" fmla="*/ 591 h 270"/>
                              <a:gd name="T12" fmla="+- 0 2542 2542"/>
                              <a:gd name="T13" fmla="*/ T12 w 270"/>
                              <a:gd name="T14" fmla="+- 0 591 591"/>
                              <a:gd name="T15" fmla="*/ 591 h 270"/>
                              <a:gd name="T16" fmla="+- 0 2542 2542"/>
                              <a:gd name="T17" fmla="*/ T16 w 270"/>
                              <a:gd name="T18" fmla="+- 0 860 591"/>
                              <a:gd name="T19" fmla="*/ 86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27.05pt;margin-top:29.5pt;width:13.5pt;height:13.5pt;z-index:-17920;mso-position-horizontal-relative:page" coordorigin="2542,59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">
                <v:shape id="Freeform 443" o:spid="_x0000_s1027" style="position:absolute;left:2542;top:59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rcMA&#10;AADcAAAADwAAAGRycy9kb3ducmV2LnhtbESPW4vCMBSE3xf8D+EIvq2pUpa1GkUEWV+ErJf3Y3N6&#10;weakNFlb/71ZWNjHYWa+YVabwTbiQZ2vHSuYTRMQxLkzNZcKLuf9+ycIH5ANNo5JwZM8bNajtxVm&#10;xvX8TY9TKEWEsM9QQRVCm0np84os+qlriaNXuM5iiLIrpemwj3DbyHmSfEiLNceFClvaVZTfTz9W&#10;wQ3TebHXx35rvvriurD6qbVWajIetksQgYbwH/5rH4yCNE3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VrcMAAADcAAAADwAAAAAAAAAAAAAAAACYAgAAZHJzL2Rv&#10;d25yZXYueG1sUEsFBgAAAAAEAAQA9QAAAIgDAAAAAA==&#10;" path="m,269r269,l269,,,,,269xe" filled="f" strokecolor="#231f20" strokeweight=".5pt">
                  <v:path arrowok="t" o:connecttype="custom" o:connectlocs="0,860;269,860;269,591;0,591;0,86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584" behindDoc="1" locked="0" layoutInCell="1" allowOverlap="1" wp14:anchorId="6BEF3FC4" wp14:editId="33DB182D">
                <wp:simplePos x="0" y="0"/>
                <wp:positionH relativeFrom="page">
                  <wp:posOffset>2909570</wp:posOffset>
                </wp:positionH>
                <wp:positionV relativeFrom="paragraph">
                  <wp:posOffset>374650</wp:posOffset>
                </wp:positionV>
                <wp:extent cx="171450" cy="171450"/>
                <wp:effectExtent l="13970" t="12700" r="5080" b="6350"/>
                <wp:wrapNone/>
                <wp:docPr id="44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583" y="591"/>
                          <a:chExt cx="270" cy="270"/>
                        </a:xfrm>
                      </wpg:grpSpPr>
                      <wps:wsp>
                        <wps:cNvPr id="442" name="Freeform 441"/>
                        <wps:cNvSpPr>
                          <a:spLocks/>
                        </wps:cNvSpPr>
                        <wps:spPr bwMode="auto">
                          <a:xfrm>
                            <a:off x="4583" y="591"/>
                            <a:ext cx="270" cy="270"/>
                          </a:xfrm>
                          <a:custGeom>
                            <a:avLst/>
                            <a:gdLst>
                              <a:gd name="T0" fmla="+- 0 4583 4583"/>
                              <a:gd name="T1" fmla="*/ T0 w 270"/>
                              <a:gd name="T2" fmla="+- 0 860 591"/>
                              <a:gd name="T3" fmla="*/ 860 h 270"/>
                              <a:gd name="T4" fmla="+- 0 4852 4583"/>
                              <a:gd name="T5" fmla="*/ T4 w 270"/>
                              <a:gd name="T6" fmla="+- 0 860 591"/>
                              <a:gd name="T7" fmla="*/ 860 h 270"/>
                              <a:gd name="T8" fmla="+- 0 4852 4583"/>
                              <a:gd name="T9" fmla="*/ T8 w 270"/>
                              <a:gd name="T10" fmla="+- 0 591 591"/>
                              <a:gd name="T11" fmla="*/ 591 h 270"/>
                              <a:gd name="T12" fmla="+- 0 4583 4583"/>
                              <a:gd name="T13" fmla="*/ T12 w 270"/>
                              <a:gd name="T14" fmla="+- 0 591 591"/>
                              <a:gd name="T15" fmla="*/ 591 h 270"/>
                              <a:gd name="T16" fmla="+- 0 4583 4583"/>
                              <a:gd name="T17" fmla="*/ T16 w 270"/>
                              <a:gd name="T18" fmla="+- 0 860 591"/>
                              <a:gd name="T19" fmla="*/ 86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229.1pt;margin-top:29.5pt;width:13.5pt;height:13.5pt;z-index:-17896;mso-position-horizontal-relative:page" coordorigin="4583,59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">
                <v:shape id="Freeform 441" o:spid="_x0000_s1027" style="position:absolute;left:4583;top:59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oQsMA&#10;AADcAAAADwAAAGRycy9kb3ducmV2LnhtbESPS2vDMBCE74X+B7GF3Bq5xpTGiRJCITSXgPK6b6z1&#10;g1grY6mx8++jQqDHYWa+YRar0bbiRr1vHCv4mCYgiAtnGq4UnI6b9y8QPiAbbB2Tgjt5WC1fXxaY&#10;Gzfwnm6HUIkIYZ+jgjqELpfSFzVZ9FPXEUevdL3FEGVfSdPjEOG2lWmSfEqLDceFGjv6rqm4Hn6t&#10;ggtmabnRu2FtfobyPLP6rrVWavI2rucgAo3hP/xsb42CLEvh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EoQsMAAADcAAAADwAAAAAAAAAAAAAAAACYAgAAZHJzL2Rv&#10;d25yZXYueG1sUEsFBgAAAAAEAAQA9QAAAIgDAAAAAA==&#10;" path="m,269r269,l269,,,,,269xe" filled="f" strokecolor="#231f20" strokeweight=".5pt">
                  <v:path arrowok="t" o:connecttype="custom" o:connectlocs="0,860;269,860;269,591;0,591;0,860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 w:eastAsia="Arial" w:hAnsi="Arial" w:cs="Arial"/>
          <w:color w:val="231F20"/>
        </w:rPr>
        <w:t>Less</w:t>
      </w:r>
      <w:r w:rsidR="00F74C07">
        <w:rPr>
          <w:rFonts w:ascii="Arial" w:eastAsia="Arial" w:hAnsi="Arial" w:cs="Arial"/>
          <w:color w:val="231F20"/>
          <w:spacing w:val="-3"/>
        </w:rPr>
        <w:t xml:space="preserve"> </w:t>
      </w:r>
      <w:r w:rsidR="00F74C07">
        <w:rPr>
          <w:rFonts w:ascii="Arial" w:eastAsia="Arial" w:hAnsi="Arial" w:cs="Arial"/>
          <w:color w:val="231F20"/>
        </w:rPr>
        <w:t>than</w:t>
      </w:r>
      <w:r w:rsidR="00F74C07">
        <w:rPr>
          <w:rFonts w:ascii="Arial" w:eastAsia="Arial" w:hAnsi="Arial" w:cs="Arial"/>
          <w:color w:val="231F20"/>
          <w:spacing w:val="-4"/>
        </w:rPr>
        <w:t xml:space="preserve"> </w:t>
      </w:r>
      <w:r w:rsidR="00F74C07">
        <w:rPr>
          <w:rFonts w:ascii="Arial" w:eastAsia="Arial" w:hAnsi="Arial" w:cs="Arial"/>
          <w:color w:val="231F20"/>
        </w:rPr>
        <w:t>1km</w:t>
      </w:r>
      <w:r w:rsidR="00F74C07">
        <w:rPr>
          <w:rFonts w:ascii="Arial" w:eastAsia="Arial" w:hAnsi="Arial" w:cs="Arial"/>
          <w:color w:val="231F20"/>
        </w:rPr>
        <w:tab/>
      </w:r>
      <w:r w:rsidR="00F74C07">
        <w:rPr>
          <w:rFonts w:ascii="Arial" w:eastAsia="Arial" w:hAnsi="Arial" w:cs="Arial"/>
          <w:color w:val="231F20"/>
        </w:rPr>
        <w:tab/>
        <w:t>1km</w:t>
      </w:r>
      <w:r w:rsidR="00F74C07">
        <w:rPr>
          <w:rFonts w:ascii="Arial" w:eastAsia="Arial" w:hAnsi="Arial" w:cs="Arial"/>
          <w:color w:val="231F20"/>
          <w:spacing w:val="-2"/>
        </w:rPr>
        <w:t xml:space="preserve"> </w:t>
      </w:r>
      <w:r w:rsidR="00F74C07">
        <w:rPr>
          <w:rFonts w:ascii="Arial" w:eastAsia="Arial" w:hAnsi="Arial" w:cs="Arial"/>
          <w:color w:val="231F20"/>
        </w:rPr>
        <w:t>-</w:t>
      </w:r>
      <w:r w:rsidR="00F74C07">
        <w:rPr>
          <w:rFonts w:ascii="Arial" w:eastAsia="Arial" w:hAnsi="Arial" w:cs="Arial"/>
          <w:color w:val="231F20"/>
          <w:spacing w:val="-2"/>
        </w:rPr>
        <w:t xml:space="preserve"> </w:t>
      </w:r>
      <w:r w:rsidR="00F74C07">
        <w:rPr>
          <w:rFonts w:ascii="Arial" w:eastAsia="Arial" w:hAnsi="Arial" w:cs="Arial"/>
          <w:color w:val="231F20"/>
        </w:rPr>
        <w:t>2km</w:t>
      </w:r>
      <w:r w:rsidR="00F74C07">
        <w:rPr>
          <w:rFonts w:ascii="Arial" w:eastAsia="Arial" w:hAnsi="Arial" w:cs="Arial"/>
          <w:color w:val="231F20"/>
        </w:rPr>
        <w:tab/>
      </w:r>
      <w:r w:rsidR="00F74C07">
        <w:rPr>
          <w:rFonts w:ascii="Arial" w:eastAsia="Arial" w:hAnsi="Arial" w:cs="Arial"/>
          <w:color w:val="231F20"/>
        </w:rPr>
        <w:tab/>
        <w:t>2km</w:t>
      </w:r>
      <w:r w:rsidR="00F74C07">
        <w:rPr>
          <w:rFonts w:ascii="Arial" w:eastAsia="Arial" w:hAnsi="Arial" w:cs="Arial"/>
          <w:color w:val="231F20"/>
          <w:spacing w:val="-2"/>
        </w:rPr>
        <w:t xml:space="preserve"> </w:t>
      </w:r>
      <w:r w:rsidR="00F74C07">
        <w:rPr>
          <w:rFonts w:ascii="Arial" w:eastAsia="Arial" w:hAnsi="Arial" w:cs="Arial"/>
          <w:color w:val="231F20"/>
        </w:rPr>
        <w:t>–</w:t>
      </w:r>
      <w:r w:rsidR="00F74C07">
        <w:rPr>
          <w:rFonts w:ascii="Arial" w:eastAsia="Arial" w:hAnsi="Arial" w:cs="Arial"/>
          <w:color w:val="231F20"/>
          <w:spacing w:val="-2"/>
        </w:rPr>
        <w:t xml:space="preserve"> </w:t>
      </w:r>
      <w:r w:rsidR="00F74C07">
        <w:rPr>
          <w:rFonts w:ascii="Arial" w:eastAsia="Arial" w:hAnsi="Arial" w:cs="Arial"/>
          <w:color w:val="231F20"/>
        </w:rPr>
        <w:t>3km</w:t>
      </w:r>
      <w:r w:rsidR="00F74C07">
        <w:rPr>
          <w:rFonts w:ascii="Arial" w:eastAsia="Arial" w:hAnsi="Arial" w:cs="Arial"/>
          <w:color w:val="231F20"/>
        </w:rPr>
        <w:tab/>
        <w:t>3km</w:t>
      </w:r>
      <w:r w:rsidR="00F74C07">
        <w:rPr>
          <w:rFonts w:ascii="Arial" w:eastAsia="Arial" w:hAnsi="Arial" w:cs="Arial"/>
          <w:color w:val="231F20"/>
          <w:spacing w:val="-3"/>
        </w:rPr>
        <w:t xml:space="preserve"> </w:t>
      </w:r>
      <w:r w:rsidR="00F74C07">
        <w:rPr>
          <w:rFonts w:ascii="Arial" w:eastAsia="Arial" w:hAnsi="Arial" w:cs="Arial"/>
          <w:color w:val="231F20"/>
        </w:rPr>
        <w:t>–</w:t>
      </w:r>
      <w:r w:rsidR="00F74C07">
        <w:rPr>
          <w:rFonts w:ascii="Arial" w:eastAsia="Arial" w:hAnsi="Arial" w:cs="Arial"/>
          <w:color w:val="231F20"/>
          <w:spacing w:val="-3"/>
        </w:rPr>
        <w:t xml:space="preserve"> </w:t>
      </w:r>
      <w:r w:rsidR="00F74C07">
        <w:rPr>
          <w:rFonts w:ascii="Arial" w:eastAsia="Arial" w:hAnsi="Arial" w:cs="Arial"/>
          <w:color w:val="231F20"/>
        </w:rPr>
        <w:t>4km</w:t>
      </w:r>
      <w:r w:rsidR="00F74C07">
        <w:rPr>
          <w:rFonts w:ascii="Arial" w:eastAsia="Arial" w:hAnsi="Arial" w:cs="Arial"/>
          <w:color w:val="231F20"/>
          <w:spacing w:val="-1"/>
        </w:rPr>
        <w:t xml:space="preserve"> </w:t>
      </w:r>
      <w:r w:rsidR="00F74C07">
        <w:rPr>
          <w:rFonts w:ascii="Arial" w:eastAsia="Arial" w:hAnsi="Arial" w:cs="Arial"/>
          <w:color w:val="231F20"/>
        </w:rPr>
        <w:t>4km</w:t>
      </w:r>
      <w:r w:rsidR="00F74C07">
        <w:rPr>
          <w:rFonts w:ascii="Arial" w:eastAsia="Arial" w:hAnsi="Arial" w:cs="Arial"/>
          <w:color w:val="231F20"/>
          <w:spacing w:val="-2"/>
        </w:rPr>
        <w:t xml:space="preserve"> </w:t>
      </w:r>
      <w:r w:rsidR="00F74C07">
        <w:rPr>
          <w:rFonts w:ascii="Arial" w:eastAsia="Arial" w:hAnsi="Arial" w:cs="Arial"/>
          <w:color w:val="231F20"/>
        </w:rPr>
        <w:t>–</w:t>
      </w:r>
      <w:r w:rsidR="00F74C07">
        <w:rPr>
          <w:rFonts w:ascii="Arial" w:eastAsia="Arial" w:hAnsi="Arial" w:cs="Arial"/>
          <w:color w:val="231F20"/>
          <w:spacing w:val="-2"/>
        </w:rPr>
        <w:t xml:space="preserve"> </w:t>
      </w:r>
      <w:r w:rsidR="00F74C07">
        <w:rPr>
          <w:rFonts w:ascii="Arial" w:eastAsia="Arial" w:hAnsi="Arial" w:cs="Arial"/>
          <w:color w:val="231F20"/>
        </w:rPr>
        <w:t>5km</w:t>
      </w:r>
      <w:r w:rsidR="00F74C07">
        <w:rPr>
          <w:rFonts w:ascii="Arial" w:eastAsia="Arial" w:hAnsi="Arial" w:cs="Arial"/>
          <w:color w:val="231F20"/>
        </w:rPr>
        <w:tab/>
        <w:t>5km</w:t>
      </w:r>
      <w:r w:rsidR="00F74C07">
        <w:rPr>
          <w:rFonts w:ascii="Arial" w:eastAsia="Arial" w:hAnsi="Arial" w:cs="Arial"/>
          <w:color w:val="231F20"/>
          <w:spacing w:val="-3"/>
        </w:rPr>
        <w:t xml:space="preserve"> </w:t>
      </w:r>
      <w:r w:rsidR="00F74C07">
        <w:rPr>
          <w:rFonts w:ascii="Arial" w:eastAsia="Arial" w:hAnsi="Arial" w:cs="Arial"/>
          <w:color w:val="231F20"/>
        </w:rPr>
        <w:t>–</w:t>
      </w:r>
      <w:r w:rsidR="00F74C07">
        <w:rPr>
          <w:rFonts w:ascii="Arial" w:eastAsia="Arial" w:hAnsi="Arial" w:cs="Arial"/>
          <w:color w:val="231F20"/>
          <w:spacing w:val="-3"/>
        </w:rPr>
        <w:t xml:space="preserve"> </w:t>
      </w:r>
      <w:r w:rsidR="00F74C07">
        <w:rPr>
          <w:rFonts w:ascii="Arial" w:eastAsia="Arial" w:hAnsi="Arial" w:cs="Arial"/>
          <w:color w:val="231F20"/>
        </w:rPr>
        <w:t>10km</w:t>
      </w:r>
      <w:r w:rsidR="00F74C07">
        <w:rPr>
          <w:rFonts w:ascii="Arial" w:eastAsia="Arial" w:hAnsi="Arial" w:cs="Arial"/>
          <w:color w:val="231F20"/>
        </w:rPr>
        <w:tab/>
        <w:t>More than</w:t>
      </w:r>
      <w:r w:rsidR="00F74C07">
        <w:rPr>
          <w:rFonts w:ascii="Arial" w:eastAsia="Arial" w:hAnsi="Arial" w:cs="Arial"/>
          <w:color w:val="231F20"/>
          <w:spacing w:val="-6"/>
        </w:rPr>
        <w:t xml:space="preserve"> </w:t>
      </w:r>
      <w:r w:rsidR="00F74C07">
        <w:rPr>
          <w:rFonts w:ascii="Arial" w:eastAsia="Arial" w:hAnsi="Arial" w:cs="Arial"/>
          <w:color w:val="231F20"/>
        </w:rPr>
        <w:t>10km</w:t>
      </w:r>
    </w:p>
    <w:p w14:paraId="2913151C" w14:textId="77777777" w:rsidR="00DF0F90" w:rsidRDefault="00DF0F90">
      <w:pPr>
        <w:spacing w:before="1"/>
        <w:rPr>
          <w:rFonts w:ascii="Arial" w:eastAsia="Arial" w:hAnsi="Arial" w:cs="Arial"/>
        </w:rPr>
      </w:pPr>
    </w:p>
    <w:p w14:paraId="5C1D8C57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Who decides how your child/ren travel to and from</w:t>
      </w:r>
      <w:r>
        <w:rPr>
          <w:rFonts w:ascii="Arial"/>
          <w:b/>
          <w:color w:val="005A95"/>
          <w:spacing w:val="-22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school?</w:t>
      </w:r>
    </w:p>
    <w:p w14:paraId="749DD625" w14:textId="77777777" w:rsidR="00DF0F90" w:rsidRDefault="00DF0F9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662D42E6" w14:textId="56367160" w:rsidR="00DF0F90" w:rsidRDefault="00F62D0F">
      <w:pPr>
        <w:tabs>
          <w:tab w:val="left" w:pos="1905"/>
          <w:tab w:val="left" w:pos="3379"/>
        </w:tabs>
        <w:ind w:left="926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 wp14:anchorId="546E40E8" wp14:editId="04D40E54">
                <wp:simplePos x="0" y="0"/>
                <wp:positionH relativeFrom="page">
                  <wp:posOffset>362585</wp:posOffset>
                </wp:positionH>
                <wp:positionV relativeFrom="paragraph">
                  <wp:posOffset>4445</wp:posOffset>
                </wp:positionV>
                <wp:extent cx="171450" cy="171450"/>
                <wp:effectExtent l="10160" t="13970" r="8890" b="5080"/>
                <wp:wrapNone/>
                <wp:docPr id="43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8"/>
                          <a:chExt cx="270" cy="270"/>
                        </a:xfrm>
                      </wpg:grpSpPr>
                      <wps:wsp>
                        <wps:cNvPr id="440" name="Freeform 439"/>
                        <wps:cNvSpPr>
                          <a:spLocks/>
                        </wps:cNvSpPr>
                        <wps:spPr bwMode="auto">
                          <a:xfrm>
                            <a:off x="572" y="8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7 8"/>
                              <a:gd name="T3" fmla="*/ 277 h 270"/>
                              <a:gd name="T4" fmla="+- 0 841 572"/>
                              <a:gd name="T5" fmla="*/ T4 w 270"/>
                              <a:gd name="T6" fmla="+- 0 277 8"/>
                              <a:gd name="T7" fmla="*/ 277 h 270"/>
                              <a:gd name="T8" fmla="+- 0 841 572"/>
                              <a:gd name="T9" fmla="*/ T8 w 270"/>
                              <a:gd name="T10" fmla="+- 0 8 8"/>
                              <a:gd name="T11" fmla="*/ 8 h 270"/>
                              <a:gd name="T12" fmla="+- 0 572 572"/>
                              <a:gd name="T13" fmla="*/ T12 w 270"/>
                              <a:gd name="T14" fmla="+- 0 8 8"/>
                              <a:gd name="T15" fmla="*/ 8 h 270"/>
                              <a:gd name="T16" fmla="+- 0 572 572"/>
                              <a:gd name="T17" fmla="*/ T16 w 270"/>
                              <a:gd name="T18" fmla="+- 0 277 8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28.55pt;margin-top:.35pt;width:13.5pt;height:13.5pt;z-index:2632;mso-position-horizontal-relative:page" coordorigin="572,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">
                <v:shape id="Freeform 439" o:spid="_x0000_s1027" style="position:absolute;left:572;top: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TrsAA&#10;AADcAAAADwAAAGRycy9kb3ducmV2LnhtbERPy4rCMBTdC/MP4Q6401Qpg1ONIgOiGyE+Zn9tbh/Y&#10;3JQmY+vfTxaCy8N5rzaDbcSDOl87VjCbJiCIc2dqLhVcL7vJAoQPyAYbx6TgSR4264/RCjPjej7R&#10;4xxKEUPYZ6igCqHNpPR5RRb91LXEkStcZzFE2JXSdNjHcNvIeZJ8SYs1x4YKW/qpKL+f/6yCG6bz&#10;YqeP/dbs++L32+qn1lqp8eewXYIINIS3+OU+GAVpGufH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8TrsAAAADcAAAADwAAAAAAAAAAAAAAAACYAgAAZHJzL2Rvd25y&#10;ZXYueG1sUEsFBgAAAAAEAAQA9QAAAIUDAAAAAA==&#10;" path="m,269r269,l269,,,,,269xe" filled="f" strokecolor="#231f20" strokeweight=".5pt">
                  <v:path arrowok="t" o:connecttype="custom" o:connectlocs="0,277;269,277;269,8;0,8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632" behindDoc="1" locked="0" layoutInCell="1" allowOverlap="1" wp14:anchorId="24BCE41E" wp14:editId="59238F97">
                <wp:simplePos x="0" y="0"/>
                <wp:positionH relativeFrom="page">
                  <wp:posOffset>993140</wp:posOffset>
                </wp:positionH>
                <wp:positionV relativeFrom="paragraph">
                  <wp:posOffset>4445</wp:posOffset>
                </wp:positionV>
                <wp:extent cx="171450" cy="171450"/>
                <wp:effectExtent l="12065" t="13970" r="6985" b="5080"/>
                <wp:wrapNone/>
                <wp:docPr id="437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564" y="8"/>
                          <a:chExt cx="270" cy="270"/>
                        </a:xfrm>
                      </wpg:grpSpPr>
                      <wps:wsp>
                        <wps:cNvPr id="438" name="Freeform 437"/>
                        <wps:cNvSpPr>
                          <a:spLocks/>
                        </wps:cNvSpPr>
                        <wps:spPr bwMode="auto">
                          <a:xfrm>
                            <a:off x="1564" y="8"/>
                            <a:ext cx="270" cy="270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270"/>
                              <a:gd name="T2" fmla="+- 0 277 8"/>
                              <a:gd name="T3" fmla="*/ 277 h 270"/>
                              <a:gd name="T4" fmla="+- 0 1833 1564"/>
                              <a:gd name="T5" fmla="*/ T4 w 270"/>
                              <a:gd name="T6" fmla="+- 0 277 8"/>
                              <a:gd name="T7" fmla="*/ 277 h 270"/>
                              <a:gd name="T8" fmla="+- 0 1833 1564"/>
                              <a:gd name="T9" fmla="*/ T8 w 270"/>
                              <a:gd name="T10" fmla="+- 0 8 8"/>
                              <a:gd name="T11" fmla="*/ 8 h 270"/>
                              <a:gd name="T12" fmla="+- 0 1564 1564"/>
                              <a:gd name="T13" fmla="*/ T12 w 270"/>
                              <a:gd name="T14" fmla="+- 0 8 8"/>
                              <a:gd name="T15" fmla="*/ 8 h 270"/>
                              <a:gd name="T16" fmla="+- 0 1564 1564"/>
                              <a:gd name="T17" fmla="*/ T16 w 270"/>
                              <a:gd name="T18" fmla="+- 0 277 8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78.2pt;margin-top:.35pt;width:13.5pt;height:13.5pt;z-index:-17848;mso-position-horizontal-relative:page" coordorigin="1564,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">
                <v:shape id="Freeform 437" o:spid="_x0000_s1027" style="position:absolute;left:1564;top: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s1cEA&#10;AADcAAAADwAAAGRycy9kb3ducmV2LnhtbERPyWrDMBC9F/IPYgK9NXLdUBo3SggF014CatLcp9Z4&#10;odbIWKqXv48OgRwfb9/uJ9uKgXrfOFbwvEpAEBfONFwp+DnnT28gfEA22DomBTN52O8WD1vMjBv5&#10;m4ZTqEQMYZ+hgjqELpPSFzVZ9CvXEUeudL3FEGFfSdPjGMNtK9MkeZUWG44NNXb0UVPxd/q3Cn5x&#10;nZa5Po4H8zmWl43Vs9ZaqcfldHgHEWgKd/HN/WUUrF/i2ngmHgG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bNXBAAAA3AAAAA8AAAAAAAAAAAAAAAAAmAIAAGRycy9kb3du&#10;cmV2LnhtbFBLBQYAAAAABAAEAPUAAACGAwAAAAA=&#10;" path="m,269r269,l269,,,,,269xe" filled="f" strokecolor="#231f20" strokeweight=".5pt">
                  <v:path arrowok="t" o:connecttype="custom" o:connectlocs="0,277;269,277;269,8;0,8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656" behindDoc="1" locked="0" layoutInCell="1" allowOverlap="1" wp14:anchorId="7D881296" wp14:editId="477D01F8">
                <wp:simplePos x="0" y="0"/>
                <wp:positionH relativeFrom="page">
                  <wp:posOffset>1938020</wp:posOffset>
                </wp:positionH>
                <wp:positionV relativeFrom="paragraph">
                  <wp:posOffset>4445</wp:posOffset>
                </wp:positionV>
                <wp:extent cx="171450" cy="171450"/>
                <wp:effectExtent l="13970" t="13970" r="5080" b="5080"/>
                <wp:wrapNone/>
                <wp:docPr id="435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052" y="8"/>
                          <a:chExt cx="270" cy="270"/>
                        </a:xfrm>
                      </wpg:grpSpPr>
                      <wps:wsp>
                        <wps:cNvPr id="436" name="Freeform 435"/>
                        <wps:cNvSpPr>
                          <a:spLocks/>
                        </wps:cNvSpPr>
                        <wps:spPr bwMode="auto">
                          <a:xfrm>
                            <a:off x="3052" y="8"/>
                            <a:ext cx="270" cy="270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270"/>
                              <a:gd name="T2" fmla="+- 0 277 8"/>
                              <a:gd name="T3" fmla="*/ 277 h 270"/>
                              <a:gd name="T4" fmla="+- 0 3322 3052"/>
                              <a:gd name="T5" fmla="*/ T4 w 270"/>
                              <a:gd name="T6" fmla="+- 0 277 8"/>
                              <a:gd name="T7" fmla="*/ 277 h 270"/>
                              <a:gd name="T8" fmla="+- 0 3322 3052"/>
                              <a:gd name="T9" fmla="*/ T8 w 270"/>
                              <a:gd name="T10" fmla="+- 0 8 8"/>
                              <a:gd name="T11" fmla="*/ 8 h 270"/>
                              <a:gd name="T12" fmla="+- 0 3052 3052"/>
                              <a:gd name="T13" fmla="*/ T12 w 270"/>
                              <a:gd name="T14" fmla="+- 0 8 8"/>
                              <a:gd name="T15" fmla="*/ 8 h 270"/>
                              <a:gd name="T16" fmla="+- 0 3052 3052"/>
                              <a:gd name="T17" fmla="*/ T16 w 270"/>
                              <a:gd name="T18" fmla="+- 0 277 8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52.6pt;margin-top:.35pt;width:13.5pt;height:13.5pt;z-index:-17824;mso-position-horizontal-relative:page" coordorigin="3052,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">
                <v:shape id="Freeform 435" o:spid="_x0000_s1027" style="position:absolute;left:3052;top: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dPMQA&#10;AADcAAAADwAAAGRycy9kb3ducmV2LnhtbESPT2sCMRTE70K/Q3iF3jSrFamrUaQg7UWIa70/N2//&#10;4OZl2aTu+u1NoeBxmJnfMOvtYBtxo87XjhVMJwkI4tyZmksFP6f9+AOED8gGG8ek4E4etpuX0RpT&#10;43o+0i0LpYgQ9ikqqEJoUyl9XpFFP3EtcfQK11kMUXalNB32EW4bOUuShbRYc1yosKXPivJr9msV&#10;XHA+K/b60O/MV1+cl1bftdZKvb0OuxWIQEN4hv/b30bB/H0B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XTzEAAAA3AAAAA8AAAAAAAAAAAAAAAAAmAIAAGRycy9k&#10;b3ducmV2LnhtbFBLBQYAAAAABAAEAPUAAACJAwAAAAA=&#10;" path="m,269r270,l270,,,,,269xe" filled="f" strokecolor="#231f20" strokeweight=".5pt">
                  <v:path arrowok="t" o:connecttype="custom" o:connectlocs="0,277;270,277;270,8;0,8;0,277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Me</w:t>
      </w:r>
      <w:r w:rsidR="00F74C07">
        <w:rPr>
          <w:rFonts w:ascii="Arial"/>
          <w:color w:val="231F20"/>
        </w:rPr>
        <w:tab/>
        <w:t>My child</w:t>
      </w:r>
      <w:r w:rsidR="00F74C07">
        <w:rPr>
          <w:rFonts w:ascii="Arial"/>
          <w:color w:val="231F20"/>
        </w:rPr>
        <w:tab/>
        <w:t>The whole</w:t>
      </w:r>
      <w:r w:rsidR="00F74C07">
        <w:rPr>
          <w:rFonts w:ascii="Arial"/>
          <w:color w:val="231F20"/>
          <w:spacing w:val="-5"/>
        </w:rPr>
        <w:t xml:space="preserve"> </w:t>
      </w:r>
      <w:r w:rsidR="00F74C07">
        <w:rPr>
          <w:rFonts w:ascii="Arial"/>
          <w:color w:val="231F20"/>
        </w:rPr>
        <w:t>family</w:t>
      </w:r>
    </w:p>
    <w:p w14:paraId="716C5C53" w14:textId="77777777" w:rsidR="00DF0F90" w:rsidRDefault="00DF0F90">
      <w:pPr>
        <w:rPr>
          <w:rFonts w:ascii="Arial" w:eastAsia="Arial" w:hAnsi="Arial" w:cs="Arial"/>
        </w:rPr>
      </w:pPr>
    </w:p>
    <w:p w14:paraId="651ED622" w14:textId="77777777" w:rsidR="00DF0F90" w:rsidRDefault="00DF0F90">
      <w:pPr>
        <w:spacing w:before="4"/>
        <w:rPr>
          <w:rFonts w:ascii="Arial" w:eastAsia="Arial" w:hAnsi="Arial" w:cs="Arial"/>
          <w:sz w:val="29"/>
          <w:szCs w:val="29"/>
        </w:rPr>
      </w:pPr>
    </w:p>
    <w:p w14:paraId="6B09CB76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does your child/ren normally travel to</w:t>
      </w:r>
      <w:r>
        <w:rPr>
          <w:rFonts w:ascii="Arial"/>
          <w:b/>
          <w:color w:val="005A95"/>
          <w:spacing w:val="-23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school?</w:t>
      </w:r>
    </w:p>
    <w:p w14:paraId="71CF6A65" w14:textId="77777777" w:rsidR="00DF0F90" w:rsidRDefault="00DF0F90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31"/>
        <w:gridCol w:w="1531"/>
        <w:gridCol w:w="1531"/>
        <w:gridCol w:w="1531"/>
        <w:gridCol w:w="1531"/>
      </w:tblGrid>
      <w:tr w:rsidR="00DF0F90" w14:paraId="7E7B6CDD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3D31A0B3" w14:textId="77777777" w:rsidR="00DF0F90" w:rsidRDefault="00DF0F90"/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33EEBE2E" w14:textId="77777777" w:rsidR="00DF0F90" w:rsidRDefault="00F74C07">
            <w:pPr>
              <w:pStyle w:val="TableParagraph"/>
              <w:spacing w:before="89"/>
              <w:ind w:left="2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Monday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6902CBAA" w14:textId="77777777" w:rsidR="00DF0F90" w:rsidRDefault="00F74C07">
            <w:pPr>
              <w:pStyle w:val="TableParagraph"/>
              <w:spacing w:before="89"/>
              <w:ind w:left="3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3"/>
              </w:rPr>
              <w:t>Tuesday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B4C3A9C" w14:textId="77777777" w:rsidR="00DF0F90" w:rsidRDefault="00F74C07">
            <w:pPr>
              <w:pStyle w:val="TableParagraph"/>
              <w:spacing w:before="8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Wednesday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6714432" w14:textId="77777777" w:rsidR="00DF0F90" w:rsidRDefault="00F74C07">
            <w:pPr>
              <w:pStyle w:val="TableParagraph"/>
              <w:spacing w:before="89"/>
              <w:ind w:lef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Thursday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6251FD9D" w14:textId="77777777" w:rsidR="00DF0F90" w:rsidRDefault="00F74C07">
            <w:pPr>
              <w:pStyle w:val="TableParagraph"/>
              <w:spacing w:before="89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Friday</w:t>
            </w:r>
          </w:p>
        </w:tc>
      </w:tr>
      <w:tr w:rsidR="00DF0F90" w14:paraId="1312529B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00C4BA6" w14:textId="77777777" w:rsidR="00DF0F90" w:rsidRDefault="00F74C07">
            <w:pPr>
              <w:pStyle w:val="TableParagraph"/>
              <w:spacing w:before="7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2BF18C3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825DB8B" w14:textId="6AAC700D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ACBDA81" wp14:editId="7872E447">
                      <wp:extent cx="177800" cy="177800"/>
                      <wp:effectExtent l="9525" t="9525" r="3175" b="3175"/>
                      <wp:docPr id="430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31" name="Group 4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2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3" name="Group 4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4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3k1A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BVto3k1AQAAG8VAAAOAAAAAAAAAAAAAAAAAC4CAABkcnMvZTJvRG9jLnht&#10;bFBLAQItABQABgAIAAAAIQCD+x902AAAAAMBAAAPAAAAAAAAAAAAAAAAAC4HAABkcnMvZG93bnJl&#10;di54bWxQSwUGAAAAAAQABADzAAAAMwgAAAAA&#10;">
                      <v:group id="Group 43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Freeform 43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psUA&#10;AADcAAAADwAAAGRycy9kb3ducmV2LnhtbESP3WoCMRSE7wu+QziCdzVbLUW3RlFRKlTEX3p72Jxm&#10;l92cLJuo69s3hUIvh5n5hpnMWluJGzW+cKzgpZ+AIM6cLtgoOJ/WzyMQPiBrrByTggd5mE07TxNM&#10;tbvzgW7HYESEsE9RQR5CnUrps5ws+r6riaP37RqLIcrGSN3gPcJtJQdJ8iYtFhwXcqxpmVNWHq9W&#10;Qf15GS7GvvyoVgfztSz1fnvaGaV63Xb+DiJQG/7Df+2NVvA6HM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mqm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3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shape id="Freeform 43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m0MMA&#10;AADcAAAADwAAAGRycy9kb3ducmV2LnhtbESPT2sCMRTE70K/Q3gFb5qtLkW3RpGC1IuQant/bt7+&#10;oZuXZZO667c3guBxmJnfMKvNYBtxoc7XjhW8TRMQxLkzNZcKfk67yQKED8gGG8ek4EoeNuuX0Qoz&#10;43r+pssxlCJC2GeooAqhzaT0eUUW/dS1xNErXGcxRNmV0nTYR7ht5CxJ3qXFmuNChS19VpT/Hf+t&#10;gjOms2KnD/3WfPXF79Lqq9ZaqfHrsP0AEWgIz/CjvTcK0n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Jm0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F6409C9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BD836E4" w14:textId="5C95C98B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9A1AE1B" wp14:editId="6AFBE53A">
                      <wp:extent cx="177800" cy="177800"/>
                      <wp:effectExtent l="9525" t="9525" r="3175" b="3175"/>
                      <wp:docPr id="425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26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7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8" name="Group 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9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lS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Ib3SVLcBAAAbxUAAA4AAAAAAAAAAAAAAAAALgIAAGRycy9l&#10;Mm9Eb2MueG1sUEsBAi0AFAAGAAgAAAAhAIP7H3TYAAAAAwEAAA8AAAAAAAAAAAAAAAAANgcAAGRy&#10;cy9kb3ducmV2LnhtbFBLBQYAAAAABAAEAPMAAAA7CAAAAAA=&#10;">
                      <v:group id="Group 42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<v:shape id="Freeform 42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f48YA&#10;AADcAAAADwAAAGRycy9kb3ducmV2LnhtbESPQWsCMRSE74L/ITzBm2bVYtutUVqxWLCUqi29PjbP&#10;7LKbl2UTdfvvjSB4HGbmG2a2aG0lTtT4wrGC0TABQZw5XbBR8LN/HzyB8AFZY+WYFPyTh8W825lh&#10;qt2Zt3TaBSMihH2KCvIQ6lRKn+Vk0Q9dTRy9g2sshigbI3WD5wi3lRwnyVRaLDgu5FjTMqes3B2t&#10;gnrzO3l79uW6Wm3N37LU35/7L6NUv9e+voAI1IZ7+Nb+0Aoexo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xf4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2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<v:shape id="Freeform 42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fk8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Qs0x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pfk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0BE9EA0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BD812C7" w14:textId="12E65FCE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800D851" wp14:editId="008BEBEC">
                      <wp:extent cx="177800" cy="177800"/>
                      <wp:effectExtent l="9525" t="9525" r="3175" b="3175"/>
                      <wp:docPr id="420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21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2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3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4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pQ1AQAAG8VAAAOAAAAZHJzL2Uyb0RvYy54bWzsWG1v2zYQ/j5g/4HQxw2ORUV+kRCnaOM4&#10;GJB2Ber9AFqiXjBJ1Eg5Sjrsv+94FG3Jseu03b4U8QeLEh8d75478h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DHoOpQ1AQAAG8VAAAOAAAAAAAAAAAAAAAAAC4CAABkcnMvZTJvRG9jLnht&#10;bFBLAQItABQABgAIAAAAIQCD+x902AAAAAMBAAAPAAAAAAAAAAAAAAAAAC4HAABkcnMvZG93bnJl&#10;di54bWxQSwUGAAAAAAQABADzAAAAMwgAAAAA&#10;">
                      <v:group id="Group 42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<v:shape id="Freeform 42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8e8YA&#10;AADcAAAADwAAAGRycy9kb3ducmV2LnhtbESPQWvCQBSE7wX/w/IK3nTTKNKmrmKlolCRqi29PrKv&#10;m5Ds25BdNf77riD0OMzMN8x03tlanKn1pWMFT8MEBHHudMlGwddxNXgG4QOyxtoxKbiSh/ms9zDF&#10;TLsL7+l8CEZECPsMFRQhNJmUPi/Ioh+6hjh6v661GKJsjdQtXiLc1jJNkom0WHJcKLChZUF5dThZ&#10;Bc3H9+jtxVfr+n1vfpaV/twed0ap/mO3eAURqAv/4Xt7oxWM0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v8e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2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Freeform 42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wDcMA&#10;AADcAAAADwAAAGRycy9kb3ducmV2LnhtbESPS2vDMBCE74X+B7GF3Bq5xpTGiRJCITSXgPK6b6z1&#10;g1grY6mx8++jQqDHYWa+YRar0bbiRr1vHCv4mCYgiAtnGq4UnI6b9y8QPiAbbB2Tgjt5WC1fXxaY&#10;Gzfwnm6HUIkIYZ+jgjqELpfSFzVZ9FPXEUevdL3FEGVfSdPjEOG2lWmSfEqLDceFGjv6rqm4Hn6t&#10;ggtmabnRu2FtfobyPLP6rrVWavI2rucgAo3hP/xsb42CLM3g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wD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B552E0A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DD415FD" w14:textId="29FA975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81FABC8" wp14:editId="3CABE846">
                      <wp:extent cx="177800" cy="177800"/>
                      <wp:effectExtent l="9525" t="9525" r="3175" b="3175"/>
                      <wp:docPr id="415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16" name="Group 4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7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8" name="Group 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9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94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EXZn3jcBAAAbxUAAA4AAAAAAAAAAAAAAAAALgIAAGRycy9l&#10;Mm9Eb2MueG1sUEsBAi0AFAAGAAgAAAAhAIP7H3TYAAAAAwEAAA8AAAAAAAAAAAAAAAAANgcAAGRy&#10;cy9kb3ducmV2LnhtbFBLBQYAAAAABAAEAPMAAAA7CAAAAAA=&#10;">
                      <v:group id="Group 41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Freeform 41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VXsYA&#10;AADcAAAADwAAAGRycy9kb3ducmV2LnhtbESPW2sCMRSE3wv+h3CEvmnWVnpZjWJFqWARLy2+HjbH&#10;7LKbk2UTdf33TUHo4zAz3zDjaWsrcaHGF44VDPoJCOLM6YKNgu/DsvcGwgdkjZVjUnAjD9NJ52GM&#10;qXZX3tFlH4yIEPYpKshDqFMpfZaTRd93NXH0Tq6xGKJsjNQNXiPcVvIpSV6kxYLjQo41zXPKyv3Z&#10;KqjXP88f7778rBY7c5yXevt12BilHrvtbAQiUBv+w/f2SisYDl7h7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CVX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1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<v:shape id="Freeform 41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VLsMA&#10;AADcAAAADwAAAGRycy9kb3ducmV2LnhtbESPS4sCMRCE74L/IbTgTTOKLOtoFBFELwtZH/d20vPA&#10;SWeYRGf895uFhT0WVfUVtd72thYvan3lWMFsmoAgzpypuFBwvRwmnyB8QDZYOyYFb/Kw3QwHa0yN&#10;6/ibXudQiAhhn6KCMoQmldJnJVn0U9cQRy93rcUQZVtI02IX4baW8yT5kBYrjgslNrQvKXucn1bB&#10;HRfz/KC/up05dvltafVba63UeNTvViAC9eE//Nc+GQWL2RJ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VL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C5C7B60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2F6045D" w14:textId="133C6982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BCB48BF" wp14:editId="27F23DDF">
                      <wp:extent cx="177800" cy="177800"/>
                      <wp:effectExtent l="9525" t="9525" r="3175" b="3175"/>
                      <wp:docPr id="410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11" name="Group 4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2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3" name="Group 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4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nX1gQAAG8VAAAOAAAAZHJzL2Uyb0RvYy54bWzsWG1v2zYQ/j5g/4HQxw2ORUV+kRCnaOM4&#10;GJB2Ber9AFqiXjBJ1Eg5Sjrsv+94FG3Jseu03b4U8QeLEh8d7x4e7x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NeC6dfWBAAAbxUAAA4AAAAAAAAAAAAAAAAALgIAAGRycy9lMm9Eb2Mu&#10;eG1sUEsBAi0AFAAGAAgAAAAhAIP7H3TYAAAAAwEAAA8AAAAAAAAAAAAAAAAAMAcAAGRycy9kb3du&#10;cmV2LnhtbFBLBQYAAAAABAAEAPMAAAA1CAAAAAA=&#10;">
                      <v:group id="Group 41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41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2xsUA&#10;AADcAAAADwAAAGRycy9kb3ducmV2LnhtbESP3WoCMRSE74W+QzhC72pWW0pdjVJFqVAp/uLtYXPM&#10;Lrs5WTZR17dvCgUvh5n5hhlPW1uJKzW+cKyg30tAEGdOF2wUHPbLlw8QPiBrrByTgjt5mE6eOmNM&#10;tbvxlq67YESEsE9RQR5CnUrps5ws+p6riaN3do3FEGVjpG7wFuG2koMkeZcWC44LOdY0zykrdxer&#10;oP4+vs6GvvyqFltzmpd6s97/GKWeu+3nCESgNjzC/+2VVvDWH8D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zb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1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Freeform 41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6sMMA&#10;AADcAAAADwAAAGRycy9kb3ducmV2LnhtbESPT4vCMBTE74LfITzBm6ZKWdZqFBFELwtZd70/m9c/&#10;2LyUJtr67TcLC3scZuY3zGY32EY8qfO1YwWLeQKCOHem5lLB99dx9g7CB2SDjWNS8CIPu+14tMHM&#10;uJ4/6XkJpYgQ9hkqqEJoMyl9XpFFP3ctcfQK11kMUXalNB32EW4buUySN2mx5rhQYUuHivL75WEV&#10;3DBdFkf90e/NqS+uK6tfWmulppNhvwYRaAj/4b/22ShIFy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c6s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3CACA26B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0F7D096" w14:textId="77777777" w:rsidR="00DF0F90" w:rsidRDefault="00F74C07">
            <w:pPr>
              <w:pStyle w:val="TableParagraph"/>
              <w:spacing w:before="72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Bike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E09E0E2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C052880" w14:textId="3B2C0610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3527831" wp14:editId="301BF252">
                      <wp:extent cx="177800" cy="177800"/>
                      <wp:effectExtent l="9525" t="9525" r="3175" b="3175"/>
                      <wp:docPr id="405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06" name="Group 4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7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8" name="Group 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9" name="Freeform 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ATDLWHcBAAAbxUAAA4AAAAAAAAAAAAAAAAALgIAAGRycy9l&#10;Mm9Eb2MueG1sUEsBAi0AFAAGAAgAAAAhAIP7H3TYAAAAAwEAAA8AAAAAAAAAAAAAAAAANgcAAGRy&#10;cy9kb3ducmV2LnhtbFBLBQYAAAAABAAEAPMAAAA7CAAAAAA=&#10;">
                      <v:group id="Group 40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<v:shape id="Freeform 40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Dg8YA&#10;AADcAAAADwAAAGRycy9kb3ducmV2LnhtbESP3WoCMRSE7wXfIRyhdzWrlVpXo6hUWlCk/pTeHjbH&#10;7LKbk2WT6vbtm0LBy2FmvmFmi9ZW4kqNLxwrGPQTEMSZ0wUbBefT5vEFhA/IGivHpOCHPCzm3c4M&#10;U+1ufKDrMRgRIexTVJCHUKdS+iwni77vauLoXVxjMUTZGKkbvEW4reQwSZ6lxYLjQo41rXPKyuO3&#10;VVBvP59WE1++Va8H87Uu9cfutDdKPfTa5RREoDbcw//td61glIz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kDg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0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<v:shape id="Freeform 40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D88MA&#10;AADcAAAADwAAAGRycy9kb3ducmV2LnhtbESPS4sCMRCE78L+h9DC3jSjiOhoFFkQ97IQH3vvnfQ8&#10;cNIZJtEZ//1GEDwWVfUVtd72thZ3an3lWMFknIAgzpypuFBwOe9HCxA+IBusHZOCB3nYbj4Ga0yN&#10;6/hI91MoRISwT1FBGUKTSumzkiz6sWuIo5e71mKIsi2kabGLcFvLaZLMpcWK40KJDX2VlF1PN6vg&#10;D2fTfK9/up05dPnv0uqH1lqpz2G/W4EI1Id3+NX+NgpmyRK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8D8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CEF8DA4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D19AFEF" w14:textId="54032BC1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37EB3C4" wp14:editId="4464399E">
                      <wp:extent cx="177800" cy="177800"/>
                      <wp:effectExtent l="9525" t="9525" r="3175" b="3175"/>
                      <wp:docPr id="400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01" name="Group 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2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3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4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461A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O8L461AQAAG8VAAAOAAAAAAAAAAAAAAAAAC4CAABkcnMvZTJvRG9jLnht&#10;bFBLAQItABQABgAIAAAAIQCD+x902AAAAAMBAAAPAAAAAAAAAAAAAAAAAC4HAABkcnMvZG93bnJl&#10;di54bWxQSwUGAAAAAAQABADzAAAAMwgAAAAA&#10;">
                      <v:group id="Group 40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<v:shape id="Freeform 40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6gG8YA&#10;AADcAAAADwAAAGRycy9kb3ducmV2LnhtbESP3WoCMRSE74W+QzgF7zRblVJXo7RSUWgp9Q9vD5tj&#10;dtnNybKJur59UxC8HGbmG2Y6b20lLtT4wrGCl34CgjhzumCjYL9b9t5A+ICssXJMCm7kYT576kwx&#10;1e7KG7psgxERwj5FBXkIdSqlz3Ky6PuuJo7eyTUWQ5SNkbrBa4TbSg6S5FVaLDgu5FjTIqes3J6t&#10;gvrrMPwY+3JVfW7McVHq3+/dj1Gq+9y+T0AEasMjfG+vtYJRMoD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6gG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0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Freeform 40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sbcMA&#10;AADcAAAADwAAAGRycy9kb3ducmV2LnhtbESPW4vCMBSE3xf8D+EIvq2pUpa1GkUEWV+ErJf3Y3N6&#10;weakNFlb/71ZWNjHYWa+YVabwTbiQZ2vHSuYTRMQxLkzNZcKLuf9+ycIH5ANNo5JwZM8bNajtxVm&#10;xvX8TY9TKEWEsM9QQRVCm0np84os+qlriaNXuM5iiLIrpemwj3DbyHmSfEiLNceFClvaVZTfTz9W&#10;wQ3TebHXx35rvvriurD6qbVWajIetksQgYbwH/5rH4yCNEn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6sb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D7F381D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498BE01" w14:textId="28741AC0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071BAB8" wp14:editId="2F5D46DB">
                      <wp:extent cx="177800" cy="177800"/>
                      <wp:effectExtent l="9525" t="9525" r="3175" b="3175"/>
                      <wp:docPr id="395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96" name="Group 3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7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8" name="Group 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9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AZQkOw3QQAAG8VAAAOAAAAAAAAAAAAAAAAAC4CAABkcnMv&#10;ZTJvRG9jLnhtbFBLAQItABQABgAIAAAAIQCD+x902AAAAAMBAAAPAAAAAAAAAAAAAAAAADcHAABk&#10;cnMvZG93bnJldi54bWxQSwUGAAAAAAQABADzAAAAPAgAAAAA&#10;">
                      <v:group id="Group 39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shape id="Freeform 39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bYcYA&#10;AADcAAAADwAAAGRycy9kb3ducmV2LnhtbESPQWvCQBSE7wX/w/KE3nRjBW1SV7HSYkEpVVu8PrLP&#10;TUj2bchuNf33riD0OMzMN8xs0dlanKn1pWMFo2ECgjh3umSj4PvwPngG4QOyxtoxKfgjD4t572GG&#10;mXYX3tF5H4yIEPYZKihCaDIpfV6QRT90DXH0Tq61GKJsjdQtXiLc1vIpSSbSYslxocCGVgXl1f7X&#10;Kmg2P+PX1Ffr+m1njqtKf20Pn0apx363fAERqAv/4Xv7QysYp1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lbY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9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<v:shape id="Freeform 39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bEcMA&#10;AADcAAAADwAAAGRycy9kb3ducmV2LnhtbESPT2sCMRTE74LfITyhN81WRbqrUaQg9lKItr0/N2//&#10;0M3Lsknd9ds3guBxmJnfMJvdYBtxpc7XjhW8zhIQxLkzNZcKvr8O0zcQPiAbbByTght52G3How1m&#10;xvV8ous5lCJC2GeooAqhzaT0eUUW/cy1xNErXGcxRNmV0nTYR7ht5DxJVtJizXGhwpbeK8p/z39W&#10;wQWX8+KgP/u9OfbFT2r1TWut1Mtk2K9BBBrCM/xofxgFizSF+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9bE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2BDDD71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8E510EB" w14:textId="4D0988D8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9510CBD" wp14:editId="29701CB1">
                      <wp:extent cx="177800" cy="177800"/>
                      <wp:effectExtent l="9525" t="9525" r="3175" b="3175"/>
                      <wp:docPr id="390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91" name="Group 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2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3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4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Uf1A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LGTUf1AQAAG8VAAAOAAAAAAAAAAAAAAAAAC4CAABkcnMvZTJvRG9jLnht&#10;bFBLAQItABQABgAIAAAAIQCD+x902AAAAAMBAAAPAAAAAAAAAAAAAAAAAC4HAABkcnMvZG93bnJl&#10;di54bWxQSwUGAAAAAAQABADzAAAAMwgAAAAA&#10;">
                      <v:group id="Group 39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Freeform 39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4+cUA&#10;AADcAAAADwAAAGRycy9kb3ducmV2LnhtbESP3WoCMRSE7wt9h3AE72pWhaKrUVpRFCxS//D2sDnN&#10;Lrs5WTZRt29vCkIvh5n5hpnOW1uJGzW+cKyg30tAEGdOF2wUnI6rtxEIH5A1Vo5JwS95mM9eX6aY&#10;anfnPd0OwYgIYZ+igjyEOpXSZzlZ9D1XE0fvxzUWQ5SNkbrBe4TbSg6S5F1aLDgu5FjTIqesPFyt&#10;gnp7Hn6OfbmulntzWZT6++u4M0p1O+3HBESgNvyHn+2NVjAcD+D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vj5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9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<v:shape id="Freeform 39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0j8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XIO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9I/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6C6CB2E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36D8C50" w14:textId="79B3B71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CABCFBF" wp14:editId="2AAAE8DA">
                      <wp:extent cx="177800" cy="177800"/>
                      <wp:effectExtent l="9525" t="9525" r="3175" b="3175"/>
                      <wp:docPr id="385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86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7" name="Freeform 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8" name="Group 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9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BYWPGp3QQAAG8VAAAOAAAAAAAAAAAAAAAAAC4CAABkcnMv&#10;ZTJvRG9jLnhtbFBLAQItABQABgAIAAAAIQCD+x902AAAAAMBAAAPAAAAAAAAAAAAAAAAADcHAABk&#10;cnMvZG93bnJldi54bWxQSwUGAAAAAAQABADzAAAAPAgAAAAA&#10;">
                      <v:group id="Group 38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<v:shape id="Freeform 38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NvMYA&#10;AADcAAAADwAAAGRycy9kb3ducmV2LnhtbESP3WrCQBSE7wu+w3KE3jUbK7QaXUWlpYVK8RdvD9nj&#10;JiR7NmS3Gt/eLRR6OczMN8x03tlaXKj1pWMFgyQFQZw7XbJRcNi/P41A+ICssXZMCm7kYT7rPUwx&#10;0+7KW7rsghERwj5DBUUITSalzwuy6BPXEEfv7FqLIcrWSN3iNcJtLZ/T9EVaLDkuFNjQqqC82v1Y&#10;Bc3Xcbgc++qjftua06rSm/X+2yj12O8WExCBuvAf/mt/agXD0S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Nv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8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shape id="Freeform 38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NzMMA&#10;AADcAAAADwAAAGRycy9kb3ducmV2LnhtbESPW2sCMRSE3wv+h3CEvtWsWoquRhFB7IuQenk/bs5e&#10;cHOybKK7/ntTKPRxmJlvmOW6t7V4UOsrxwrGowQEceZMxYWC82n3MQPhA7LB2jEpeJKH9WrwtsTU&#10;uI5/6HEMhYgQ9ikqKENoUil9VpJFP3INcfRy11oMUbaFNC12EW5rOUmSL2mx4rhQYkPbkrLb8W4V&#10;XPFzku/0oduYfZdf5lY/tdZKvQ/7zQJEoD78h//a30bBdDaH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Nz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1FB536BB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5DFB60B" w14:textId="77777777" w:rsidR="00DF0F90" w:rsidRDefault="00F74C07">
            <w:pPr>
              <w:pStyle w:val="TableParagraph"/>
              <w:spacing w:before="69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Scooter/Skateboard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2578F4D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4214580" w14:textId="6D6E3467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C06080E" wp14:editId="616B5379">
                      <wp:extent cx="177800" cy="177800"/>
                      <wp:effectExtent l="9525" t="9525" r="3175" b="3175"/>
                      <wp:docPr id="380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81" name="Group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2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3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4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BxKU7x1AQAAG8VAAAOAAAAAAAAAAAAAAAAAC4CAABkcnMvZTJvRG9jLnht&#10;bFBLAQItABQABgAIAAAAIQCD+x902AAAAAMBAAAPAAAAAAAAAAAAAAAAAC4HAABkcnMvZG93bnJl&#10;di54bWxQSwUGAAAAAAQABADzAAAAMwgAAAAA&#10;">
                      <v:group id="Group 38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<v:shape id="Freeform 38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uJMUA&#10;AADcAAAADwAAAGRycy9kb3ducmV2LnhtbESP3WoCMRSE7wXfIRzBO82qUOzWKCqKhRbxp8Xbw+aY&#10;XXZzsmyibt++KRS8HGbmG2a2aG0l7tT4wrGC0TABQZw5XbBR8HXeDqYgfEDWWDkmBT/kYTHvdmaY&#10;avfgI91PwYgIYZ+igjyEOpXSZzlZ9ENXE0fv6hqLIcrGSN3gI8JtJcdJ8iItFhwXcqxpnVNWnm5W&#10;Qf3xPVm9+nJXbY7msi714fO8N0r1e+3yDUSgNjzD/+13rWAyHc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24k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8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Freeform 38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iUs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WIO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YlL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B74391B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4BFB971" w14:textId="0191BCD7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29C19E1" wp14:editId="7D3551D8">
                      <wp:extent cx="177800" cy="177800"/>
                      <wp:effectExtent l="9525" t="9525" r="3175" b="3175"/>
                      <wp:docPr id="375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76" name="Group 3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7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8" name="Group 3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9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CXzX8o3QQAAG8VAAAOAAAAAAAAAAAAAAAAAC4CAABkcnMv&#10;ZTJvRG9jLnhtbFBLAQItABQABgAIAAAAIQCD+x902AAAAAMBAAAPAAAAAAAAAAAAAAAAADcHAABk&#10;cnMvZG93bnJldi54bWxQSwUGAAAAAAQABADzAAAAPAgAAAAA&#10;">
                      <v:group id="Group 37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<v:shape id="Freeform 37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9m8UA&#10;AADcAAAADwAAAGRycy9kb3ducmV2LnhtbESP3WoCMRSE74W+QziF3tWsClpXo7RiUagUf/H2sDlm&#10;l92cLJuo27dvCgUvh5n5hpnOW1uJGzW+cKyg101AEGdOF2wUHA+fr28gfEDWWDkmBT/kYT576kwx&#10;1e7OO7rtgxERwj5FBXkIdSqlz3Ky6LuuJo7exTUWQ5SNkbrBe4TbSvaTZCgtFhwXcqxpkVNW7q9W&#10;Qf11GnyMfbmqljtzXpR6uzl8G6Ventv3CYhAbXiE/9trrWAwGs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b2b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7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shape id="Freeform 37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968QA&#10;AADcAAAADwAAAGRycy9kb3ducmV2LnhtbESPW2sCMRSE3wv+h3CEvtWstlRdjSKCtC+FeHs/bs5e&#10;cHOybFJ3/feNIPRxmJlvmOW6t7W4UesrxwrGowQEceZMxYWC03H3NgPhA7LB2jEpuJOH9WrwssTU&#10;uI73dDuEQkQI+xQVlCE0qZQ+K8miH7mGOHq5ay2GKNtCmha7CLe1nCTJp7RYcVwosaFtSdn18GsV&#10;XPBjku/0T7cxX11+nlt911or9TrsNwsQgfrwH362v42C9+kc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ve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A3A0EFA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05D4804" w14:textId="25FC0AB7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100CDD7" wp14:editId="338F92B5">
                      <wp:extent cx="177800" cy="177800"/>
                      <wp:effectExtent l="9525" t="9525" r="3175" b="3175"/>
                      <wp:docPr id="370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71" name="Group 3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2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3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4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AWWCYfTBAAAbxUAAA4AAAAAAAAAAAAAAAAALgIAAGRycy9lMm9Eb2MueG1s&#10;UEsBAi0AFAAGAAgAAAAhAIP7H3TYAAAAAwEAAA8AAAAAAAAAAAAAAAAALQcAAGRycy9kb3ducmV2&#10;LnhtbFBLBQYAAAAABAAEAPMAAAAyCAAAAAA=&#10;">
                      <v:group id="Group 37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shape id="Freeform 37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eA8UA&#10;AADcAAAADwAAAGRycy9kb3ducmV2LnhtbESP3WoCMRSE7wu+QziCdzVbhVa3RlFRKlTEX3p72Jxm&#10;l92cLJuo69s3hUIvh5n5hpnMWluJGzW+cKzgpZ+AIM6cLtgoOJ/WzyMQPiBrrByTggd5mE07TxNM&#10;tbvzgW7HYESEsE9RQR5CnUrps5ws+r6riaP37RqLIcrGSN3gPcJtJQdJ8iotFhwXcqxpmVNWHq9W&#10;Qf15GS7GvvyoVgfztSz1fnvaGaV63Xb+DiJQG/7Df+2NVjB8G8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h4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7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shape id="Freeform 37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SdcQA&#10;AADcAAAADwAAAGRycy9kb3ducmV2LnhtbESPW2sCMRSE3wv+h3AE32rWC23dGkUKoi9CtPX9dHP2&#10;gpuTZZO66783gtDHYWa+YZbr3tbiSq2vHCuYjBMQxJkzFRcKfr63rx8gfEA2WDsmBTfysF4NXpaY&#10;Gtfxka6nUIgIYZ+igjKEJpXSZyVZ9GPXEEcvd63FEGVbSNNiF+G2ltMkeZMWK44LJTb0VVJ2Of1Z&#10;Bb84n+Zbfeg2Ztfl54XVN621UqNhv/kEEagP/+Fne28UzN7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En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5A087F5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A8CBF48" w14:textId="697076C8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1D91783" wp14:editId="217A3C85">
                      <wp:extent cx="177800" cy="177800"/>
                      <wp:effectExtent l="9525" t="9525" r="3175" b="3175"/>
                      <wp:docPr id="365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66" name="Group 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7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8" name="Group 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9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DW180x3QQAAG8VAAAOAAAAAAAAAAAAAAAAAC4CAABkcnMv&#10;ZTJvRG9jLnhtbFBLAQItABQABgAIAAAAIQCD+x902AAAAAMBAAAPAAAAAAAAAAAAAAAAADcHAABk&#10;cnMvZG93bnJldi54bWxQSwUGAAAAAAQABADzAAAAPAgAAAAA&#10;">
                      <v:group id="Group 36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shape id="Freeform 36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rRsUA&#10;AADcAAAADwAAAGRycy9kb3ducmV2LnhtbESPQWsCMRSE74X+h/AK3jSrgrarUVpRLCilaovXx+aZ&#10;XXbzsmyibv+9EYQeh5n5hpnOW1uJCzW+cKyg30tAEGdOF2wU/BxW3VcQPiBrrByTgj/yMJ89P00x&#10;1e7KO7rsgxERwj5FBXkIdSqlz3Ky6HuuJo7eyTUWQ5SNkbrBa4TbSg6SZCQtFhwXcqxpkVNW7s9W&#10;Qb35HX68+XJdLXfmuCj19/bwZZTqvLTvExCB2vAffrQ/tYLhaAz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Ct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6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<v:shape id="Freeform 36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rNsQA&#10;AADcAAAADwAAAGRycy9kb3ducmV2LnhtbESPT2sCMRTE7wW/Q3iF3mq2VkRXo4gg7UWIq72/bt7+&#10;wc3Lsknd9ds3guBxmJnfMKvNYBtxpc7XjhV8jBMQxLkzNZcKzqf9+xyED8gGG8ek4EYeNuvRywpT&#10;43o+0jULpYgQ9ikqqEJoUyl9XpFFP3YtcfQK11kMUXalNB32EW4bOUmSmbRYc1yosKVdRfkl+7MK&#10;fnE6Kfb60G/NV1/8LKy+aa2VensdtksQgYbwDD/a30bB52wB9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Kz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49321F8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B8B07BF" w14:textId="180F1FDF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C9F745C" wp14:editId="679D493A">
                      <wp:extent cx="177800" cy="177800"/>
                      <wp:effectExtent l="9525" t="9525" r="3175" b="3175"/>
                      <wp:docPr id="360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61" name="Group 3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2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4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XgG4z1AQAAG8VAAAOAAAAAAAAAAAAAAAAAC4CAABkcnMvZTJvRG9jLnht&#10;bFBLAQItABQABgAIAAAAIQCD+x902AAAAAMBAAAPAAAAAAAAAAAAAAAAAC4HAABkcnMvZG93bnJl&#10;di54bWxQSwUGAAAAAAQABADzAAAAMwgAAAAA&#10;">
                      <v:group id="Group 36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shape id="Freeform 36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I3sUA&#10;AADcAAAADwAAAGRycy9kb3ducmV2LnhtbESP3WoCMRSE7wXfIRzBO82qIO3WKCqKhRbxp8Xbw+aY&#10;XXZzsmyibt++KRS8HGbmG2a2aG0l7tT4wrGC0TABQZw5XbBR8HXeDl5A+ICssXJMCn7Iw2Le7cww&#10;1e7BR7qfghERwj5FBXkIdSqlz3Ky6IeuJo7e1TUWQ5SNkbrBR4TbSo6TZCotFhwXcqxpnVNWnm5W&#10;Qf3xPVm9+nJXbY7msi714fO8N0r1e+3yDUSgNjzD/+13rWAyHc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4je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6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shape id="Freeform 36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EqMQA&#10;AADcAAAADwAAAGRycy9kb3ducmV2LnhtbESPT2sCMRTE70K/Q3iF3jSrFamrUaQg7UWIa70/N2//&#10;4OZl2aTu+u1NoeBxmJnfMOvtYBtxo87XjhVMJwkI4tyZmksFP6f9+AOED8gGG8ek4E4etpuX0RpT&#10;43o+0i0LpYgQ9ikqqEJoUyl9XpFFP3EtcfQK11kMUXalNB32EW4bOUuShbRYc1yosKXPivJr9msV&#10;XHA+K/b60O/MV1+cl1bftdZKvb0OuxWIQEN4hv/b30bB+2IO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hKj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7E460738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6015FA8" w14:textId="77777777" w:rsidR="00DF0F90" w:rsidRDefault="00F74C07">
            <w:pPr>
              <w:pStyle w:val="TableParagraph"/>
              <w:spacing w:before="65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DBF5A96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103334A" w14:textId="64AD1E11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E0CC040" wp14:editId="1316970A">
                      <wp:extent cx="177800" cy="177800"/>
                      <wp:effectExtent l="9525" t="9525" r="3175" b="3175"/>
                      <wp:docPr id="355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56" name="Group 3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7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8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9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AV+Rsb3QQAAG8VAAAOAAAAAAAAAAAAAAAAAC4CAABkcnMv&#10;ZTJvRG9jLnhtbFBLAQItABQABgAIAAAAIQCD+x902AAAAAMBAAAPAAAAAAAAAAAAAAAAADcHAABk&#10;cnMvZG93bnJldi54bWxQSwUGAAAAAAQABADzAAAAPAgAAAAA&#10;">
                      <v:group id="Group 35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shape id="Freeform 35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h+8YA&#10;AADcAAAADwAAAGRycy9kb3ducmV2LnhtbESP3WoCMRSE7wt9h3AK3tVsFWu7GkWloqCIPy3eHjan&#10;2WU3J8sm1fXtTaHQy2FmvmHG09ZW4kKNLxwreOkmIIgzpws2Cj5Py+c3ED4ga6wck4IbeZhOHh/G&#10;mGp35QNdjsGICGGfooI8hDqV0mc5WfRdVxNH79s1FkOUjZG6wWuE20r2kuRVWiw4LuRY0yKnrDz+&#10;WAX15qs/f/flqvo4mPOi1PvtaWeU6jy1sxGIQG34D/+111pBfzCE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Dh+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5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<v:shape id="Freeform 35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hi8QA&#10;AADcAAAADwAAAGRycy9kb3ducmV2LnhtbESPW2sCMRSE3wv+h3CEvtWsthVdjSKCtC+FeHs/bs5e&#10;cHOybFJ3/feNIPRxmJlvmOW6t7W4UesrxwrGowQEceZMxYWC03H3NgPhA7LB2jEpuJOH9WrwssTU&#10;uI73dDuEQkQI+xQVlCE0qZQ+K8miH7mGOHq5ay2GKNtCmha7CLe1nCTJVFqsOC6U2NC2pOx6+LUK&#10;LvgxyXf6p9uYry4/z62+a62Veh32mwWIQH34Dz/b30bB++cc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4Y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2D36F07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45754E1" w14:textId="4EDEA293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3A14BFF" wp14:editId="64D4B2DD">
                      <wp:extent cx="177800" cy="177800"/>
                      <wp:effectExtent l="9525" t="9525" r="3175" b="3175"/>
                      <wp:docPr id="350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51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2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4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h6JttNUEAABvFQAADgAAAAAAAAAAAAAAAAAuAgAAZHJzL2Uyb0RvYy54&#10;bWxQSwECLQAUAAYACAAAACEAg/sfdNgAAAADAQAADwAAAAAAAAAAAAAAAAAvBwAAZHJzL2Rvd25y&#10;ZXYueG1sUEsFBgAAAAAEAAQA8wAAADQIAAAAAA==&#10;">
                      <v:group id="Group 35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<v:shape id="Freeform 35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CY8UA&#10;AADcAAAADwAAAGRycy9kb3ducmV2LnhtbESP3WoCMRSE7wu+QziCdzVbpUW3RlFRKlTEX3p72Jxm&#10;l92cLJuo69s3hUIvh5n5hpnMWluJGzW+cKzgpZ+AIM6cLtgoOJ/WzyMQPiBrrByTggd5mE07TxNM&#10;tbvzgW7HYESEsE9RQR5CnUrps5ws+r6riaP37RqLIcrGSN3gPcJtJQdJ8iYtFhwXcqxpmVNWHq9W&#10;Qf15GS7GvvyoVgfztSz1fnvaGaV63Xb+DiJQG/7Df+2NVjB8Hc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0J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5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shape id="Freeform 35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OFcQA&#10;AADcAAAADwAAAGRycy9kb3ducmV2LnhtbESPW2sCMRSE3wv+h3AE32rWS0vdGkUKoi9CtPX9dHP2&#10;gpuTZZO66783gtDHYWa+YZbr3tbiSq2vHCuYjBMQxJkzFRcKfr63rx8gfEA2WDsmBTfysF4NXpaY&#10;Gtfxka6nUIgIYZ+igjKEJpXSZyVZ9GPXEEcvd63FEGVbSNNiF+G2ltMkeZcWK44LJTb0VVJ2Of1Z&#10;Bb84n+Zbfeg2Ztfl54XVN621UqNhv/kEEagP/+Fne28UzN7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Th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56026D1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4BDC2B1" w14:textId="06A332D5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9A64CA9" wp14:editId="798F39A4">
                      <wp:extent cx="177800" cy="177800"/>
                      <wp:effectExtent l="9525" t="9525" r="3175" b="3175"/>
                      <wp:docPr id="345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46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7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8" name="Group 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9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BU46kC3QQAAG8VAAAOAAAAAAAAAAAAAAAAAC4CAABkcnMv&#10;ZTJvRG9jLnhtbFBLAQItABQABgAIAAAAIQCD+x902AAAAAMBAAAPAAAAAAAAAAAAAAAAADcHAABk&#10;cnMvZG93bnJldi54bWxQSwUGAAAAAAQABADzAAAAPAgAAAAA&#10;">
                      <v:group id="Group 34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<v:shape id="Freeform 34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3JsYA&#10;AADcAAAADwAAAGRycy9kb3ducmV2LnhtbESP3WoCMRSE7wt9h3AK3tVsVWq7GkWloqCIPy3eHjan&#10;2WU3J8sm1fXtTaHQy2FmvmHG09ZW4kKNLxwreOkmIIgzpws2Cj5Py+c3ED4ga6wck4IbeZhOHh/G&#10;mGp35QNdjsGICGGfooI8hDqV0mc5WfRdVxNH79s1FkOUjZG6wWuE20r2kuRVWiw4LuRY0yKnrDz+&#10;WAX15qs/f/flqvo4mPOi1PvtaWeU6jy1sxGIQG34D/+111pBfzCE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3J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4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shape id="Freeform 34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93Vs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XwJ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d1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EE2E4EF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1755621" w14:textId="1E99889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42F87DB" wp14:editId="09D72B01">
                      <wp:extent cx="177800" cy="177800"/>
                      <wp:effectExtent l="9525" t="9525" r="3175" b="3175"/>
                      <wp:docPr id="340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41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2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3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4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GA0w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PKr0YDTBAAAbxUAAA4AAAAAAAAAAAAAAAAALgIAAGRycy9lMm9Eb2MueG1s&#10;UEsBAi0AFAAGAAgAAAAhAIP7H3TYAAAAAwEAAA8AAAAAAAAAAAAAAAAALQcAAGRycy9kb3ducmV2&#10;LnhtbFBLBQYAAAAABAAEAPMAAAAyCAAAAAA=&#10;">
                      <v:group id="Group 34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Freeform 34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UvsUA&#10;AADcAAAADwAAAGRycy9kb3ducmV2LnhtbESP3WoCMRSE7wu+QziCdzVbLUW3RlFRKlTEX3p72Jxm&#10;l92cLJuo69s3hUIvh5n5hpnMWluJGzW+cKzgpZ+AIM6cLtgoOJ/WzyMQPiBrrByTggd5mE07TxNM&#10;tbvzgW7HYESEsE9RQR5CnUrps5ws+r6riaP37RqLIcrGSN3gPcJtJQdJ8iYtFhwXcqxpmVNWHq9W&#10;Qf15GS7GvvyoVgfztSz1fnvaGaV63Xb+DiJQG/7Df+2NVjB8Hc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tS+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4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shape id="Freeform 34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YyMMA&#10;AADcAAAADwAAAGRycy9kb3ducmV2LnhtbESPT2sCMRTE70K/Q3gFb5qtLkW3RpGC1IuQant/bt7+&#10;oZuXZZO667c3guBxmJnfMKvNYBtxoc7XjhW8TRMQxLkzNZcKfk67yQKED8gGG8ek4EoeNuuX0Qoz&#10;43r+pssxlCJC2GeooAqhzaT0eUUW/dS1xNErXGcxRNmV0nTYR7ht5CxJ3qXFmuNChS19VpT/Hf+t&#10;gjOms2KnD/3WfPXF79Lqq9ZaqfHrsP0AEWgIz/CjvTcK5m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Yy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D75F764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1A0BB81" w14:textId="65EF96E0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4E71FB9" wp14:editId="427D8F4F">
                      <wp:extent cx="177800" cy="177800"/>
                      <wp:effectExtent l="9525" t="9525" r="3175" b="3175"/>
                      <wp:docPr id="335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36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7" name="Freeform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8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9" name="Freeform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CTpLdO3QQAAG8VAAAOAAAAAAAAAAAAAAAAAC4CAABkcnMv&#10;ZTJvRG9jLnhtbFBLAQItABQABgAIAAAAIQCD+x902AAAAAMBAAAPAAAAAAAAAAAAAAAAADcHAABk&#10;cnMvZG93bnJldi54bWxQSwUGAAAAAAQABADzAAAAPAgAAAAA&#10;">
                      <v:group id="Group 33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shape id="Freeform 33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8EW8YA&#10;AADcAAAADwAAAGRycy9kb3ducmV2LnhtbESPQWvCQBSE74L/YXmF3nRTA9qmrqJSsVCRqi29PrKv&#10;m5Ds25BdNf33XUHwOMzMN8x03tlanKn1pWMFT8MEBHHudMlGwddxPXgG4QOyxtoxKfgjD/NZvzfF&#10;TLsL7+l8CEZECPsMFRQhNJmUPi/Ioh+6hjh6v661GKJsjdQtXiLc1nKUJGNpseS4UGBDq4Ly6nCy&#10;CpqP73T54qtN/bY3P6tKf26PO6PU40O3eAURqAv38K39rhWk6QS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8EW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3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Freeform 33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EK8MA&#10;AADcAAAADwAAAGRycy9kb3ducmV2LnhtbESPW2sCMRSE3wv+h3AE32pWLUVXo4gg9UVIvbwfN2cv&#10;uDlZNqm7/ntTKPRxmJlvmNWmt7V4UOsrxwom4wQEceZMxYWCy3n/PgfhA7LB2jEpeJKHzXrwtsLU&#10;uI6/6XEKhYgQ9ikqKENoUil9VpJFP3YNcfRy11oMUbaFNC12EW5rOU2ST2mx4rhQYkO7krL76ccq&#10;uOHHNN/rY7c1X11+XVj91ForNRr22yWIQH34D/+1D0bBbLaA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kEK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6B867F81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F8FFADC" w14:textId="77777777" w:rsidR="00DF0F90" w:rsidRDefault="00F74C07">
            <w:pPr>
              <w:pStyle w:val="TableParagraph"/>
              <w:spacing w:before="62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School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197AC27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2B43308" w14:textId="3D32D465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0845C26" wp14:editId="15035DD1">
                      <wp:extent cx="177800" cy="177800"/>
                      <wp:effectExtent l="9525" t="9525" r="3175" b="3175"/>
                      <wp:docPr id="330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31" name="Group 3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2" name="Freeform 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4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AB/8Hh1AQAAG8VAAAOAAAAAAAAAAAAAAAAAC4CAABkcnMvZTJvRG9jLnht&#10;bFBLAQItABQABgAIAAAAIQCD+x902AAAAAMBAAAPAAAAAAAAAAAAAAAAAC4HAABkcnMvZG93bnJl&#10;di54bWxQSwUGAAAAAAQABADzAAAAMwgAAAAA&#10;">
                      <v:group id="Group 33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Freeform 33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nw8UA&#10;AADcAAAADwAAAGRycy9kb3ducmV2LnhtbESP3WrCQBSE7wt9h+UI3tWNBkobXaUVRcEi9Q9vD9nT&#10;TUj2bMiumr69Wyh4OczMN8xk1tlaXKn1pWMFw0ECgjh3umSj4HhYvryB8AFZY+2YFPySh9n0+WmC&#10;mXY33tF1H4yIEPYZKihCaDIpfV6QRT9wDXH0flxrMUTZGqlbvEW4reUoSV6lxZLjQoENzQvKq/3F&#10;Kmg2p/Tz3VererEz53mlv78OW6NUv9d9jEEE6sIj/N9eawVpOoK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Kf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3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shape id="Freeform 33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rtcMA&#10;AADcAAAADwAAAGRycy9kb3ducmV2LnhtbESPW2sCMRSE34X+h3AKfdOsF0pdjSKC1Bch1fp+3Jy9&#10;4OZk2UR3/fdGKPRxmJlvmOW6t7W4U+srxwrGowQEceZMxYWC39Nu+AXCB2SDtWNS8CAP69XbYImp&#10;cR3/0P0YChEh7FNUUIbQpFL6rCSLfuQa4ujlrrUYomwLaVrsItzWcpIkn9JixXGhxIa2JWXX480q&#10;uOBsku/0oduY7y4/z61+aK2V+njvNwsQgfrwH/5r742C6XQG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rt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6166BBB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52FDD1E" w14:textId="54A74912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F298E00" wp14:editId="69ED6E24">
                      <wp:extent cx="177800" cy="177800"/>
                      <wp:effectExtent l="9525" t="9525" r="3175" b="3175"/>
                      <wp:docPr id="325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26" name="Group 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7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9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DSvgVX3QQAAG8VAAAOAAAAAAAAAAAAAAAAAC4CAABkcnMv&#10;ZTJvRG9jLnhtbFBLAQItABQABgAIAAAAIQCD+x902AAAAAMBAAAPAAAAAAAAAAAAAAAAADcHAABk&#10;cnMvZG93bnJldi54bWxQSwUGAAAAAAQABADzAAAAPAgAAAAA&#10;">
                      <v:group id="Group 32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<v:shape id="Freeform 32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ShsUA&#10;AADcAAAADwAAAGRycy9kb3ducmV2LnhtbESP3WoCMRSE7wu+QziCdzVbhVa3RlFRKlTEX3p72Jxm&#10;l92cLJuo69s3hUIvh5n5hpnMWluJGzW+cKzgpZ+AIM6cLtgoOJ/WzyMQPiBrrByTggd5mE07TxNM&#10;tbvzgW7HYESEsE9RQR5CnUrps5ws+r6riaP37RqLIcrGSN3gPcJtJQdJ8iotFhwXcqxpmVNWHq9W&#10;Qf15GS7GvvyoVgfztSz1fnvaGaV63Xb+DiJQG/7Df+2NVjAcvMH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pK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2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<v:shape id="Freeform 32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S9sMA&#10;AADcAAAADwAAAGRycy9kb3ducmV2LnhtbESPT2sCMRTE70K/Q3iF3jTbrUhdjSKCtBch2vb+3Lz9&#10;Qzcvyya667c3guBxmJnfMMv1YBtxoc7XjhW8TxIQxLkzNZcKfn92408QPiAbbByTgit5WK9eRkvM&#10;jOv5QJdjKEWEsM9QQRVCm0np84os+olriaNXuM5iiLIrpemwj3DbyDRJZtJizXGhwpa2FeX/x7NV&#10;cMJpWuz0vt+Yr774m1t91Vor9fY6bBYgAg3hGX60v42Cj3Q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CS9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842AF3A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1490A0E" w14:textId="468C95BD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1E2B60E" wp14:editId="0CB2E875">
                      <wp:extent cx="177800" cy="177800"/>
                      <wp:effectExtent l="9525" t="9525" r="3175" b="3175"/>
                      <wp:docPr id="320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21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2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3" name="Group 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4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k+mmVdUEAABvFQAADgAAAAAAAAAAAAAAAAAuAgAAZHJzL2Uyb0RvYy54&#10;bWxQSwECLQAUAAYACAAAACEAg/sfdNgAAAADAQAADwAAAAAAAAAAAAAAAAAvBwAAZHJzL2Rvd25y&#10;ZXYueG1sUEsFBgAAAAAEAAQA8wAAADQIAAAAAA==&#10;">
                      <v:group id="Group 32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shape id="Freeform 32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xHsYA&#10;AADcAAAADwAAAGRycy9kb3ducmV2LnhtbESPQWvCQBSE74L/YXmF3nTTCKKpq6i0tFApRlt6fWSf&#10;m5Ds25Ddavz3XUHocZiZb5jFqreNOFPnK8cKnsYJCOLC6YqNgq/j62gGwgdkjY1jUnAlD6vlcLDA&#10;TLsL53Q+BCMihH2GCsoQ2kxKX5Rk0Y9dSxy9k+sshig7I3WHlwi3jUyTZCotVhwXSmxpW1JRH36t&#10;gvbje7KZ+/qtecnNz7bW+93x0yj1+NCvn0EE6sN/+N5+1wom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ExH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2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<v:shape id="Freeform 32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9aM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k3Q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E9a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A138797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A4570CB" w14:textId="35027CD6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C95C986" wp14:editId="007C20C9">
                      <wp:extent cx="177800" cy="177800"/>
                      <wp:effectExtent l="9525" t="9525" r="3175" b="3175"/>
                      <wp:docPr id="315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16" name="Group 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7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8" name="Group 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9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BGQ033cBAAAbxUAAA4AAAAAAAAAAAAAAAAALgIAAGRycy9l&#10;Mm9Eb2MueG1sUEsBAi0AFAAGAAgAAAAhAIP7H3TYAAAAAwEAAA8AAAAAAAAAAAAAAAAANgcAAGRy&#10;cy9kb3ducmV2LnhtbFBLBQYAAAAABAAEAPMAAAA7CAAAAAA=&#10;">
                      <v:group id="Group 31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<v:shape id="Freeform 31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YO8UA&#10;AADcAAAADwAAAGRycy9kb3ducmV2LnhtbESP3WoCMRSE74W+QziCdzWrQltXo1SxVKgUf/H2sDlm&#10;l92cLJtU17dvCgUvh5n5hpnOW1uJKzW+cKxg0E9AEGdOF2wUHA8fz28gfEDWWDkmBXfyMJ89daaY&#10;anfjHV33wYgIYZ+igjyEOpXSZzlZ9H1XE0fv4hqLIcrGSN3gLcJtJYdJ8iItFhwXcqxpmVNW7n+s&#10;gvrrNFqMfflZrXbmvCz1dnP4Nkr1uu37BESgNjzC/+21VjAavM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lg7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1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shape id="Freeform 31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YS8QA&#10;AADcAAAADwAAAGRycy9kb3ducmV2LnhtbESPT2sCMRTE74LfITyhN81qRXQ1ihSkvRTiau+vm7d/&#10;cPOybFJ3/faNUOhxmJnfMLvDYBtxp87XjhXMZwkI4tyZmksF18tpugbhA7LBxjEpeJCHw3482mFq&#10;XM9numehFBHCPkUFVQhtKqXPK7LoZ64ljl7hOoshyq6UpsM+wm0jF0mykhZrjgsVtvRWUX7LfqyC&#10;b1wuipP+7I/mvS++NlY/tNZKvUyG4xZEoCH8h//aH0bB63wDzzPx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WE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504D36B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52F8822" w14:textId="05F9F116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243A259" wp14:editId="200F4C97">
                      <wp:extent cx="177800" cy="177800"/>
                      <wp:effectExtent l="9525" t="9525" r="3175" b="3175"/>
                      <wp:docPr id="310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11" name="Group 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2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3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4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XS1gQAAG8VAAAOAAAAZHJzL2Uyb0RvYy54bWzsWNuO2zYQfS/QfyD02MJrUZYvEtYbJOt1&#10;UGDbBoj7AbREXVBJVEl5tZui/97hULQlrx1vkvYlWD9YlHg0nDkczh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IPLpdLWBAAAbxUAAA4AAAAAAAAAAAAAAAAALgIAAGRycy9lMm9Eb2Mu&#10;eG1sUEsBAi0AFAAGAAgAAAAhAIP7H3TYAAAAAwEAAA8AAAAAAAAAAAAAAAAAMAcAAGRycy9kb3du&#10;cmV2LnhtbFBLBQYAAAAABAAEAPMAAAA1CAAAAAA=&#10;">
                      <v:group id="Group 31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shape id="Freeform 31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7o8YA&#10;AADcAAAADwAAAGRycy9kb3ducmV2LnhtbESP3WrCQBSE7wu+w3IE7+pGBWlTN0GlpYUW8afF20P2&#10;uAnJng3ZVePbdwsFL4eZ+YZZ5L1txIU6XzlWMBknIIgLpys2Cr4Pb49PIHxA1tg4JgU38pBng4cF&#10;ptpdeUeXfTAiQtinqKAMoU2l9EVJFv3YtcTRO7nOYoiyM1J3eI1w28hpksylxYrjQoktrUsq6v3Z&#10;Kmg/f2arZ1+/N687c1zXevt12BilRsN++QIiUB/u4f/2h1Ywm0z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37o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1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shape id="Freeform 31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31c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WQO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999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10D15FF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1D65B12" w14:textId="77777777" w:rsidR="00DF0F90" w:rsidRDefault="00F74C07">
            <w:pPr>
              <w:pStyle w:val="TableParagraph"/>
              <w:spacing w:before="5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Public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</w:rPr>
              <w:t>Transport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77087E6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31A4B88" w14:textId="1FAB2EE0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C1D1821" wp14:editId="55906623">
                      <wp:extent cx="177800" cy="177800"/>
                      <wp:effectExtent l="9525" t="9525" r="3175" b="3175"/>
                      <wp:docPr id="305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06" name="Group 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7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8" name="Group 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9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BQimFk3QQAAG8VAAAOAAAAAAAAAAAAAAAAAC4CAABkcnMv&#10;ZTJvRG9jLnhtbFBLAQItABQABgAIAAAAIQCD+x902AAAAAMBAAAPAAAAAAAAAAAAAAAAADcHAABk&#10;cnMvZG93bnJldi54bWxQSwUGAAAAAAQABADzAAAAPAgAAAAA&#10;">
                      <v:group id="Group 30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shape id="Freeform 30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O5sYA&#10;AADcAAAADwAAAGRycy9kb3ducmV2LnhtbESP3WrCQBSE7wu+w3KE3jUbFaqNrqLS0oIi/lR6e8ie&#10;bkKyZ0N2q+nbu0Khl8PMfMPMFp2txYVaXzpWMEhSEMS50yUbBZ+nt6cJCB+QNdaOScEveVjMew8z&#10;zLS78oEux2BEhLDPUEERQpNJ6fOCLPrENcTR+3atxRBla6Ru8RrhtpbDNH2WFkuOCwU2tC4or44/&#10;VkGzOY9WL756r18P5mtd6f32tDNKPfa75RREoC78h//aH1rBKB3D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PO5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0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<v:shape id="Freeform 30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OlsMA&#10;AADcAAAADwAAAGRycy9kb3ducmV2LnhtbESPW2sCMRSE3wv+h3AE32q2WopujSKC6IuQenk/3Zy9&#10;0M3Jsonu+u9NQfBxmJlvmMWqt7W4Uesrxwo+xgkI4syZigsF59P2fQbCB2SDtWNScCcPq+XgbYGp&#10;cR3/0O0YChEh7FNUUIbQpFL6rCSLfuwa4ujlrrUYomwLaVrsItzWcpIkX9JixXGhxIY2JWV/x6tV&#10;8Iufk3yrD93a7Lr8Mrf6rrVWajTs198gAvXhFX6290bBNJnD/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Ol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2D09D76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83597DA" w14:textId="5ED0D760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8FF1D14" wp14:editId="606005F1">
                      <wp:extent cx="177800" cy="177800"/>
                      <wp:effectExtent l="9525" t="9525" r="3175" b="3175"/>
                      <wp:docPr id="300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01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2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3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4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2se1A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B8Q2se1AQAAG8VAAAOAAAAAAAAAAAAAAAAAC4CAABkcnMvZTJvRG9jLnht&#10;bFBLAQItABQABgAIAAAAIQCD+x902AAAAAMBAAAPAAAAAAAAAAAAAAAAAC4HAABkcnMvZG93bnJl&#10;di54bWxQSwUGAAAAAAQABADzAAAAMwgAAAAA&#10;">
                      <v:group id="Group 30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 id="Freeform 30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tfsYA&#10;AADcAAAADwAAAGRycy9kb3ducmV2LnhtbESPQWvCQBSE74X+h+UJ3urGCGJTV2lDi0KLVK14fWRf&#10;NyHZtyG7avz33YLgcZiZb5j5sreNOFPnK8cKxqMEBHHhdMVGwc/+42kGwgdkjY1jUnAlD8vF48Mc&#10;M+0uvKXzLhgRIewzVFCG0GZS+qIki37kWuLo/brOYoiyM1J3eIlw28g0SabSYsVxocSW8pKKeney&#10;CtrPw+Tt2der5n1rjnmtv7/2G6PUcNC/voAI1Id7+NZeawWTJI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Rtf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0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shape id="Freeform 30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hCMQA&#10;AADcAAAADwAAAGRycy9kb3ducmV2LnhtbESPW2sCMRSE3wv+h3AE32rWC0VXo4gg7UshXfX9uDl7&#10;wc3Jsknd9d83hUIfh5n5htnuB9uIB3W+dqxgNk1AEOfO1FwquJxPrysQPiAbbByTgid52O9GL1tM&#10;jev5ix5ZKEWEsE9RQRVCm0rp84os+qlriaNXuM5iiLIrpemwj3DbyHmSvEmLNceFCls6VpTfs2+r&#10;4IbLeXHSn/3BvPfFdW31U2ut1GQ8HDYgAg3hP/zX/jAKFskS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YQj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B0F53D3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60F8006" w14:textId="6FD221F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472067B" wp14:editId="3D9A9EFD">
                      <wp:extent cx="177800" cy="177800"/>
                      <wp:effectExtent l="9525" t="9525" r="3175" b="3175"/>
                      <wp:docPr id="295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96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7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8" name="Group 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9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Gx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AWBgbHcBAAAbxUAAA4AAAAAAAAAAAAAAAAALgIAAGRycy9l&#10;Mm9Eb2MueG1sUEsBAi0AFAAGAAgAAAAhAIP7H3TYAAAAAwEAAA8AAAAAAAAAAAAAAAAANgcAAGRy&#10;cy9kb3ducmV2LnhtbFBLBQYAAAAABAAEAPMAAAA7CAAAAAA=&#10;">
                      <v:group id="Group 29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shape id="Freeform 29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U/MYA&#10;AADcAAAADwAAAGRycy9kb3ducmV2LnhtbESPQWvCQBSE7wX/w/KE3nSjBW1SV7HSYkEpVVu8PrLP&#10;TUj2bchuNf33riD0OMzMN8xs0dlanKn1pWMFo2ECgjh3umSj4PvwPngG4QOyxtoxKfgjD4t572GG&#10;mXYX3tF5H4yIEPYZKihCaDIpfV6QRT90DXH0Tq61GKJsjdQtXiLc1nKcJBNpseS4UGBDq4Lyav9r&#10;FTSbn6fX1Ffr+m1njqtKf20Pn0apx363fAERqAv/4Xv7QysYp1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U/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9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shape id="Freeform 29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UjMQA&#10;AADcAAAADwAAAGRycy9kb3ducmV2LnhtbESPS2vDMBCE74X8B7GB3Bq5JpTajRJCICSXgJrHfWut&#10;H9RaGUuJnX8fFQo9DjPzDbNcj7YVd+p941jB2zwBQVw403Cl4HLevX6A8AHZYOuYFDzIw3o1eVli&#10;btzAX3Q/hUpECPscFdQhdLmUvqjJop+7jjh6pesthij7Spoehwi3rUyT5F1abDgu1NjRtqbi53Sz&#10;Cr5xkZY7fRw2Zj+U18zqh9Zaqdl03HyCCDSG//Bf+2AUpFkG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VI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BAF2CC4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A5512BA" w14:textId="6963CE81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2B7E69C" wp14:editId="3DDD2F13">
                      <wp:extent cx="177800" cy="177800"/>
                      <wp:effectExtent l="9525" t="9525" r="3175" b="3175"/>
                      <wp:docPr id="290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91" name="Group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2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3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4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ce1AQAAG8VAAAOAAAAZHJzL2Uyb0RvYy54bWzsWG1v2zYQ/j5g/4HQxw2ORUV+kRCnaOM4&#10;GJB2Ber9AFqiXjBJ1Eg5Sjrsv+94FG3Jseu03b4U8QeLEh8d75478h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X2vce1AQAAG8VAAAOAAAAAAAAAAAAAAAAAC4CAABkcnMvZTJvRG9jLnht&#10;bFBLAQItABQABgAIAAAAIQCD+x902AAAAAMBAAAPAAAAAAAAAAAAAAAAAC4HAABkcnMvZG93bnJl&#10;di54bWxQSwUGAAAAAAQABADzAAAAMwgAAAAA&#10;">
                      <v:group id="Group 29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Freeform 29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3ZMUA&#10;AADcAAAADwAAAGRycy9kb3ducmV2LnhtbESPQWvCQBSE74X+h+UVvNWNEaRGV7FSUbBI1Uqvj+zr&#10;JiT7NmRXjf/eLRQ8DjPzDTOdd7YWF2p96VjBoJ+AIM6dLtko+D6uXt9A+ICssXZMCm7kYT57fppi&#10;pt2V93Q5BCMihH2GCooQmkxKnxdk0fddQxy9X9daDFG2RuoWrxFua5kmyUhaLDkuFNjQsqC8Opyt&#10;gmZ7Gr6PfbWuP/bmZ1npr8/jzijVe+kWExCBuvAI/7c3WkE6Tu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/dk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9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Freeform 29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7Es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Skqy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/7E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CBC33E7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B1FDF95" w14:textId="76EA4743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4F54ADA" wp14:editId="37FCC3A4">
                      <wp:extent cx="177800" cy="177800"/>
                      <wp:effectExtent l="9525" t="9525" r="3175" b="3175"/>
                      <wp:docPr id="285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86" name="Group 2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7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8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9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BEmzOo3QQAAG8VAAAOAAAAAAAAAAAAAAAAAC4CAABkcnMv&#10;ZTJvRG9jLnhtbFBLAQItABQABgAIAAAAIQCD+x902AAAAAMBAAAPAAAAAAAAAAAAAAAAADcHAABk&#10;cnMvZG93bnJldi54bWxQSwUGAAAAAAQABADzAAAAPAgAAAAA&#10;">
                      <v:group id="Group 28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<v:shape id="Freeform 28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CIcYA&#10;AADcAAAADwAAAGRycy9kb3ducmV2LnhtbESP3WrCQBSE7wu+w3KE3jUbLbQaXUWlpYVK8RdvD9nj&#10;JiR7NmS3Gt/eLRR6OczMN8x03tlaXKj1pWMFgyQFQZw7XbJRcNi/P41A+ICssXZMCm7kYT7rPUwx&#10;0+7KW7rsghERwj5DBUUITSalzwuy6BPXEEfv7FqLIcrWSN3iNcJtLYdp+iItlhwXCmxoVVBe7X6s&#10;gubr+Lwc++qjftua06rSm/X+2yj12O8WExCBuvAf/mt/agXD0S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CI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8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<v:shape id="Freeform 28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CUcMA&#10;AADcAAAADwAAAGRycy9kb3ducmV2LnhtbESPT4vCMBTE74LfITxhb5paZNFqFBFkvSxk3fX+bF7/&#10;YPNSmqyt334jCHscZuY3zGY32EbcqfO1YwXzWQKCOHem5lLBz/dxugThA7LBxjEpeJCH3XY82mBm&#10;XM9fdD+HUkQI+wwVVCG0mZQ+r8iin7mWOHqF6yyGKLtSmg77CLeNTJPkXVqsOS5U2NKhovx2/rUK&#10;rrhIi6P+7Pfmoy8uK6sfWmul3ibDfg0i0BD+w6/2yShIlyt4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fCU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B5ABAD4" w14:textId="77777777" w:rsidR="00DF0F90" w:rsidRDefault="00DF0F90">
      <w:pPr>
        <w:rPr>
          <w:rFonts w:ascii="Arial" w:eastAsia="Arial" w:hAnsi="Arial" w:cs="Arial"/>
          <w:b/>
          <w:bCs/>
        </w:rPr>
      </w:pPr>
    </w:p>
    <w:p w14:paraId="72BE30C7" w14:textId="77777777" w:rsidR="00DF0F90" w:rsidRDefault="00F74C07">
      <w:pPr>
        <w:tabs>
          <w:tab w:val="left" w:pos="11338"/>
        </w:tabs>
        <w:spacing w:before="72"/>
        <w:ind w:left="737" w:right="3791"/>
        <w:rPr>
          <w:rFonts w:ascii="Arial" w:eastAsia="Arial" w:hAnsi="Arial" w:cs="Arial"/>
        </w:rPr>
      </w:pPr>
      <w:r>
        <w:rPr>
          <w:rFonts w:ascii="Arial"/>
          <w:color w:val="231F20"/>
        </w:rPr>
        <w:t>Other (please give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 xml:space="preserve">details) </w:t>
      </w:r>
      <w:r>
        <w:rPr>
          <w:rFonts w:ascii="Arial"/>
          <w:color w:val="231F20"/>
          <w:spacing w:val="3"/>
        </w:rPr>
        <w:t xml:space="preserve"> </w:t>
      </w:r>
      <w:r>
        <w:rPr>
          <w:rFonts w:ascii="Arial"/>
          <w:color w:val="231F20"/>
          <w:u w:val="single" w:color="231F20"/>
        </w:rPr>
        <w:t xml:space="preserve"> </w:t>
      </w:r>
      <w:r>
        <w:rPr>
          <w:rFonts w:ascii="Arial"/>
          <w:color w:val="231F20"/>
          <w:u w:val="single" w:color="231F20"/>
        </w:rPr>
        <w:tab/>
      </w:r>
    </w:p>
    <w:p w14:paraId="0562335D" w14:textId="77777777" w:rsidR="00DF0F90" w:rsidRDefault="00DF0F90">
      <w:pPr>
        <w:spacing w:before="6"/>
        <w:rPr>
          <w:rFonts w:ascii="Arial" w:eastAsia="Arial" w:hAnsi="Arial" w:cs="Arial"/>
          <w:sz w:val="27"/>
          <w:szCs w:val="27"/>
        </w:rPr>
      </w:pPr>
    </w:p>
    <w:p w14:paraId="23592E02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spacing w:before="64"/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does your child/ren usually travel home from</w:t>
      </w:r>
      <w:r>
        <w:rPr>
          <w:rFonts w:ascii="Arial"/>
          <w:b/>
          <w:color w:val="005A95"/>
          <w:spacing w:val="-24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school?</w:t>
      </w:r>
    </w:p>
    <w:p w14:paraId="2F46D78C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C7E103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31"/>
        <w:gridCol w:w="1531"/>
        <w:gridCol w:w="1531"/>
        <w:gridCol w:w="1531"/>
        <w:gridCol w:w="1531"/>
      </w:tblGrid>
      <w:tr w:rsidR="00DF0F90" w14:paraId="3F17F8EC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4E10110C" w14:textId="77777777" w:rsidR="00DF0F90" w:rsidRDefault="00DF0F90"/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596AD4D8" w14:textId="77777777" w:rsidR="00DF0F90" w:rsidRDefault="00F74C07">
            <w:pPr>
              <w:pStyle w:val="TableParagraph"/>
              <w:spacing w:before="89"/>
              <w:ind w:left="2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Monday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72745A5A" w14:textId="77777777" w:rsidR="00DF0F90" w:rsidRDefault="00F74C07">
            <w:pPr>
              <w:pStyle w:val="TableParagraph"/>
              <w:spacing w:before="89"/>
              <w:ind w:left="3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3"/>
              </w:rPr>
              <w:t>Tuesday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74BB2082" w14:textId="77777777" w:rsidR="00DF0F90" w:rsidRDefault="00F74C07">
            <w:pPr>
              <w:pStyle w:val="TableParagraph"/>
              <w:spacing w:before="8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Wednesday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49DB1822" w14:textId="77777777" w:rsidR="00DF0F90" w:rsidRDefault="00F74C07">
            <w:pPr>
              <w:pStyle w:val="TableParagraph"/>
              <w:spacing w:before="89"/>
              <w:ind w:lef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Thursday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7539A265" w14:textId="77777777" w:rsidR="00DF0F90" w:rsidRDefault="00F74C07">
            <w:pPr>
              <w:pStyle w:val="TableParagraph"/>
              <w:spacing w:before="89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Friday</w:t>
            </w:r>
          </w:p>
        </w:tc>
      </w:tr>
      <w:tr w:rsidR="00DF0F90" w14:paraId="59E4A879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5B555DF" w14:textId="77777777" w:rsidR="00DF0F90" w:rsidRDefault="00F74C07">
            <w:pPr>
              <w:pStyle w:val="TableParagraph"/>
              <w:spacing w:before="7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8AC0135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9B74D1C" w14:textId="280294FE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18B339D" wp14:editId="0BBE8BB7">
                      <wp:extent cx="177800" cy="177800"/>
                      <wp:effectExtent l="9525" t="9525" r="3175" b="3175"/>
                      <wp:docPr id="280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81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2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3" name="Group 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4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G3qjPDTBAAAbxUAAA4AAAAAAAAAAAAAAAAALgIAAGRycy9lMm9Eb2MueG1s&#10;UEsBAi0AFAAGAAgAAAAhAIP7H3TYAAAAAwEAAA8AAAAAAAAAAAAAAAAALQcAAGRycy9kb3ducmV2&#10;LnhtbFBLBQYAAAAABAAEAPMAAAAyCAAAAAA=&#10;">
                      <v:group id="Group 28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<v:shape id="Freeform 28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hucYA&#10;AADcAAAADwAAAGRycy9kb3ducmV2LnhtbESPQWvCQBSE74X+h+UVvNVNI4hNXaUVpYIijbb0+si+&#10;bkKyb0N2q/Hfu4LgcZiZb5jpvLeNOFLnK8cKXoYJCOLC6YqNgu/D6nkCwgdkjY1jUnAmD/PZ48MU&#10;M+1OnNNxH4yIEPYZKihDaDMpfVGSRT90LXH0/lxnMUTZGak7PEW4bWSaJGNpseK4UGJLi5KKev9v&#10;FbSbn9HHq68/m2Vufhe1/toedkapwVP//gYiUB/u4Vt7rRWkkxS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Zhu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8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shape id="Freeform 28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tz8MA&#10;AADcAAAADwAAAGRycy9kb3ducmV2LnhtbESPT4vCMBTE7wv7HcJb2NuaWkS0axQRRC8L0V3vb5vX&#10;P9i8lCba+u2NIHgcZuY3zGI12EZcqfO1YwXjUQKCOHem5lLB3+/2awbCB2SDjWNScCMPq+X72wIz&#10;43o+0PUYShEh7DNUUIXQZlL6vCKLfuRa4ugVrrMYouxKaTrsI9w2Mk2SqbRYc1yosKVNRfn5eLEK&#10;/nGSFlv906/Nri9Oc6tvWmulPj+G9TeIQEN4hZ/tvVGQzi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Ztz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815F280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D0515B4" w14:textId="70C6F6D1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041211" wp14:editId="69C62003">
                      <wp:extent cx="177800" cy="177800"/>
                      <wp:effectExtent l="9525" t="9525" r="3175" b="3175"/>
                      <wp:docPr id="275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76" name="Group 2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7" name="Freeform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8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9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IsOvSnWBAAAbxUAAA4AAAAAAAAAAAAAAAAALgIAAGRycy9lMm9Eb2Mu&#10;eG1sUEsBAi0AFAAGAAgAAAAhAIP7H3TYAAAAAwEAAA8AAAAAAAAAAAAAAAAAMAcAAGRycy9kb3du&#10;cmV2LnhtbFBLBQYAAAAABAAEAPMAAAA1CAAAAAA=&#10;">
                      <v:group id="Group 27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<v:shape id="Freeform 27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yBsUA&#10;AADcAAAADwAAAGRycy9kb3ducmV2LnhtbESP3WoCMRSE7wu+QziCdzVbhapbo6goFiriL709bE6z&#10;y25Olk3U7ds3hUIvh5n5hpnOW1uJOzW+cKzgpZ+AIM6cLtgouJw3z2MQPiBrrByTgm/yMJ91nqaY&#10;avfgI91PwYgIYZ+igjyEOpXSZzlZ9H1XE0fvyzUWQ5SNkbrBR4TbSg6S5FVaLDgu5FjTKqesPN2s&#10;gvrjOlxOfLmt1kfzuSr1YXfeG6V63XbxBiJQG/7Df+13rWAwGsH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LI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7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shape id="Freeform 27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ydsMA&#10;AADcAAAADwAAAGRycy9kb3ducmV2LnhtbESPT2sCMRTE70K/Q3iF3jTbpWhdjSKCtBch2vb+3Lz9&#10;Qzcvyya667c3guBxmJnfMMv1YBtxoc7XjhW8TxIQxLkzNZcKfn92408QPiAbbByTgit5WK9eRkvM&#10;jOv5QJdjKEWEsM9QQRVCm0np84os+olriaNXuM5iiLIrpemwj3DbyDRJptJizXGhwpa2FeX/x7NV&#10;cMKPtNjpfb8xX33xN7f6qrVW6u112CxABBrCM/xofxsF6Ww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Kyd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71E884F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9602A85" w14:textId="3113EE15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C5C9A16" wp14:editId="2F24C7DB">
                      <wp:extent cx="177800" cy="177800"/>
                      <wp:effectExtent l="9525" t="9525" r="3175" b="3175"/>
                      <wp:docPr id="270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71" name="Group 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2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3" name="Group 2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4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AZVcuG1AQAAG8VAAAOAAAAAAAAAAAAAAAAAC4CAABkcnMvZTJvRG9jLnht&#10;bFBLAQItABQABgAIAAAAIQCD+x902AAAAAMBAAAPAAAAAAAAAAAAAAAAAC4HAABkcnMvZG93bnJl&#10;di54bWxQSwUGAAAAAAQABADzAAAAMwgAAAAA&#10;">
                      <v:group id="Group 27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shape id="Freeform 27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RnsYA&#10;AADcAAAADwAAAGRycy9kb3ducmV2LnhtbESPQWvCQBSE7wX/w/IK3nTTCNqmrmKlolCRqi29PrKv&#10;m5Ds25BdNf77riD0OMzMN8x03tlanKn1pWMFT8MEBHHudMlGwddxNXgG4QOyxtoxKbiSh/ms9zDF&#10;TLsL7+l8CEZECPsMFRQhNJmUPi/Ioh+6hjh6v661GKJsjdQtXiLc1jJNkrG0WHJcKLChZUF5dThZ&#10;Bc3H9+jtxVfr+n1vfpaV/twed0ap/mO3eAURqAv/4Xt7oxWkk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Rn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7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<v:shape id="Freeform 27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d6MMA&#10;AADcAAAADwAAAGRycy9kb3ducmV2LnhtbESPT2sCMRTE70K/Q3gFb5rtIla3RpGC1IuQant/bt7+&#10;oZuXZZO667c3guBxmJnfMKvNYBtxoc7XjhW8TRMQxLkzNZcKfk67yQKED8gGG8ek4EoeNuuX0Qoz&#10;43r+pssxlCJC2GeooAqhzaT0eUUW/dS1xNErXGcxRNmV0nTYR7htZJokc2mx5rhQYUufFeV/x3+r&#10;4IyztNjpQ781X33xu7T6qrVWavw6bD9ABBrCM/xo742C9H0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Md6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94C18C3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75EF922" w14:textId="3CDA536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46C8D60" wp14:editId="0C629427">
                      <wp:extent cx="177800" cy="177800"/>
                      <wp:effectExtent l="9525" t="9525" r="3175" b="3175"/>
                      <wp:docPr id="265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66" name="Group 2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7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8" name="Group 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9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MoUDzDcBAAAbxUAAA4AAAAAAAAAAAAAAAAALgIAAGRycy9l&#10;Mm9Eb2MueG1sUEsBAi0AFAAGAAgAAAAhAIP7H3TYAAAAAwEAAA8AAAAAAAAAAAAAAAAANgcAAGRy&#10;cy9kb3ducmV2LnhtbFBLBQYAAAAABAAEAPMAAAA7CAAAAAA=&#10;">
                      <v:group id="Group 26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<v:shape id="Freeform 26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k28YA&#10;AADcAAAADwAAAGRycy9kb3ducmV2LnhtbESPQWvCQBSE74L/YXlCb82mCtamrqJiqaBI1ZZeH9nX&#10;TUj2bchuNf57t1DwOMzMN8x03tlanKn1pWMFT0kKgjh3umSj4PP09jgB4QOyxtoxKbiSh/ms35ti&#10;pt2FD3Q+BiMihH2GCooQmkxKnxdk0SeuIY7ej2sthihbI3WLlwi3tRym6VhaLDkuFNjQqqC8Ov5a&#10;Bc32a7R88dV7vT6Y71WlP3anvVHqYdAtXkEE6sI9/N/eaAXD8TP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0k2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6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<v:shape id="Freeform 26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kq8MA&#10;AADcAAAADwAAAGRycy9kb3ducmV2LnhtbESPT4vCMBTE7wt+h/CEva2pRWStRhFB9LIQ3fX+bF7/&#10;YPNSmmjrt98sCHscZuY3zGoz2EY8qPO1YwXTSQKCOHem5lLBz/f+4xOED8gGG8ek4EkeNuvR2woz&#10;43o+0eMcShEh7DNUUIXQZlL6vCKLfuJa4ugVrrMYouxKaTrsI9w2Mk2SubRYc1yosKVdRfntfLcK&#10;rjhLi73+6rfm0BeXhdVPrbVS7+NhuwQRaAj/4Vf7aBSk8wX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kq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18876C7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B4179A6" w14:textId="1004B3C8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FBE99DA" wp14:editId="714C1D15">
                      <wp:extent cx="177800" cy="177800"/>
                      <wp:effectExtent l="9525" t="9525" r="3175" b="3175"/>
                      <wp:docPr id="260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61" name="Group 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2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4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LQ6wy1AQAAG8VAAAOAAAAAAAAAAAAAAAAAC4CAABkcnMvZTJvRG9jLnht&#10;bFBLAQItABQABgAIAAAAIQCD+x902AAAAAMBAAAPAAAAAAAAAAAAAAAAAC4HAABkcnMvZG93bnJl&#10;di54bWxQSwUGAAAAAAQABADzAAAAMwgAAAAA&#10;">
                      <v:group id="Group 26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6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HQ8YA&#10;AADcAAAADwAAAGRycy9kb3ducmV2LnhtbESPQWvCQBSE74X+h+UJ3urGCGJTV2mlpYIijbb0+si+&#10;bkKyb0N2q/Hfu4LgcZiZb5j5sreNOFLnK8cKxqMEBHHhdMVGwffh42kGwgdkjY1jUnAmD8vF48Mc&#10;M+1OnNNxH4yIEPYZKihDaDMpfVGSRT9yLXH0/lxnMUTZGak7PEW4bWSaJFNpseK4UGJLq5KKev9v&#10;FbSbn8nbs68/m/fc/K5q/bU97IxSw0H/+gIiUB/u4Vt7rRWk0x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qHQ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6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26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LNcQA&#10;AADcAAAADwAAAGRycy9kb3ducmV2LnhtbESPS2vDMBCE74H+B7GF3mI5JoTEjRJCILSXgprHfWut&#10;H8RaGUuJnX9fFQo5DjPzDbPejrYVd+p941jBLElBEBfONFwpOJ8O0yUIH5ANto5JwYM8bDcvkzXm&#10;xg38TfdjqESEsM9RQR1Cl0vpi5os+sR1xNErXW8xRNlX0vQ4RLhtZZamC2mx4bhQY0f7morr8WYV&#10;/OA8Kw/6a9iZj6G8rKx+aK2Vensdd+8gAo3hGf5vfxoF2WIO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iz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35DA3517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4201BA0" w14:textId="77777777" w:rsidR="00DF0F90" w:rsidRDefault="00F74C07">
            <w:pPr>
              <w:pStyle w:val="TableParagraph"/>
              <w:spacing w:before="72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Bike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ED091A8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270AD47" w14:textId="7F8066C9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48C587C" wp14:editId="1BC213DB">
                      <wp:extent cx="177800" cy="177800"/>
                      <wp:effectExtent l="9525" t="9525" r="3175" b="3175"/>
                      <wp:docPr id="255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56" name="Group 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7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8" name="Group 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9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Ak62RrcBAAAbxUAAA4AAAAAAAAAAAAAAAAALgIAAGRycy9l&#10;Mm9Eb2MueG1sUEsBAi0AFAAGAAgAAAAhAIP7H3TYAAAAAwEAAA8AAAAAAAAAAAAAAAAANgcAAGRy&#10;cy9kb3ducmV2LnhtbFBLBQYAAAAABAAEAPMAAAA7CAAAAAA=&#10;">
                      <v:group id="Group 25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v:shape id="Freeform 25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uZsYA&#10;AADcAAAADwAAAGRycy9kb3ducmV2LnhtbESPQWsCMRSE74L/ITzBm2ZVatutUVqxWLCUqi29PjbP&#10;7LKbl2UTdfvvjSB4HGbmG2a2aG0lTtT4wrGC0TABQZw5XbBR8LN/HzyB8AFZY+WYFPyTh8W825lh&#10;qt2Zt3TaBSMihH2KCvIQ6lRKn+Vk0Q9dTRy9g2sshigbI3WD5wi3lRwnyVRaLDgu5FjTMqes3B2t&#10;gnrzO3l79uW6Wm3N37LU35/7L6NUv9e+voAI1IZ7+Nb+0ArGD4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HuZ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5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<v:shape id="Freeform 25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FsMA&#10;AADcAAAADwAAAGRycy9kb3ducmV2LnhtbESPT2sCMRTE70K/Q3iF3jTbpUpdjSKCtBch2vb+3Lz9&#10;Qzcvyya667c3guBxmJnfMMv1YBtxoc7XjhW8TxIQxLkzNZcKfn92408QPiAbbByTgit5WK9eRkvM&#10;jOv5QJdjKEWEsM9QQRVCm0np84os+olriaNXuM5iiLIrpemwj3DbyDRJZtJizXGhwpa2FeX/x7NV&#10;cMKPtNjpfb8xX33xN7f6qrVW6u112CxABBrCM/xofxsF6XQ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uF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7B44F11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B4A0396" w14:textId="301E9EF8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C160A96" wp14:editId="00394527">
                      <wp:extent cx="177800" cy="177800"/>
                      <wp:effectExtent l="9525" t="9525" r="3175" b="3175"/>
                      <wp:docPr id="250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51" name="Group 2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2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4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m2GvtdUEAABvFQAADgAAAAAAAAAAAAAAAAAuAgAAZHJzL2Uyb0RvYy54&#10;bWxQSwECLQAUAAYACAAAACEAg/sfdNgAAAADAQAADwAAAAAAAAAAAAAAAAAvBwAAZHJzL2Rvd25y&#10;ZXYueG1sUEsFBgAAAAAEAAQA8wAAADQIAAAAAA==&#10;">
                      <v:group id="Group 25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<v:shape id="Freeform 25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N/sYA&#10;AADcAAAADwAAAGRycy9kb3ducmV2LnhtbESPQWvCQBSE7wX/w/IK3nTTiNKmrmKlolCRqi29PrKv&#10;m5Ds25BdNf77riD0OMzMN8x03tlanKn1pWMFT8MEBHHudMlGwddxNXgG4QOyxtoxKbiSh/ms9zDF&#10;TLsL7+l8CEZECPsMFRQhNJmUPi/Ioh+6hjh6v661GKJsjdQtXiLc1jJNkom0WHJcKLChZUF5dThZ&#10;Bc3H9+jtxVfr+n1vfpaV/twed0ap/mO3eAURqAv/4Xt7oxWk4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ZN/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5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Freeform 25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BiMMA&#10;AADcAAAADwAAAGRycy9kb3ducmV2LnhtbESPT2sCMRTE70K/Q3gFb5rtokW3RpGC1IuQant/bt7+&#10;oZuXZZO667c3guBxmJnfMKvNYBtxoc7XjhW8TRMQxLkzNZcKfk67yQKED8gGG8ek4EoeNuuX0Qoz&#10;43r+pssxlCJC2GeooAqhzaT0eUUW/dS1xNErXGcxRNmV0nTYR7htZJok79JizXGhwpY+K8r/jv9W&#10;wRlnabHTh35rvvrid2n1VWut1Ph12H6ACDSEZ/jR3hsF6Xw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Bi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178651C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2CBD849" w14:textId="2F93F54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F28006A" wp14:editId="26413B7D">
                      <wp:extent cx="177800" cy="177800"/>
                      <wp:effectExtent l="9525" t="9525" r="3175" b="3175"/>
                      <wp:docPr id="245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46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7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9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sD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EggawPcBAAAbxUAAA4AAAAAAAAAAAAAAAAALgIAAGRycy9l&#10;Mm9Eb2MueG1sUEsBAi0AFAAGAAgAAAAhAIP7H3TYAAAAAwEAAA8AAAAAAAAAAAAAAAAANgcAAGRy&#10;cy9kb3ducmV2LnhtbFBLBQYAAAAABAAEAPMAAAA7CAAAAAA=&#10;">
                      <v:group id="Group 24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<v:shape id="Freeform 24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4u8YA&#10;AADcAAAADwAAAGRycy9kb3ducmV2LnhtbESPQWsCMRSE74L/ITzBm2bVYtutUVqxWLCUqi29PjbP&#10;7LKbl2UTdfvvjSB4HGbmG2a2aG0lTtT4wrGC0TABQZw5XbBR8LN/HzyB8AFZY+WYFPyTh8W825lh&#10;qt2Zt3TaBSMihH2KCvIQ6lRKn+Vk0Q9dTRy9g2sshigbI3WD5wi3lRwnyVRaLDgu5FjTMqes3B2t&#10;gnrzO3l79uW6Wm3N37LU35/7L6NUv9e+voAI1IZ7+Nb+0ArGD4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h4u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4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<v:shape id="Freeform 24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4y8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Skyx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4y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1353EC3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2B59B4E" w14:textId="63AD013D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7B20A4D" wp14:editId="7562A050">
                      <wp:extent cx="177800" cy="177800"/>
                      <wp:effectExtent l="9525" t="9525" r="3175" b="3175"/>
                      <wp:docPr id="240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41" name="Group 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2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3" name="Group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4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OB0w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O5oE4HTBAAAbxUAAA4AAAAAAAAAAAAAAAAALgIAAGRycy9lMm9Eb2MueG1s&#10;UEsBAi0AFAAGAAgAAAAhAIP7H3TYAAAAAwEAAA8AAAAAAAAAAAAAAAAALQcAAGRycy9kb3ducmV2&#10;LnhtbFBLBQYAAAAABAAEAPMAAAAyCAAAAAA=&#10;">
                      <v:group id="Group 24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24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bI8YA&#10;AADcAAAADwAAAGRycy9kb3ducmV2LnhtbESPQWvCQBSE7wX/w/IK3nTTKNKmrmKlolCRqi29PrKv&#10;m5Ds25BdNf77riD0OMzMN8x03tlanKn1pWMFT8MEBHHudMlGwddxNXgG4QOyxtoxKbiSh/ms9zDF&#10;TLsL7+l8CEZECPsMFRQhNJmUPi/Ioh+6hjh6v661GKJsjdQtXiLc1jJNkom0WHJcKLChZUF5dThZ&#10;Bc3H9+jtxVfr+n1vfpaV/twed0ap/mO3eAURqAv/4Xt7oxWk4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/bI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4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shape id="Freeform 24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XVcMA&#10;AADcAAAADwAAAGRycy9kb3ducmV2LnhtbESPS2vDMBCE74X+B7GF3Bq5xpTGiRJCITSXgPK6b6z1&#10;g1grY6mx8++jQqDHYWa+YRar0bbiRr1vHCv4mCYgiAtnGq4UnI6b9y8QPiAbbB2Tgjt5WC1fXxaY&#10;Gzfwnm6HUIkIYZ+jgjqELpfSFzVZ9FPXEUevdL3FEGVfSdPjEOG2lWmSfEqLDceFGjv6rqm4Hn6t&#10;ggtmabnRu2FtfobyPLP6rrVWavI2rucgAo3hP/xsb42CNMvg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/XV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C13B85C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B945DAA" w14:textId="478AE3C5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940F08B" wp14:editId="42F18BBF">
                      <wp:extent cx="177800" cy="177800"/>
                      <wp:effectExtent l="9525" t="9525" r="3175" b="3175"/>
                      <wp:docPr id="235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36" name="Group 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7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9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CPZ3VP3QQAAG8VAAAOAAAAAAAAAAAAAAAAAC4CAABkcnMv&#10;ZTJvRG9jLnhtbFBLAQItABQABgAIAAAAIQCD+x902AAAAAMBAAAPAAAAAAAAAAAAAAAAADcHAABk&#10;cnMvZG93bnJldi54bWxQSwUGAAAAAAQABADzAAAAPAgAAAAA&#10;">
                      <v:group id="Group 23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shape id="Freeform 23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LxsUA&#10;AADcAAAADwAAAGRycy9kb3ducmV2LnhtbESP3WoCMRSE7wu+QziCdzVbhVa3RlFRKlTEX3p72Jxm&#10;l92cLJuo69s3hUIvh5n5hpnMWluJGzW+cKzgpZ+AIM6cLtgoOJ/WzyMQPiBrrByTggd5mE07TxNM&#10;tbvzgW7HYESEsE9RQR5CnUrps5ws+r6riaP37RqLIcrGSN3gPcJtJQdJ8iotFhwXcqxpmVNWHq9W&#10;Qf15GS7GvvyoVgfztSz1fnvaGaV63Xb+DiJQG/7Df+2NVjAYvsH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gv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3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shape id="Freeform 23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LtsMA&#10;AADcAAAADwAAAGRycy9kb3ducmV2LnhtbESPT2sCMRTE70K/Q3iF3jTbrUhdjSKCtBch2vb+3Lz9&#10;Qzcvyya667c3guBxmJnfMMv1YBtxoc7XjhW8TxIQxLkzNZcKfn92408QPiAbbByTgit5WK9eRkvM&#10;jOv5QJdjKEWEsM9QQRVCm0np84os+olriaNXuM5iiLIrpemwj3DbyDRJZtJizXGhwpa2FeX/x7NV&#10;cMJpWuz0vt+Yr774m1t91Vor9fY6bBYgAg3hGX60v42C9GM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gLt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2626ED3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F33851B" w14:textId="77777777" w:rsidR="00DF0F90" w:rsidRDefault="00F74C07">
            <w:pPr>
              <w:pStyle w:val="TableParagraph"/>
              <w:spacing w:before="69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Scooter/Skateboard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68616CE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125A6F1" w14:textId="5760E957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FA34962" wp14:editId="15D2E9D2">
                      <wp:extent cx="177800" cy="177800"/>
                      <wp:effectExtent l="9525" t="9525" r="3175" b="3175"/>
                      <wp:docPr id="230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31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2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4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Pg1A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AdPAPg1AQAAG8VAAAOAAAAAAAAAAAAAAAAAC4CAABkcnMvZTJvRG9jLnht&#10;bFBLAQItABQABgAIAAAAIQCD+x902AAAAAMBAAAPAAAAAAAAAAAAAAAAAC4HAABkcnMvZG93bnJl&#10;di54bWxQSwUGAAAAAAQABADzAAAAMwgAAAAA&#10;">
                      <v:group id="Group 23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Freeform 23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oXsYA&#10;AADcAAAADwAAAGRycy9kb3ducmV2LnhtbESPQWvCQBSE74L/YXmF3nTTCKKpq6i0tFApRlt6fWSf&#10;m5Ds25Ddavz3XUHocZiZb5jFqreNOFPnK8cKnsYJCOLC6YqNgq/j62gGwgdkjY1jUnAlD6vlcLDA&#10;TLsL53Q+BCMihH2GCsoQ2kxKX5Rk0Y9dSxy9k+sshig7I3WHlwi3jUyTZCotVhwXSmxpW1JRH36t&#10;gvbje7KZ+/qtecnNz7bW+93x0yj1+NCvn0EE6sN/+N5+1wrSS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moX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3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23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kKM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6WQ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mkK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C8237AE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A9ED6AA" w14:textId="692E0197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4ADA0CF" wp14:editId="79C3D778">
                      <wp:extent cx="177800" cy="177800"/>
                      <wp:effectExtent l="9525" t="9525" r="3175" b="3175"/>
                      <wp:docPr id="225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26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7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8" name="Group 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9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dW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M59x1bcBAAAbxUAAA4AAAAAAAAAAAAAAAAALgIAAGRycy9l&#10;Mm9Eb2MueG1sUEsBAi0AFAAGAAgAAAAhAIP7H3TYAAAAAwEAAA8AAAAAAAAAAAAAAAAANgcAAGRy&#10;cy9kb3ducmV2LnhtbFBLBQYAAAAABAAEAPMAAAA7CAAAAAA=&#10;">
                      <v:group id="Group 22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Freeform 22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dG8YA&#10;AADcAAAADwAAAGRycy9kb3ducmV2LnhtbESPQWvCQBSE7wX/w/IK3nTTCNqmrmKlolCRqi29PrKv&#10;m5Ds25BdNf77riD0OMzMN8x03tlanKn1pWMFT8MEBHHudMlGwddxNXgG4QOyxtoxKbiSh/ms9zDF&#10;TLsL7+l8CEZECPsMFRQhNJmUPi/Ioh+6hjh6v661GKJsjdQtXiLc1jJNkrG0WHJcKLChZUF5dThZ&#10;Bc3H9+jtxVfr+n1vfpaV/twed0ap/mO3eAURqAv/4Xt7oxWk6Q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edG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2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shape id="Freeform 22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da8MA&#10;AADcAAAADwAAAGRycy9kb3ducmV2LnhtbESPW4vCMBSE3wX/QzjCvmlqWRbtGkUWRF8W4u39bHN6&#10;weakNFlb//1mQfBxmJlvmNVmsI24U+drxwrmswQEce5MzaWCy3k3XYDwAdlg45gUPMjDZj0erTAz&#10;rucj3U+hFBHCPkMFVQhtJqXPK7LoZ64ljl7hOoshyq6UpsM+wm0j0yT5kBZrjgsVtvRVUX47/VoF&#10;P/ieFjv93W/Nvi+uS6sfWmul3ibD9hNEoCG8ws/2wShI0y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da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A9E2A65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0CD6172" w14:textId="3FC0315B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AA75BFE" wp14:editId="574CFE2F">
                      <wp:extent cx="177800" cy="177800"/>
                      <wp:effectExtent l="9525" t="9525" r="3175" b="3175"/>
                      <wp:docPr id="220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21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2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4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RU1AQAAG8VAAAOAAAAZHJzL2Uyb0RvYy54bWzsWG1v2zYQ/j5g/4HQxw2ORUV+kRCnaOM4&#10;GJB2Ber9AFqiXjBJ1Eg5Sjrsv+94FG3Jseu03b4U8QeLEh8d75478h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PKmRU1AQAAG8VAAAOAAAAAAAAAAAAAAAAAC4CAABkcnMvZTJvRG9jLnht&#10;bFBLAQItABQABgAIAAAAIQCD+x902AAAAAMBAAAPAAAAAAAAAAAAAAAAAC4HAABkcnMvZG93bnJl&#10;di54bWxQSwUGAAAAAAQABADzAAAAMwgAAAAA&#10;">
                      <v:group id="Group 22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shape id="Freeform 22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+g8UA&#10;AADcAAAADwAAAGRycy9kb3ducmV2LnhtbESPQWvCQBSE70L/w/IKvenGFMSmrmKlpQVFGm3x+sg+&#10;NyHZtyG71fjvXUHocZiZb5jZoreNOFHnK8cKxqMEBHHhdMVGwc/+YzgF4QOyxsYxKbiQh8X8YTDD&#10;TLsz53TaBSMihH2GCsoQ2kxKX5Rk0Y9cSxy9o+sshig7I3WH5wi3jUyTZCItVhwXSmxpVVJR7/6s&#10;gnb9+/z24uvP5j03h1Wtvzf7rVHq6bFfvoII1If/8L39pRWkaQ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D6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2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<v:shape id="Freeform 22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y9cMA&#10;AADc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ZBms7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y9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2203CCF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9C9CEB4" w14:textId="1B9D1436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AB6ACA8" wp14:editId="7491E221">
                      <wp:extent cx="177800" cy="177800"/>
                      <wp:effectExtent l="9525" t="9525" r="3175" b="3175"/>
                      <wp:docPr id="215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16" name="Group 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7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8" name="Group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9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F8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A1TEXzcBAAAbxUAAA4AAAAAAAAAAAAAAAAALgIAAGRycy9l&#10;Mm9Eb2MueG1sUEsBAi0AFAAGAAgAAAAhAIP7H3TYAAAAAwEAAA8AAAAAAAAAAAAAAAAANgcAAGRy&#10;cy9kb3ducmV2LnhtbFBLBQYAAAAABAAEAPMAAAA7CAAAAAA=&#10;">
                      <v:group id="Group 21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<v:shape id="Freeform 21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XpsUA&#10;AADcAAAADwAAAGRycy9kb3ducmV2LnhtbESP3WoCMRSE74W+QzhC72pWC21djVJFqVAp/uLtYXPM&#10;Lrs5WTZR17dvCgUvh5n5hhlPW1uJKzW+cKyg30tAEGdOF2wUHPbLlw8QPiBrrByTgjt5mE6eOmNM&#10;tbvxlq67YESEsE9RQR5CnUrps5ws+p6riaN3do3FEGVjpG7wFuG2koMkeZMWC44LOdY0zykrdxer&#10;oP4+vs6GvvyqFltzmpd6s97/GKWeu+3nCESgNjzC/+2VVjDov8P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1em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1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<v:shape id="Freeform 21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X1sQA&#10;AADcAAAADwAAAGRycy9kb3ducmV2LnhtbESPT2vCQBTE74V+h+UVeqsbQxGNboII0l6ErW3vr9mX&#10;P5h9G7Krid/eFQoeh5n5DbMpJtuJCw2+daxgPktAEJfOtFwr+Pnevy1B+IBssHNMCq7kocifnzaY&#10;GTfyF12OoRYRwj5DBU0IfSalLxuy6GeuJ45e5QaLIcqhlmbAMcJtJ9MkWUiLLceFBnvaNVSejmer&#10;4A/f02qvD+PWfIzV78rqq9ZaqdeXabsGEWgKj/B/+9MoSOcr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V9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E0BB2D2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1D7FD8E" w14:textId="07503B8E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8372C15" wp14:editId="5236470A">
                      <wp:extent cx="177800" cy="177800"/>
                      <wp:effectExtent l="9525" t="9525" r="3175" b="3175"/>
                      <wp:docPr id="210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11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2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4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fT1gQAAG8VAAAOAAAAZHJzL2Uyb0RvYy54bWzsWG1v2zYQ/j5g/4HQxw2ORUV+kRCnaOM4&#10;GJB2Ber9AFqiXjBJ1Eg5Sjrsv+94FG3Jseu03b4U8QeLEh8d7x4e7x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J8IZ9PWBAAAbxUAAA4AAAAAAAAAAAAAAAAALgIAAGRycy9lMm9Eb2Mu&#10;eG1sUEsBAi0AFAAGAAgAAAAhAIP7H3TYAAAAAwEAAA8AAAAAAAAAAAAAAAAAMAcAAGRycy9kb3du&#10;cmV2LnhtbFBLBQYAAAAABAAEAPMAAAA1CAAAAAA=&#10;">
                      <v:group id="Group 21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shape id="Freeform 21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0PsUA&#10;AADcAAAADwAAAGRycy9kb3ducmV2LnhtbESP3WrCQBSE7wu+w3IE7+rGFEqNrqJiacFS/MXbQ/a4&#10;CcmeDdlV07d3C4VeDjPzDTOdd7YWN2p96VjBaJiAIM6dLtkoOB7en99A+ICssXZMCn7Iw3zWe5pi&#10;pt2dd3TbByMihH2GCooQmkxKnxdk0Q9dQxy9i2sthihbI3WL9wi3tUyT5FVaLDkuFNjQqqC82l+t&#10;gmZzelmOffVRr3fmvKr09uvwbZQa9LvFBESgLvyH/9qfWkE6SuH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PQ+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1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1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4SM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Skiy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4S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5B351CF6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E66BBB5" w14:textId="77777777" w:rsidR="00DF0F90" w:rsidRDefault="00F74C07">
            <w:pPr>
              <w:pStyle w:val="TableParagraph"/>
              <w:spacing w:before="65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63BE41A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2AA68A6" w14:textId="3F52C155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DDEB295" wp14:editId="7BC7E96C">
                      <wp:extent cx="177800" cy="177800"/>
                      <wp:effectExtent l="9525" t="9525" r="3175" b="3175"/>
                      <wp:docPr id="205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06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7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9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Nl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ExJo2XcBAAAbxUAAA4AAAAAAAAAAAAAAAAALgIAAGRycy9l&#10;Mm9Eb2MueG1sUEsBAi0AFAAGAAgAAAAhAIP7H3TYAAAAAwEAAA8AAAAAAAAAAAAAAAAANgcAAGRy&#10;cy9kb3ducmV2LnhtbFBLBQYAAAAABAAEAPMAAAA7CAAAAAA=&#10;">
                      <v:group id="Group 20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shape id="Freeform 20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Be8YA&#10;AADcAAAADwAAAGRycy9kb3ducmV2LnhtbESP3WoCMRSE74W+QzgF7zRbBVtXo7RSUWgp9Q9vD5tj&#10;dtnNybKJur59UxC8HGbmG2Y6b20lLtT4wrGCl34CgjhzumCjYL9b9t5A+ICssXJMCm7kYT576kwx&#10;1e7KG7psgxERwj5FBXkIdSqlz3Ky6PuuJo7eyTUWQ5SNkbrBa4TbSg6SZCQtFhwXcqxpkVNWbs9W&#10;Qf11GH6MfbmqPjfmuCj17/fuxyjVfW7fJyACteERvrfXWsEgeYX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Be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0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20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BC8QA&#10;AADcAAAADwAAAGRycy9kb3ducmV2LnhtbESPS2vDMBCE74X8B7GB3ho5poTajWxCIbSXgprHfWut&#10;H8RaGUuNnX9fBQo9DjPzDbMtZ9uLK42+c6xgvUpAEFfOdNwoOB33Ty8gfEA22DsmBTfyUBaLhy3m&#10;xk38RddDaESEsM9RQRvCkEvpq5Ys+pUbiKNXu9FiiHJspBlxinDbyzRJNtJix3GhxYHeWqouhx+r&#10;4Buf03qvP6edeZ/qc2b1TWut1ONy3r2CCDSH//Bf+8MoSJMM7m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wQ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E7D92C8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274BA67" w14:textId="7420037F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B864FC9" wp14:editId="5A11B37F">
                      <wp:extent cx="177800" cy="177800"/>
                      <wp:effectExtent l="9525" t="9525" r="3175" b="3175"/>
                      <wp:docPr id="200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01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2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4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4A1AQAAG8VAAAOAAAAZHJzL2Uyb0RvYy54bWzsWG1v2zYQ/j5g/4HQxw2ORUV+kRCnaOM4&#10;GJB2Ber9AFqiXjBJ1Eg5Sjrsv+94FG3Jseu03b4U8QeLEh8d75478h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AC1t4A1AQAAG8VAAAOAAAAAAAAAAAAAAAAAC4CAABkcnMvZTJvRG9jLnht&#10;bFBLAQItABQABgAIAAAAIQCD+x902AAAAAMBAAAPAAAAAAAAAAAAAAAAAC4HAABkcnMvZG93bnJl&#10;di54bWxQSwUGAAAAAAQABADzAAAAMwgAAAAA&#10;">
                      <v:group id="Group 20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20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i48UA&#10;AADcAAAADwAAAGRycy9kb3ducmV2LnhtbESPQWvCQBSE70L/w/IKvemmEcSmrlJFaUGRRlt6fWRf&#10;NyHZtyG71fjvXUHocZiZb5jZoreNOFHnK8cKnkcJCOLC6YqNgq/jZjgF4QOyxsYxKbiQh8X8YTDD&#10;TLsz53Q6BCMihH2GCsoQ2kxKX5Rk0Y9cSxy9X9dZDFF2RuoOzxFuG5kmyURarDgulNjSqqSiPvxZ&#10;Be32e7x88fV7s87Nz6rWn7vj3ij19Ni/vYII1If/8L39oRWkSQ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WL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0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shape id="Freeform 20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ulcMA&#10;AADc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ZBmsz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ul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31FE0A6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8FA3B56" w14:textId="6719D50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BB51E66" wp14:editId="12BC912B">
                      <wp:extent cx="177800" cy="177800"/>
                      <wp:effectExtent l="9525" t="9525" r="3175" b="3175"/>
                      <wp:docPr id="195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96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7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8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9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CHExrPcBAAAbxUAAA4AAAAAAAAAAAAAAAAALgIAAGRycy9l&#10;Mm9Eb2MueG1sUEsBAi0AFAAGAAgAAAAhAIP7H3TYAAAAAwEAAA8AAAAAAAAAAAAAAAAANgcAAGRy&#10;cy9kb3ducmV2LnhtbFBLBQYAAAAABAAEAPMAAAA7CAAAAAA=&#10;">
                      <v:group id="Group 19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Freeform 19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1gMMA&#10;AADcAAAADwAAAGRycy9kb3ducmV2LnhtbERP32vCMBB+H+x/CDfYm6ZzoGs1yiaKA0Wmbvh6NLe0&#10;tLmUJmr33xtB2Nt9fD9vMutsLc7U+tKxgpd+AoI4d7pko+D7sOy9gfABWWPtmBT8kYfZ9PFhgpl2&#10;F97ReR+MiCHsM1RQhNBkUvq8IIu+7xriyP261mKIsDVSt3iJ4baWgyQZSoslx4YCG5oXlFf7k1XQ&#10;rH9eP1JfrerFzhznlf7aHLZGqeen7n0MIlAX/sV396eO89MR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01g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9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<v:shape id="Freeform 19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18MEA&#10;AADcAAAADwAAAGRycy9kb3ducmV2LnhtbERPS4vCMBC+L/gfwgje1lSRZVuNIoLsXoSsj/vYTB/Y&#10;TEoTbf33ZmFhb/PxPWe1GWwjHtT52rGC2TQBQZw7U3Op4Hzav3+C8AHZYOOYFDzJw2Y9elthZlzP&#10;P/Q4hlLEEPYZKqhCaDMpfV6RRT91LXHkCtdZDBF2pTQd9jHcNnKeJB/SYs2xocKWdhXlt+PdKrji&#10;Yl7s9aHfmq++uKRWP7XWSk3Gw3YJItAQ/sV/7m8T56cp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rNfD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2C335D3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5F4A27D" w14:textId="11D2D34D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431228B" wp14:editId="07598F15">
                      <wp:extent cx="177800" cy="177800"/>
                      <wp:effectExtent l="9525" t="9525" r="3175" b="3175"/>
                      <wp:docPr id="190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91" name="Group 1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2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3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4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LOfsBzTBAAAbxUAAA4AAAAAAAAAAAAAAAAALgIAAGRycy9lMm9Eb2MueG1s&#10;UEsBAi0AFAAGAAgAAAAhAIP7H3TYAAAAAwEAAA8AAAAAAAAAAAAAAAAALQcAAGRycy9kb3ducmV2&#10;LnhtbFBLBQYAAAAABAAEAPMAAAAyCAAAAAA=&#10;">
                      <v:group id="Group 19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Freeform 19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WGMMA&#10;AADcAAAADwAAAGRycy9kb3ducmV2LnhtbERP22rCQBB9L/gPywh9qxstFI3ZiJWWFlrEK74O2XET&#10;kp0N2a2mf98tCL7N4VwnW/S2ERfqfOVYwXiUgCAunK7YKDjs35+mIHxA1tg4JgW/5GGRDx4yTLW7&#10;8pYuu2BEDGGfooIyhDaV0hclWfQj1xJH7uw6iyHCzkjd4TWG20ZOkuRFWqw4NpTY0qqkot79WAXt&#10;1/H5debrj+Zta06rWm++92uj1OOwX85BBOrDXXxzf+o4fzaB/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qWG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9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Freeform 19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absEA&#10;AADcAAAADwAAAGRycy9kb3ducmV2LnhtbERPyWrDMBC9F/IPYgq5NXKDKY0bJYRAaC4B1W3uE2u8&#10;UGtkLNXL30eFQm/zeOts95NtxUC9bxwreF4lIIgLZxquFHx9np5eQfiAbLB1TApm8rDfLR62mBk3&#10;8gcNeahEDGGfoYI6hC6T0hc1WfQr1xFHrnS9xRBhX0nT4xjDbSvXSfIiLTYcG2rs6FhT8Z3/WAU3&#10;TNflSV/Gg3kfy+vG6llrrdTycTq8gQg0hX/xn/ts4vxNCr/Px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mm7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50A7025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C7D3A5F" w14:textId="3010D3F8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8EE699" wp14:editId="4CB3FD7F">
                      <wp:extent cx="177800" cy="177800"/>
                      <wp:effectExtent l="9525" t="9525" r="3175" b="3175"/>
                      <wp:docPr id="185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86" name="Group 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7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" name="Group 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9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GDedKrcBAAAbxUAAA4AAAAAAAAAAAAAAAAALgIAAGRycy9l&#10;Mm9Eb2MueG1sUEsBAi0AFAAGAAgAAAAhAIP7H3TYAAAAAwEAAA8AAAAAAAAAAAAAAAAANgcAAGRy&#10;cy9kb3ducmV2LnhtbFBLBQYAAAAABAAEAPMAAAA7CAAAAAA=&#10;">
                      <v:group id="Group 18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shape id="Freeform 18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jXcMA&#10;AADcAAAADwAAAGRycy9kb3ducmV2LnhtbERP22oCMRB9L/QfwhR8q9lWsLoapRVFoVLqDV+HzZhd&#10;djNZNlHXvzeFgm9zONcZT1tbiQs1vnCs4K2bgCDOnC7YKNjvFq8DED4ga6wck4IbeZhOnp/GmGp3&#10;5Q1dtsGIGMI+RQV5CHUqpc9ysui7riaO3Mk1FkOEjZG6wWsMt5V8T5K+tFhwbMixpllOWbk9WwX1&#10;96H3NfTlsppvzHFW6t/17sco1XlpP0cgArXhIf53r3ScP/iAv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SjX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8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shape id="Freeform 18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jLcIA&#10;AADcAAAADwAAAGRycy9kb3ducmV2LnhtbERPyWrDMBC9F/IPYgq5NXJNKI4bJYSAaS4B1W3uE2u8&#10;UGtkLDV2/r4qFHqbx1tnu59tL240+s6xgudVAoK4cqbjRsHnR/GUgfAB2WDvmBTcycN+t3jYYm7c&#10;xO90K0MjYgj7HBW0IQy5lL5qyaJfuYE4crUbLYYIx0aaEacYbnuZJsmLtNhxbGhxoGNL1Vf5bRVc&#10;cZ3WhT5PB/M21ZeN1XettVLLx/nwCiLQHP7Ff+6TifOzD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qMt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1C95F0E2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FA4EA07" w14:textId="77777777" w:rsidR="00DF0F90" w:rsidRDefault="00F74C07">
            <w:pPr>
              <w:pStyle w:val="TableParagraph"/>
              <w:spacing w:before="62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School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4B2CE29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A9BB68A" w14:textId="6D7AFB99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0E92A72" wp14:editId="0214A7EE">
                      <wp:extent cx="177800" cy="177800"/>
                      <wp:effectExtent l="9525" t="9525" r="3175" b="3175"/>
                      <wp:docPr id="180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81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2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4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Emvy/LTBAAAbxUAAA4AAAAAAAAAAAAAAAAALgIAAGRycy9lMm9Eb2MueG1s&#10;UEsBAi0AFAAGAAgAAAAhAIP7H3TYAAAAAwEAAA8AAAAAAAAAAAAAAAAALQcAAGRycy9kb3ducmV2&#10;LnhtbFBLBQYAAAAABAAEAPMAAAAyCAAAAAA=&#10;">
                      <v:group id="Group 18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shape id="Freeform 18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AxcMA&#10;AADcAAAADwAAAGRycy9kb3ducmV2LnhtbERP32vCMBB+H+x/CDfwbaZTENeZlk0UhYlMnfh6NLe0&#10;tLmUJmr33y8Dwbf7+H7eLO9tIy7U+cqxgpdhAoK4cLpio+D7sHyegvABWWPjmBT8koc8e3yYYard&#10;lXd02QcjYgj7FBWUIbSplL4oyaIfupY4cj+usxgi7IzUHV5juG3kKEkm0mLFsaHEluYlFfX+bBW0&#10;n8fxx6uvV81iZ07zWn9tDluj1OCpf38DEagPd/HNvdZx/nQE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Ax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8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8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Ms8IA&#10;AADcAAAADwAAAGRycy9kb3ducmV2LnhtbERPyWrDMBC9F/oPYgq9NXKCKa4TJYRCaC8FxUnvE2u8&#10;EGtkLDW2/74qFHKbx1tns5tsJ240+NaxguUiAUFcOtNyreB8OrxkIHxANtg5JgUzedhtHx82mBs3&#10;8pFuRahFDGGfo4ImhD6X0pcNWfQL1xNHrnKDxRDhUEsz4BjDbSdXSfIqLbYcGxrs6b2h8lr8WAUX&#10;TFfVQX+Ne/MxVt9vVs9aa6Wen6b9GkSgKdzF/+5PE+dnKfw9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wyz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2B69617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1A8AE8C" w14:textId="4F3DF9B6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379954" wp14:editId="1EC6E4A3">
                      <wp:extent cx="177800" cy="177800"/>
                      <wp:effectExtent l="9525" t="9525" r="3175" b="3175"/>
                      <wp:docPr id="175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76" name="Group 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7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8" name="Group 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9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K9L+ivcBAAAbxUAAA4AAAAAAAAAAAAAAAAALgIAAGRycy9l&#10;Mm9Eb2MueG1sUEsBAi0AFAAGAAgAAAAhAIP7H3TYAAAAAwEAAA8AAAAAAAAAAAAAAAAANgcAAGRy&#10;cy9kb3ducmV2LnhtbFBLBQYAAAAABAAEAPMAAAA7CAAAAAA=&#10;">
                      <v:group id="Group 17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shape id="Freeform 17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TesMA&#10;AADcAAAADwAAAGRycy9kb3ducmV2LnhtbERP22oCMRB9F/oPYQp9q9lW0LoapRWLQkXqDV+HzZhd&#10;djNZNlHXvzeFgm9zONcZT1tbiQs1vnCs4K2bgCDOnC7YKNjvvl8/QPiArLFyTApu5GE6eeqMMdXu&#10;yhu6bIMRMYR9igryEOpUSp/lZNF3XU0cuZNrLIYIGyN1g9cYbiv5niR9abHg2JBjTbOcsnJ7tgrq&#10;n0Pva+jLRTXfmOOs1L+r3doo9fLcfo5ABGrDQ/zvXuo4fzCAv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HTe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7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shape id="Freeform 17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TCsIA&#10;AADcAAAADwAAAGRycy9kb3ducmV2LnhtbERPS2vCQBC+F/wPywi91U2l1JpmIyJIexHWVO/T7ORB&#10;s7Mhu5r4791Cobf5+J6TbSbbiSsNvnWs4HmRgCAunWm5VnD62j+9gfAB2WDnmBTcyMMmnz1kmBo3&#10;8pGuRahFDGGfooImhD6V0pcNWfQL1xNHrnKDxRDhUEsz4BjDbSeXSfIqLbYcGxrsaddQ+VNcrIJv&#10;fFlWe30Yt+ZjrM5rq29aa6Ue59P2HUSgKfyL/9yfJs5fre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9MK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F3D018E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271967A" w14:textId="74ABF3B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8CE1A2A" wp14:editId="128ADF7A">
                      <wp:extent cx="177800" cy="177800"/>
                      <wp:effectExtent l="9525" t="9525" r="3175" b="3175"/>
                      <wp:docPr id="170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71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2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4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">
                      <v:group id="Group 17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 id="Freeform 17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w4sQA&#10;AADcAAAADwAAAGRycy9kb3ducmV2LnhtbERP22rCQBB9L/gPywh9azZaqDa6ioqlBUW8VPo6ZKeb&#10;kOxsyG41/XtXKPRtDuc603lna3Gh1peOFQySFARx7nTJRsHn6e1pDMIHZI21Y1LwSx7ms97DFDPt&#10;rnygyzEYEUPYZ6igCKHJpPR5QRZ94hriyH271mKIsDVSt3iN4baWwzR9kRZLjg0FNrQqKK+OP1ZB&#10;szk/L1999V6vD+ZrVen99rQzSj32u8UERKAu/Iv/3B86zh8N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2cOL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7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<v:shape id="Freeform 17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8lMEA&#10;AADcAAAADwAAAGRycy9kb3ducmV2LnhtbERPS2sCMRC+C/0PYQq9abYiWrdGkYLYSyFu9T5uZh90&#10;M1k20V3/fSMI3ubje85qM9hGXKnztWMF75MEBHHuTM2lguPvbvwBwgdkg41jUnAjD5v1y2iFqXE9&#10;H+iahVLEEPYpKqhCaFMpfV6RRT9xLXHkCtdZDBF2pTQd9jHcNnKaJHNpsebYUGFLXxXlf9nFKjjj&#10;bFrs9E+/Nfu+OC2tvmmtlXp7HbafIAIN4Sl+uL9NnL+Ywf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mfJT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AA6A3C2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5E5105D" w14:textId="4725194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14DEE58" wp14:editId="77099EFC">
                      <wp:extent cx="177800" cy="177800"/>
                      <wp:effectExtent l="9525" t="9525" r="3175" b="3175"/>
                      <wp:docPr id="165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66" name="Group 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7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9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O5RSDLcBAAAbxUAAA4AAAAAAAAAAAAAAAAALgIAAGRycy9l&#10;Mm9Eb2MueG1sUEsBAi0AFAAGAAgAAAAhAIP7H3TYAAAAAwEAAA8AAAAAAAAAAAAAAAAANgcAAGRy&#10;cy9kb3ducmV2LnhtbFBLBQYAAAAABAAEAPMAAAA7CAAAAAA=&#10;">
                      <v:group id="Group 16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shape id="Freeform 16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Fp8MA&#10;AADcAAAADwAAAGRycy9kb3ducmV2LnhtbERP22oCMRB9L/gPYYS+1awWrF2NotKioIiXSl+HzTS7&#10;7GaybKKuf28Khb7N4VxnMmttJa7U+MKxgn4vAUGcOV2wUfB1+nwZgfABWWPlmBTcycNs2nmaYKrd&#10;jQ90PQYjYgj7FBXkIdSplD7LyaLvuZo4cj+usRgibIzUDd5iuK3kIEmG0mLBsSHHmpY5ZeXxYhXU&#10;m/Pr4t2Xq+rjYL6Xpd5vTzuj1HO3nY9BBGrDv/jPvdZx/vANfp+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hFp8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6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shape id="Freeform 16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F18AA&#10;AADcAAAADwAAAGRycy9kb3ducmV2LnhtbERPS4vCMBC+L/gfwgje1lQRWatRRBC9CFl3vY/N9IHN&#10;pDTR1n9vhIW9zcf3nNWmt7V4UOsrxwom4wQEceZMxYWC35/95xcIH5AN1o5JwZM8bNaDjxWmxnX8&#10;TY9zKEQMYZ+igjKEJpXSZyVZ9GPXEEcud63FEGFbSNNiF8NtLadJMpcWK44NJTa0Kym7ne9WwRVn&#10;03yvT93WHLr8srD6qbVWajTst0sQgfrwL/5zH02cP1/A+5l4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5F18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FB16CD1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4A86E23" w14:textId="5C680E1D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CEC32C5" wp14:editId="7F8CECDE">
                      <wp:extent cx="177800" cy="177800"/>
                      <wp:effectExtent l="9525" t="9525" r="3175" b="3175"/>
                      <wp:docPr id="160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61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2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4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K8G6zDTBAAAbxUAAA4AAAAAAAAAAAAAAAAALgIAAGRycy9lMm9Eb2MueG1s&#10;UEsBAi0AFAAGAAgAAAAhAIP7H3TYAAAAAwEAAA8AAAAAAAAAAAAAAAAALQcAAGRycy9kb3ducmV2&#10;LnhtbFBLBQYAAAAABAAEAPMAAAAyCAAAAAA=&#10;">
                      <v:group id="Group 16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Freeform 16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mP8QA&#10;AADcAAAADwAAAGRycy9kb3ducmV2LnhtbERP22rCQBB9L/gPywh9qxtTkJq6Sg1KhUrxUvF1yE43&#10;IdnZkN1q/PuuUOjbHM51ZoveNuJCna8cKxiPEhDEhdMVGwVfx/XTCwgfkDU2jknBjTws5oOHGWba&#10;XXlPl0MwIoawz1BBGUKbSemLkiz6kWuJI/ftOoshws5I3eE1httGpkkykRYrjg0ltpSXVNSHH6ug&#10;/Tg9L6e+fm9We3POa73bHj+NUo/D/u0VRKA+/Iv/3Bsd509SuD8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v5j/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6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Freeform 16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qScIA&#10;AADcAAAADwAAAGRycy9kb3ducmV2LnhtbERPyWrDMBC9B/oPYgq9JXKDMakbJYRCaC8FxUnvU2u8&#10;UGtkLDW2/74qBHKbx1tnu59sJ640+NaxgudVAoK4dKblWsHlfFxuQPiAbLBzTApm8rDfPSy2mBs3&#10;8omuRahFDGGfo4ImhD6X0pcNWfQr1xNHrnKDxRDhUEsz4BjDbSfXSZJJiy3HhgZ7emuo/Cl+rYJv&#10;TNfVUX+OB/M+Vl8vVs9aa6WeHqfDK4hAU7iLb+4PE+dnKfw/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+pJ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F0F90" w14:paraId="76ABE920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F46E279" w14:textId="77777777" w:rsidR="00DF0F90" w:rsidRDefault="00F74C07">
            <w:pPr>
              <w:pStyle w:val="TableParagraph"/>
              <w:spacing w:before="5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Public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</w:rPr>
              <w:t>Transport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D6B03AA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D786414" w14:textId="181D8AD4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F33593F" wp14:editId="2F4F813B">
                      <wp:extent cx="177800" cy="177800"/>
                      <wp:effectExtent l="9525" t="9525" r="3175" b="3175"/>
                      <wp:docPr id="155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56" name="Group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7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9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C1/nhjcBAAAbxUAAA4AAAAAAAAAAAAAAAAALgIAAGRycy9l&#10;Mm9Eb2MueG1sUEsBAi0AFAAGAAgAAAAhAIP7H3TYAAAAAwEAAA8AAAAAAAAAAAAAAAAANgcAAGRy&#10;cy9kb3ducmV2LnhtbFBLBQYAAAAABAAEAPMAAAA7CAAAAAA=&#10;">
                      <v:group id="Group 15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<v:shape id="Freeform 15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PGsMA&#10;AADcAAAADwAAAGRycy9kb3ducmV2LnhtbERP22oCMRB9F/oPYQq+abaKrW6NUqXSglK84uuwmWaX&#10;3UyWTarbv28Kgm9zONeZzltbiQs1vnCs4KmfgCDOnC7YKDgeVr0xCB+QNVaOScEveZjPHjpTTLW7&#10;8o4u+2BEDGGfooI8hDqV0mc5WfR9VxNH7ts1FkOEjZG6wWsMt5UcJMmztFhwbMixpmVOWbn/sQrq&#10;9Wm4mPjyo3rfmfOy1NvN4cso1X1s315BBGrDXXxzf+o4f/QC/8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PG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5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shape id="Freeform 15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PasIA&#10;AADcAAAADwAAAGRycy9kb3ducmV2LnhtbERPS2vCQBC+F/wPywi91U2llZpmIyJIexHWVO/T7ORB&#10;s7Mhu5r4791Cobf5+J6TbSbbiSsNvnWs4HmRgCAunWm5VnD62j+9gfAB2WDnmBTcyMMmnz1kmBo3&#10;8pGuRahFDGGfooImhD6V0pcNWfQL1xNHrnKDxRDhUEsz4BjDbSeXSbKSFluODQ32tGuo/CkuVsE3&#10;viyrvT6MW/MxVue11TettVKP82n7DiLQFP7Ff+5PE+e/ru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o9q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EA42C80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B4C3783" w14:textId="75EF98E9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A75571A" wp14:editId="62050722">
                      <wp:extent cx="177800" cy="177800"/>
                      <wp:effectExtent l="9525" t="9525" r="3175" b="3175"/>
                      <wp:docPr id="150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51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2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4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/JOi31AQAAG8VAAAOAAAAAAAAAAAAAAAAAC4CAABkcnMvZTJvRG9jLnht&#10;bFBLAQItABQABgAIAAAAIQCD+x902AAAAAMBAAAPAAAAAAAAAAAAAAAAAC4HAABkcnMvZG93bnJl&#10;di54bWxQSwUGAAAAAAQABADzAAAAMwgAAAAA&#10;">
                      <v:group id="Group 15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5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sgsQA&#10;AADcAAAADwAAAGRycy9kb3ducmV2LnhtbERP22rCQBB9L/gPywh9azZaKja6ioqlBUW8VPo6ZKeb&#10;kOxsyG41/XtXKPRtDuc603lna3Gh1peOFQySFARx7nTJRsHn6e1pDMIHZI21Y1LwSx7ms97DFDPt&#10;rnygyzEYEUPYZ6igCKHJpPR5QRZ94hriyH271mKIsDVSt3iN4baWwzQdSYslx4YCG1oVlFfHH6ug&#10;2Zyfl6++eq/XB/O1qvR+e9oZpR773WICIlAX/sV/7g8d578M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LIL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5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15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g9MEA&#10;AADcAAAADwAAAGRycy9kb3ducmV2LnhtbERPS2sCMRC+C/0PYQq9abaiUrdGkYLYSyFu9T5uZh90&#10;M1k20V3/fSMI3ubje85qM9hGXKnztWMF75MEBHHuTM2lguPvbvwBwgdkg41jUnAjD5v1y2iFqXE9&#10;H+iahVLEEPYpKqhCaFMpfV6RRT9xLXHkCtdZDBF2pTQd9jHcNnKaJAtpsebYUGFLXxXlf9nFKjjj&#10;bFrs9E+/Nfu+OC2tvmmtlXp7HbafIAIN4Sl+uL9NnD+fwf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IPT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5FA9719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9837352" w14:textId="501484C1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FE8B168" wp14:editId="39280A00">
                      <wp:extent cx="177800" cy="177800"/>
                      <wp:effectExtent l="9525" t="9525" r="3175" b="3175"/>
                      <wp:docPr id="145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46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7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9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GxlLAHcBAAAbxUAAA4AAAAAAAAAAAAAAAAALgIAAGRycy9l&#10;Mm9Eb2MueG1sUEsBAi0AFAAGAAgAAAAhAIP7H3TYAAAAAwEAAA8AAAAAAAAAAAAAAAAANgcAAGRy&#10;cy9kb3ducmV2LnhtbFBLBQYAAAAABAAEAPMAAAA7CAAAAAA=&#10;">
                      <v:group id="Group 14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<v:shape id="Freeform 14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Zx8MA&#10;AADcAAAADwAAAGRycy9kb3ducmV2LnhtbERP22oCMRB9F/oPYQq+abYqrW6NUqXSglK84uuwmWaX&#10;3UyWTarbv28Kgm9zONeZzltbiQs1vnCs4KmfgCDOnC7YKDgeVr0xCB+QNVaOScEveZjPHjpTTLW7&#10;8o4u+2BEDGGfooI8hDqV0mc5WfR9VxNH7ts1FkOEjZG6wWsMt5UcJMmztFhwbMixpmVOWbn/sQrq&#10;9Wm4mPjyo3rfmfOy1NvN4cso1X1s315BBGrDXXxzf+o4f/QC/8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0Zx8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4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Freeform 14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Zt8EA&#10;AADcAAAADwAAAGRycy9kb3ducmV2LnhtbERPyWrDMBC9F/IPYgq5NXKDKY0bJYRAaC4B1W3uE2u8&#10;UGtkLNXL30eFQm/zeOts95NtxUC9bxwreF4lIIgLZxquFHx9np5eQfiAbLB1TApm8rDfLR62mBk3&#10;8gcNeahEDGGfoYI6hC6T0hc1WfQr1xFHrnS9xRBhX0nT4xjDbSvXSfIiLTYcG2rs6FhT8Z3/WAU3&#10;TNflSV/Gg3kfy+vG6llrrdTycTq8gQg0hX/xn/ts4vx0A7/Px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Gbf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2EBF770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1807E0B" w14:textId="185D0E10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F1A6494" wp14:editId="7B376CFD">
                      <wp:extent cx="177800" cy="177800"/>
                      <wp:effectExtent l="9525" t="9525" r="3175" b="3175"/>
                      <wp:docPr id="140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41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2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4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">
                      <v:group id="Group 142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43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6X8QA&#10;AADcAAAADwAAAGRycy9kb3ducmV2LnhtbERP22rCQBB9L/gPywh9azbaIja6ioqlBUW8VPo6ZKeb&#10;kOxsyG41/XtXKPRtDuc603lna3Gh1peOFQySFARx7nTJRsHn6e1pDMIHZI21Y1LwSx7ms97DFDPt&#10;rnygyzEYEUPYZ6igCKHJpPR5QRZ94hriyH271mKIsDVSt3iN4baWwzQdSYslx4YCG1oVlFfHH6ug&#10;2Zyfl6++eq/XB/O1qvR+e9oZpR773WICIlAX/sV/7g8d578M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ul/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40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shape id="Freeform 141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2KcEA&#10;AADcAAAADwAAAGRycy9kb3ducmV2LnhtbERPS4vCMBC+L/gfwgje1lQpy1qNIoKsFyHr4z420wc2&#10;k9Jkbf33ZmFhb/PxPWe1GWwjHtT52rGC2TQBQZw7U3Op4HLev3+C8AHZYOOYFDzJw2Y9elthZlzP&#10;3/Q4hVLEEPYZKqhCaDMpfV6RRT91LXHkCtdZDBF2pTQd9jHcNnKeJB/SYs2xocKWdhXl99OPVXDD&#10;dF7s9bHfmq++uC6sfmqtlZqMh+0SRKAh/Iv/3AcT56cp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Ktin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9705DAA" w14:textId="77777777" w:rsidR="00DF0F90" w:rsidRDefault="00DF0F9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6C60B4B" w14:textId="45BC84E7" w:rsidR="00DF0F90" w:rsidRDefault="00F62D0F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5FF70DB" wp14:editId="1BD7ED6F">
                      <wp:extent cx="177800" cy="177800"/>
                      <wp:effectExtent l="9525" t="9525" r="3175" b="3175"/>
                      <wp:docPr id="135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36" name="Group 1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7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9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KsiMk3cBAAAbxUAAA4AAAAAAAAAAAAAAAAALgIAAGRycy9l&#10;Mm9Eb2MueG1sUEsBAi0AFAAGAAgAAAAhAIP7H3TYAAAAAwEAAA8AAAAAAAAAAAAAAAAANgcAAGRy&#10;cy9kb3ducmV2LnhtbFBLBQYAAAAABAAEAPMAAAA7CAAAAAA=&#10;">
                      <v:group id="Group 137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138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qusQA&#10;AADcAAAADwAAAGRycy9kb3ducmV2LnhtbERP22rCQBB9L/gPywh9azYqVBtdRaWlBUW8VPo6ZKeb&#10;kOxsyG41/XtXKPRtDuc6s0Vna3Gh1peOFQySFARx7nTJRsHn6e1pAsIHZI21Y1LwSx4W897DDDPt&#10;rnygyzEYEUPYZ6igCKHJpPR5QRZ94hriyH271mKIsDVSt3iN4baWwzR9lhZLjg0FNrQuKK+OP1ZB&#10;szmPVi++eq9fD+ZrXen99rQzSj32u+UURKAu/Iv/3B86zh+N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arr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35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136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qysIA&#10;AADcAAAADwAAAGRycy9kb3ducmV2LnhtbERPS2vCQBC+F/wPywi91U1tkZpmIyJIexHWVO/T7ORB&#10;s7Mhu5r4791Cobf5+J6TbSbbiSsNvnWs4HmRgCAunWm5VnD62j+9gfAB2WDnmBTcyMMmnz1kmBo3&#10;8pGuRahFDGGfooImhD6V0pcNWfQL1xNHrnKDxRDhUEsz4BjDbSeXSbKSFluODQ32tGuo/CkuVsE3&#10;vi6rvT6MW/MxVue11TettVKP82n7DiLQFP7Ff+5PE+e/rO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WrK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C1B6943" w14:textId="77777777" w:rsidR="00DF0F90" w:rsidRDefault="00DF0F90">
      <w:pPr>
        <w:rPr>
          <w:rFonts w:ascii="Arial" w:eastAsia="Arial" w:hAnsi="Arial" w:cs="Arial"/>
          <w:b/>
          <w:bCs/>
        </w:rPr>
      </w:pPr>
    </w:p>
    <w:p w14:paraId="02A1F3E7" w14:textId="77777777" w:rsidR="00DF0F90" w:rsidRDefault="00F74C07">
      <w:pPr>
        <w:tabs>
          <w:tab w:val="left" w:pos="11338"/>
        </w:tabs>
        <w:spacing w:before="72"/>
        <w:ind w:left="737" w:right="3791"/>
        <w:rPr>
          <w:rFonts w:ascii="Arial" w:eastAsia="Arial" w:hAnsi="Arial" w:cs="Arial"/>
        </w:rPr>
      </w:pPr>
      <w:r>
        <w:rPr>
          <w:rFonts w:ascii="Arial"/>
          <w:color w:val="231F20"/>
        </w:rPr>
        <w:t>Other (please give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 xml:space="preserve">details) </w:t>
      </w:r>
      <w:r>
        <w:rPr>
          <w:rFonts w:ascii="Arial"/>
          <w:color w:val="231F20"/>
          <w:spacing w:val="3"/>
        </w:rPr>
        <w:t xml:space="preserve"> </w:t>
      </w:r>
      <w:r>
        <w:rPr>
          <w:rFonts w:ascii="Arial"/>
          <w:color w:val="231F20"/>
          <w:u w:val="single" w:color="231F20"/>
        </w:rPr>
        <w:t xml:space="preserve"> </w:t>
      </w:r>
      <w:r>
        <w:rPr>
          <w:rFonts w:ascii="Arial"/>
          <w:color w:val="231F20"/>
          <w:u w:val="single" w:color="231F20"/>
        </w:rPr>
        <w:tab/>
      </w:r>
    </w:p>
    <w:p w14:paraId="1A16A01D" w14:textId="77777777" w:rsidR="00DF0F90" w:rsidRDefault="00DF0F90">
      <w:pPr>
        <w:rPr>
          <w:rFonts w:ascii="Arial" w:eastAsia="Arial" w:hAnsi="Arial" w:cs="Arial"/>
        </w:rPr>
        <w:sectPr w:rsidR="00DF0F90" w:rsidSect="00704179">
          <w:headerReference w:type="default" r:id="rId9"/>
          <w:type w:val="continuous"/>
          <w:pgSz w:w="11910" w:h="16840"/>
          <w:pgMar w:top="1680" w:right="0" w:bottom="280" w:left="0" w:header="0" w:footer="720" w:gutter="0"/>
          <w:cols w:space="720"/>
        </w:sectPr>
      </w:pPr>
    </w:p>
    <w:p w14:paraId="71093F0B" w14:textId="77777777" w:rsidR="00DF0F90" w:rsidRDefault="00DF0F90">
      <w:pPr>
        <w:rPr>
          <w:rFonts w:ascii="Arial" w:eastAsia="Arial" w:hAnsi="Arial" w:cs="Arial"/>
          <w:sz w:val="20"/>
          <w:szCs w:val="20"/>
        </w:rPr>
      </w:pPr>
    </w:p>
    <w:p w14:paraId="0AC476EB" w14:textId="77777777" w:rsidR="00DF0F90" w:rsidRDefault="00DF0F90">
      <w:pPr>
        <w:spacing w:before="7"/>
        <w:rPr>
          <w:rFonts w:ascii="Arial" w:eastAsia="Arial" w:hAnsi="Arial" w:cs="Arial"/>
          <w:sz w:val="19"/>
          <w:szCs w:val="19"/>
        </w:rPr>
      </w:pPr>
    </w:p>
    <w:p w14:paraId="2E12DAD5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spacing w:before="64"/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If you usually drive your child/ren to or from school, what is the main</w:t>
      </w:r>
      <w:r>
        <w:rPr>
          <w:rFonts w:ascii="Arial"/>
          <w:b/>
          <w:color w:val="005A95"/>
          <w:spacing w:val="-34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reason?</w:t>
      </w:r>
    </w:p>
    <w:p w14:paraId="2461DF78" w14:textId="77777777" w:rsidR="00DF0F90" w:rsidRDefault="00DF0F90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14:paraId="59C6BA03" w14:textId="518EA8E9" w:rsidR="00DF0F90" w:rsidRDefault="00F62D0F">
      <w:pPr>
        <w:ind w:left="933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0399412E" wp14:editId="2991985B">
                <wp:simplePos x="0" y="0"/>
                <wp:positionH relativeFrom="page">
                  <wp:posOffset>362585</wp:posOffset>
                </wp:positionH>
                <wp:positionV relativeFrom="paragraph">
                  <wp:posOffset>-1905</wp:posOffset>
                </wp:positionV>
                <wp:extent cx="171450" cy="171450"/>
                <wp:effectExtent l="10160" t="7620" r="8890" b="11430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4"/>
                          <a:chExt cx="270" cy="270"/>
                        </a:xfrm>
                      </wpg:grpSpPr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572" y="-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66 -4"/>
                              <a:gd name="T3" fmla="*/ 266 h 270"/>
                              <a:gd name="T4" fmla="+- 0 841 572"/>
                              <a:gd name="T5" fmla="*/ T4 w 270"/>
                              <a:gd name="T6" fmla="+- 0 266 -4"/>
                              <a:gd name="T7" fmla="*/ 266 h 270"/>
                              <a:gd name="T8" fmla="+- 0 841 572"/>
                              <a:gd name="T9" fmla="*/ T8 w 270"/>
                              <a:gd name="T10" fmla="+- 0 -4 -4"/>
                              <a:gd name="T11" fmla="*/ -4 h 270"/>
                              <a:gd name="T12" fmla="+- 0 572 572"/>
                              <a:gd name="T13" fmla="*/ T12 w 270"/>
                              <a:gd name="T14" fmla="+- 0 -4 -4"/>
                              <a:gd name="T15" fmla="*/ -4 h 270"/>
                              <a:gd name="T16" fmla="+- 0 572 572"/>
                              <a:gd name="T17" fmla="*/ T16 w 270"/>
                              <a:gd name="T18" fmla="+- 0 266 -4"/>
                              <a:gd name="T19" fmla="*/ 2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8.55pt;margin-top:-.15pt;width:13.5pt;height:13.5pt;z-index:2872;mso-position-horizontal-relative:page" coordorigin="572,-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">
                <v:shape id="Freeform 133" o:spid="_x0000_s1027" style="position:absolute;left:572;top:-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FVMEA&#10;AADcAAAADwAAAGRycy9kb3ducmV2LnhtbERPS2sCMRC+F/wPYQRvNeuDoqtRRJD2UkhXvY+b2Qdu&#10;Jssmddd/3xQKvc3H95ztfrCNeFDna8cKZtMEBHHuTM2lgsv59LoC4QOywcYxKXiSh/1u9LLF1Lie&#10;v+iRhVLEEPYpKqhCaFMpfV6RRT91LXHkCtdZDBF2pTQd9jHcNnKeJG/SYs2xocKWjhXl9+zbKrjh&#10;cl6c9Gd/MO99cV1b/dRaKzUZD4cNiEBD+Bf/uT9MnL9Ywu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MxVTBAAAA3AAAAA8AAAAAAAAAAAAAAAAAmAIAAGRycy9kb3du&#10;cmV2LnhtbFBLBQYAAAAABAAEAPUAAACGAwAAAAA=&#10;" path="m,270r269,l269,,,,,270xe" filled="f" strokecolor="#231f20" strokeweight=".5pt">
                  <v:path arrowok="t" o:connecttype="custom" o:connectlocs="0,266;269,266;269,-4;0,-4;0,266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 w:eastAsia="Arial" w:hAnsi="Arial" w:cs="Arial"/>
          <w:color w:val="231F20"/>
        </w:rPr>
        <w:t>It’s</w:t>
      </w:r>
      <w:r w:rsidR="00F74C07">
        <w:rPr>
          <w:rFonts w:ascii="Arial" w:eastAsia="Arial" w:hAnsi="Arial" w:cs="Arial"/>
          <w:color w:val="231F20"/>
          <w:spacing w:val="-12"/>
        </w:rPr>
        <w:t xml:space="preserve"> </w:t>
      </w:r>
      <w:r w:rsidR="00F74C07">
        <w:rPr>
          <w:rFonts w:ascii="Arial" w:eastAsia="Arial" w:hAnsi="Arial" w:cs="Arial"/>
          <w:color w:val="231F20"/>
        </w:rPr>
        <w:t>quicker</w:t>
      </w:r>
    </w:p>
    <w:p w14:paraId="37DAE081" w14:textId="77777777" w:rsidR="00DF0F90" w:rsidRDefault="00DF0F90">
      <w:pPr>
        <w:spacing w:before="11"/>
        <w:rPr>
          <w:rFonts w:ascii="Arial" w:eastAsia="Arial" w:hAnsi="Arial" w:cs="Arial"/>
          <w:sz w:val="23"/>
          <w:szCs w:val="23"/>
        </w:rPr>
      </w:pPr>
    </w:p>
    <w:p w14:paraId="62E37F6A" w14:textId="468DEA9F" w:rsidR="00DF0F90" w:rsidRDefault="00F62D0F">
      <w:pPr>
        <w:spacing w:before="72"/>
        <w:ind w:left="946" w:right="2666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29662DFF" wp14:editId="749D0320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177800" cy="177800"/>
                <wp:effectExtent l="6985" t="8255" r="5715" b="4445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567" y="59"/>
                          <a:chExt cx="280" cy="280"/>
                        </a:xfrm>
                      </wpg:grpSpPr>
                      <wpg:grpS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572" y="64"/>
                            <a:ext cx="270" cy="270"/>
                            <a:chOff x="572" y="64"/>
                            <a:chExt cx="270" cy="270"/>
                          </a:xfrm>
                        </wpg:grpSpPr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572" y="64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333 64"/>
                                <a:gd name="T3" fmla="*/ 333 h 270"/>
                                <a:gd name="T4" fmla="+- 0 841 572"/>
                                <a:gd name="T5" fmla="*/ T4 w 270"/>
                                <a:gd name="T6" fmla="+- 0 333 64"/>
                                <a:gd name="T7" fmla="*/ 333 h 270"/>
                                <a:gd name="T8" fmla="+- 0 841 572"/>
                                <a:gd name="T9" fmla="*/ T8 w 270"/>
                                <a:gd name="T10" fmla="+- 0 64 64"/>
                                <a:gd name="T11" fmla="*/ 64 h 270"/>
                                <a:gd name="T12" fmla="+- 0 572 572"/>
                                <a:gd name="T13" fmla="*/ T12 w 270"/>
                                <a:gd name="T14" fmla="+- 0 64 64"/>
                                <a:gd name="T15" fmla="*/ 64 h 270"/>
                                <a:gd name="T16" fmla="+- 0 572 572"/>
                                <a:gd name="T17" fmla="*/ T16 w 270"/>
                                <a:gd name="T18" fmla="+- 0 333 64"/>
                                <a:gd name="T19" fmla="*/ 3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69"/>
                                  </a:moveTo>
                                  <a:lnTo>
                                    <a:pt x="269" y="269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7"/>
                        <wpg:cNvGrpSpPr>
                          <a:grpSpLocks/>
                        </wpg:cNvGrpSpPr>
                        <wpg:grpSpPr bwMode="auto">
                          <a:xfrm>
                            <a:off x="572" y="64"/>
                            <a:ext cx="270" cy="270"/>
                            <a:chOff x="572" y="64"/>
                            <a:chExt cx="270" cy="270"/>
                          </a:xfrm>
                        </wpg:grpSpPr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572" y="64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333 64"/>
                                <a:gd name="T3" fmla="*/ 333 h 270"/>
                                <a:gd name="T4" fmla="+- 0 841 572"/>
                                <a:gd name="T5" fmla="*/ T4 w 270"/>
                                <a:gd name="T6" fmla="+- 0 333 64"/>
                                <a:gd name="T7" fmla="*/ 333 h 270"/>
                                <a:gd name="T8" fmla="+- 0 841 572"/>
                                <a:gd name="T9" fmla="*/ T8 w 270"/>
                                <a:gd name="T10" fmla="+- 0 64 64"/>
                                <a:gd name="T11" fmla="*/ 64 h 270"/>
                                <a:gd name="T12" fmla="+- 0 572 572"/>
                                <a:gd name="T13" fmla="*/ T12 w 270"/>
                                <a:gd name="T14" fmla="+- 0 64 64"/>
                                <a:gd name="T15" fmla="*/ 64 h 270"/>
                                <a:gd name="T16" fmla="+- 0 572 572"/>
                                <a:gd name="T17" fmla="*/ T16 w 270"/>
                                <a:gd name="T18" fmla="+- 0 333 64"/>
                                <a:gd name="T19" fmla="*/ 3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69"/>
                                  </a:moveTo>
                                  <a:lnTo>
                                    <a:pt x="269" y="269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59"/>
                              <a:ext cx="28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C918F" w14:textId="77777777" w:rsidR="00DF0F90" w:rsidRDefault="00F74C07">
                                <w:pPr>
                                  <w:spacing w:before="1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left:0;text-align:left;margin-left:28.3pt;margin-top:2.9pt;width:14pt;height:14pt;z-index:2920;mso-position-horizontal-relative:page" coordorigin="567,59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">
                <v:group id="Group 130" o:spid="_x0000_s1027" style="position:absolute;left:572;top:64;width:270;height:270" coordorigin="572,64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1" o:spid="_x0000_s1028" style="position:absolute;left:572;top:6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NjsMA&#10;AADcAAAADwAAAGRycy9kb3ducmV2LnhtbERP22rCQBB9L/gPywh9qxstFI3ZiJWWFlrEK74O2XET&#10;kp0N2a2mf98tCL7N4VwnW/S2ERfqfOVYwXiUgCAunK7YKDjs35+mIHxA1tg4JgW/5GGRDx4yTLW7&#10;8pYuu2BEDGGfooIyhDaV0hclWfQj1xJH7uw6iyHCzkjd4TWG20ZOkuRFWqw4NpTY0qqkot79WAXt&#10;1/H5debrj+Zta06rWm++92uj1OOwX85BBOrDXXxzf+o4fzKD/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NjsMAAADcAAAADwAAAAAAAAAAAAAAAACYAgAAZHJzL2Rv&#10;d25yZXYueG1sUEsFBgAAAAAEAAQA9QAAAIgDAAAAAA==&#10;" path="m,269r269,l269,,,,,269xe" stroked="f">
                    <v:path arrowok="t" o:connecttype="custom" o:connectlocs="0,333;269,333;269,64;0,64;0,333" o:connectangles="0,0,0,0,0"/>
                  </v:shape>
                </v:group>
                <v:group id="Group 127" o:spid="_x0000_s1029" style="position:absolute;left:572;top:64;width:270;height:270" coordorigin="572,64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9" o:spid="_x0000_s1030" style="position:absolute;left:572;top:6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mzMEA&#10;AADcAAAADwAAAGRycy9kb3ducmV2LnhtbERPS2sCMRC+C/0PYQq9aVYrRVejSEHai5D6uI+b2Qdu&#10;Jssmddd/bwTB23x8z1mue1uLK7W+cqxgPEpAEGfOVFwoOB62wxkIH5AN1o5JwY08rFdvgyWmxnX8&#10;R9d9KEQMYZ+igjKEJpXSZyVZ9CPXEEcud63FEGFbSNNiF8NtLSdJ8iUtVhwbSmzou6Tssv+3Cs44&#10;neRbves25qfLT3Orb1prpT7e+80CRKA+vMRP96+J8z/H8Hg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7ZszBAAAA3AAAAA8AAAAAAAAAAAAAAAAAmAIAAGRycy9kb3du&#10;cmV2LnhtbFBLBQYAAAAABAAEAPUAAACGAwAAAAA=&#10;" path="m,269r269,l269,,,,,269xe" filled="f" strokecolor="#231f20" strokeweight=".5pt">
                    <v:path arrowok="t" o:connecttype="custom" o:connectlocs="0,333;269,333;269,64;0,64;0,33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31" type="#_x0000_t202" style="position:absolute;left:567;top:59;width:2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14:paraId="4DBC918F" w14:textId="77777777" w:rsidR="00DF0F90" w:rsidRDefault="00F74C07">
                          <w:pPr>
                            <w:spacing w:before="1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74C07">
        <w:rPr>
          <w:rFonts w:ascii="Arial" w:eastAsia="Arial" w:hAnsi="Arial" w:cs="Arial"/>
          <w:color w:val="231F20"/>
        </w:rPr>
        <w:t>It’s safer as there is too much traffic danger between home and school. If yes</w:t>
      </w:r>
      <w:r w:rsidR="00F74C07">
        <w:rPr>
          <w:rFonts w:ascii="Arial" w:eastAsia="Arial" w:hAnsi="Arial" w:cs="Arial"/>
          <w:color w:val="231F20"/>
          <w:spacing w:val="-5"/>
        </w:rPr>
        <w:t xml:space="preserve"> </w:t>
      </w:r>
      <w:r w:rsidR="00F74C07">
        <w:rPr>
          <w:rFonts w:ascii="Arial" w:eastAsia="Arial" w:hAnsi="Arial" w:cs="Arial"/>
          <w:color w:val="231F20"/>
        </w:rPr>
        <w:t>where:</w:t>
      </w:r>
    </w:p>
    <w:p w14:paraId="4C9BFB72" w14:textId="77777777" w:rsidR="00DF0F90" w:rsidRDefault="00DF0F90">
      <w:pPr>
        <w:rPr>
          <w:rFonts w:ascii="Arial" w:eastAsia="Arial" w:hAnsi="Arial" w:cs="Arial"/>
          <w:sz w:val="20"/>
          <w:szCs w:val="20"/>
        </w:rPr>
      </w:pPr>
    </w:p>
    <w:p w14:paraId="170A1A82" w14:textId="77777777" w:rsidR="00DF0F90" w:rsidRDefault="00DF0F90">
      <w:pPr>
        <w:spacing w:before="11"/>
        <w:rPr>
          <w:rFonts w:ascii="Arial" w:eastAsia="Arial" w:hAnsi="Arial" w:cs="Arial"/>
          <w:sz w:val="17"/>
          <w:szCs w:val="17"/>
        </w:rPr>
      </w:pPr>
    </w:p>
    <w:p w14:paraId="79A7BBC0" w14:textId="2B5DB662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0C10A10" wp14:editId="73374BA4">
                <wp:extent cx="6846570" cy="6350"/>
                <wp:effectExtent l="9525" t="9525" r="1905" b="3175"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25" name="Group 1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">
                <v:group id="Group 124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5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p4MEA&#10;AADcAAAADwAAAGRycy9kb3ducmV2LnhtbERPS4vCMBC+C/sfwizsTVNlfVCNsrsgFfTiA7wOzdgW&#10;m0lJou3+eyMI3ubje85i1Zla3Mn5yrKC4SABQZxbXXGh4HRc92cgfEDWWFsmBf/kYbX86C0w1bbl&#10;Pd0PoRAxhH2KCsoQmlRKn5dk0A9sQxy5i3UGQ4SukNphG8NNLUdJMpEGK44NJTb0V1J+PdyMgu/f&#10;ddbObu6cyS7Lrzs7dTjeKvX12f3MQQTqwlv8cm90nD+awP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EaeDBAAAA3A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2DA9C61" w14:textId="77777777" w:rsidR="00DF0F90" w:rsidRDefault="00DF0F90">
      <w:pPr>
        <w:spacing w:before="11"/>
        <w:rPr>
          <w:rFonts w:ascii="Arial" w:eastAsia="Arial" w:hAnsi="Arial" w:cs="Arial"/>
          <w:sz w:val="23"/>
          <w:szCs w:val="23"/>
        </w:rPr>
      </w:pPr>
    </w:p>
    <w:p w14:paraId="07ADF0CF" w14:textId="610099AB" w:rsidR="00DF0F90" w:rsidRDefault="00F62D0F">
      <w:pPr>
        <w:spacing w:before="72"/>
        <w:ind w:left="946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58ABB212" wp14:editId="5DDF77B7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177800" cy="177800"/>
                <wp:effectExtent l="6985" t="3810" r="5715" b="8890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567" y="51"/>
                          <a:chExt cx="280" cy="280"/>
                        </a:xfrm>
                      </wpg:grpSpPr>
                      <wpg:grpSp>
                        <wpg:cNvPr id="119" name="Group 121"/>
                        <wpg:cNvGrpSpPr>
                          <a:grpSpLocks/>
                        </wpg:cNvGrpSpPr>
                        <wpg:grpSpPr bwMode="auto">
                          <a:xfrm>
                            <a:off x="572" y="56"/>
                            <a:ext cx="270" cy="270"/>
                            <a:chOff x="572" y="56"/>
                            <a:chExt cx="270" cy="270"/>
                          </a:xfrm>
                        </wpg:grpSpPr>
                        <wps:wsp>
                          <wps:cNvPr id="120" name="Freeform 122"/>
                          <wps:cNvSpPr>
                            <a:spLocks/>
                          </wps:cNvSpPr>
                          <wps:spPr bwMode="auto">
                            <a:xfrm>
                              <a:off x="572" y="56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326 56"/>
                                <a:gd name="T3" fmla="*/ 326 h 270"/>
                                <a:gd name="T4" fmla="+- 0 841 572"/>
                                <a:gd name="T5" fmla="*/ T4 w 270"/>
                                <a:gd name="T6" fmla="+- 0 326 56"/>
                                <a:gd name="T7" fmla="*/ 326 h 270"/>
                                <a:gd name="T8" fmla="+- 0 841 572"/>
                                <a:gd name="T9" fmla="*/ T8 w 270"/>
                                <a:gd name="T10" fmla="+- 0 56 56"/>
                                <a:gd name="T11" fmla="*/ 56 h 270"/>
                                <a:gd name="T12" fmla="+- 0 572 572"/>
                                <a:gd name="T13" fmla="*/ T12 w 270"/>
                                <a:gd name="T14" fmla="+- 0 56 56"/>
                                <a:gd name="T15" fmla="*/ 56 h 270"/>
                                <a:gd name="T16" fmla="+- 0 572 572"/>
                                <a:gd name="T17" fmla="*/ T16 w 270"/>
                                <a:gd name="T18" fmla="+- 0 326 56"/>
                                <a:gd name="T19" fmla="*/ 3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69" y="27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8"/>
                        <wpg:cNvGrpSpPr>
                          <a:grpSpLocks/>
                        </wpg:cNvGrpSpPr>
                        <wpg:grpSpPr bwMode="auto">
                          <a:xfrm>
                            <a:off x="572" y="56"/>
                            <a:ext cx="270" cy="270"/>
                            <a:chOff x="572" y="56"/>
                            <a:chExt cx="270" cy="270"/>
                          </a:xfrm>
                        </wpg:grpSpPr>
                        <wps:wsp>
                          <wps:cNvPr id="122" name="Freeform 120"/>
                          <wps:cNvSpPr>
                            <a:spLocks/>
                          </wps:cNvSpPr>
                          <wps:spPr bwMode="auto">
                            <a:xfrm>
                              <a:off x="572" y="56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326 56"/>
                                <a:gd name="T3" fmla="*/ 326 h 270"/>
                                <a:gd name="T4" fmla="+- 0 841 572"/>
                                <a:gd name="T5" fmla="*/ T4 w 270"/>
                                <a:gd name="T6" fmla="+- 0 326 56"/>
                                <a:gd name="T7" fmla="*/ 326 h 270"/>
                                <a:gd name="T8" fmla="+- 0 841 572"/>
                                <a:gd name="T9" fmla="*/ T8 w 270"/>
                                <a:gd name="T10" fmla="+- 0 56 56"/>
                                <a:gd name="T11" fmla="*/ 56 h 270"/>
                                <a:gd name="T12" fmla="+- 0 572 572"/>
                                <a:gd name="T13" fmla="*/ T12 w 270"/>
                                <a:gd name="T14" fmla="+- 0 56 56"/>
                                <a:gd name="T15" fmla="*/ 56 h 270"/>
                                <a:gd name="T16" fmla="+- 0 572 572"/>
                                <a:gd name="T17" fmla="*/ T16 w 270"/>
                                <a:gd name="T18" fmla="+- 0 326 56"/>
                                <a:gd name="T19" fmla="*/ 3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69" y="27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51"/>
                              <a:ext cx="28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1A86E" w14:textId="77777777" w:rsidR="00DF0F90" w:rsidRDefault="00F74C07">
                                <w:pPr>
                                  <w:spacing w:before="2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32" style="position:absolute;left:0;text-align:left;margin-left:28.3pt;margin-top:2.55pt;width:14pt;height:14pt;z-index:2968;mso-position-horizontal-relative:page" coordorigin="567,51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">
                <v:group id="Group 121" o:spid="_x0000_s1033" style="position:absolute;left:572;top:56;width:270;height:270" coordorigin="572,56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2" o:spid="_x0000_s1034" style="position:absolute;left:572;top:5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kE8YA&#10;AADcAAAADwAAAGRycy9kb3ducmV2LnhtbESPT2vCQBDF70K/wzKF3upGC0Wjq1hpaaFS6j+8Dtlx&#10;E5KdDdmtpt++cyh4m+G9ee8382XvG3WhLlaBDYyGGSjiItiKnYHD/u1xAiomZItNYDLwSxGWi7vB&#10;HHMbrrylyy45JSEcczRQptTmWseiJI9xGFpi0c6h85hk7Zy2HV4l3Dd6nGXP2mPF0lBiS+uSinr3&#10;4w20n8enl2ms35vXrTuta/u92X85Yx7u+9UMVKI+3cz/1x9W8M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kE8YAAADcAAAADwAAAAAAAAAAAAAAAACYAgAAZHJz&#10;L2Rvd25yZXYueG1sUEsFBgAAAAAEAAQA9QAAAIsDAAAAAA==&#10;" path="m,270r269,l269,,,,,270xe" stroked="f">
                    <v:path arrowok="t" o:connecttype="custom" o:connectlocs="0,326;269,326;269,56;0,56;0,326" o:connectangles="0,0,0,0,0"/>
                  </v:shape>
                </v:group>
                <v:group id="Group 118" o:spid="_x0000_s1035" style="position:absolute;left:572;top:56;width:270;height:270" coordorigin="572,56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0" o:spid="_x0000_s1036" style="position:absolute;left:572;top:5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uZsAA&#10;AADcAAAADwAAAGRycy9kb3ducmV2LnhtbERPS4vCMBC+C/sfwix409Qi4lajyILoZSG6u/exmT6w&#10;mZQma+u/3wiCt/n4nrPeDrYRN+p87VjBbJqAIM6dqblU8PO9nyxB+IBssHFMCu7kYbt5G60xM67n&#10;E93OoRQxhH2GCqoQ2kxKn1dk0U9dSxy5wnUWQ4RdKU2HfQy3jUyTZCEt1hwbKmzps6L8ev6zCi44&#10;T4u9/up35tAXvx9W37XWSo3fh90KRKAhvMRP99HE+WkKj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BuZsAAAADcAAAADwAAAAAAAAAAAAAAAACYAgAAZHJzL2Rvd25y&#10;ZXYueG1sUEsFBgAAAAAEAAQA9QAAAIUDAAAAAA==&#10;" path="m,270r269,l269,,,,,270xe" filled="f" strokecolor="#231f20" strokeweight=".5pt">
                    <v:path arrowok="t" o:connecttype="custom" o:connectlocs="0,326;269,326;269,56;0,56;0,326" o:connectangles="0,0,0,0,0"/>
                  </v:shape>
                  <v:shape id="Text Box 119" o:spid="_x0000_s1037" type="#_x0000_t202" style="position:absolute;left:567;top:51;width:2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<v:textbox inset="0,0,0,0">
                      <w:txbxContent>
                        <w:p w14:paraId="7DE1A86E" w14:textId="77777777" w:rsidR="00DF0F90" w:rsidRDefault="00F74C07">
                          <w:pPr>
                            <w:spacing w:before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74C07">
        <w:rPr>
          <w:rFonts w:ascii="Arial" w:eastAsia="Arial" w:hAnsi="Arial" w:cs="Arial"/>
          <w:color w:val="231F20"/>
        </w:rPr>
        <w:t xml:space="preserve">I am worried about my child’s </w:t>
      </w:r>
      <w:r w:rsidR="00F74C07">
        <w:rPr>
          <w:rFonts w:ascii="Arial" w:eastAsia="Arial" w:hAnsi="Arial" w:cs="Arial"/>
          <w:color w:val="231F20"/>
          <w:spacing w:val="-3"/>
        </w:rPr>
        <w:t xml:space="preserve">safety. </w:t>
      </w:r>
      <w:r w:rsidR="00F74C07">
        <w:rPr>
          <w:rFonts w:ascii="Arial" w:eastAsia="Arial" w:hAnsi="Arial" w:cs="Arial"/>
          <w:color w:val="231F20"/>
        </w:rPr>
        <w:t>If yes, please provide more</w:t>
      </w:r>
      <w:r w:rsidR="00F74C07">
        <w:rPr>
          <w:rFonts w:ascii="Arial" w:eastAsia="Arial" w:hAnsi="Arial" w:cs="Arial"/>
          <w:color w:val="231F20"/>
          <w:spacing w:val="2"/>
        </w:rPr>
        <w:t xml:space="preserve"> </w:t>
      </w:r>
      <w:r w:rsidR="00F74C07">
        <w:rPr>
          <w:rFonts w:ascii="Arial" w:eastAsia="Arial" w:hAnsi="Arial" w:cs="Arial"/>
          <w:color w:val="231F20"/>
        </w:rPr>
        <w:t>detail:</w:t>
      </w:r>
    </w:p>
    <w:p w14:paraId="36FBF830" w14:textId="77777777" w:rsidR="00DF0F90" w:rsidRDefault="00DF0F90">
      <w:pPr>
        <w:rPr>
          <w:rFonts w:ascii="Arial" w:eastAsia="Arial" w:hAnsi="Arial" w:cs="Arial"/>
          <w:sz w:val="20"/>
          <w:szCs w:val="20"/>
        </w:rPr>
      </w:pPr>
    </w:p>
    <w:p w14:paraId="7B6D0BBF" w14:textId="77777777" w:rsidR="00DF0F90" w:rsidRDefault="00DF0F90">
      <w:pPr>
        <w:spacing w:before="9"/>
        <w:rPr>
          <w:rFonts w:ascii="Arial" w:eastAsia="Arial" w:hAnsi="Arial" w:cs="Arial"/>
        </w:rPr>
      </w:pPr>
    </w:p>
    <w:p w14:paraId="21689513" w14:textId="6059BD4B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0515B6C" wp14:editId="4E4FA42A">
                <wp:extent cx="6846570" cy="6350"/>
                <wp:effectExtent l="9525" t="9525" r="1905" b="3175"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16" name="Group 1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">
                <v:group id="Group 115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6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GxsEA&#10;AADcAAAADwAAAGRycy9kb3ducmV2LnhtbERPS4vCMBC+L/gfwgje1lRxV6lGUUG64F58gNehGdti&#10;MylJtPXfG2Fhb/PxPWex6kwtHuR8ZVnBaJiAIM6trrhQcD7tPmcgfEDWWFsmBU/ysFr2PhaYatvy&#10;gR7HUIgYwj5FBWUITSqlz0sy6Ie2IY7c1TqDIUJXSO2wjeGmluMk+ZYGK44NJTa0LSm/He9GwWSz&#10;y9rZ3V0y2WX57ddOHX7tlRr0u/UcRKAu/Iv/3D86zh9N4f1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BsbBAAAA3A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42BC8F4" w14:textId="77777777" w:rsidR="00DF0F90" w:rsidRDefault="00DF0F90">
      <w:pPr>
        <w:rPr>
          <w:rFonts w:ascii="Arial" w:eastAsia="Arial" w:hAnsi="Arial" w:cs="Arial"/>
          <w:sz w:val="26"/>
          <w:szCs w:val="26"/>
        </w:rPr>
      </w:pPr>
    </w:p>
    <w:p w14:paraId="5EC90451" w14:textId="7AE2932D" w:rsidR="00DF0F90" w:rsidRDefault="00F62D0F">
      <w:pPr>
        <w:ind w:left="946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7C2D2B1A" wp14:editId="028D1EC8">
                <wp:simplePos x="0" y="0"/>
                <wp:positionH relativeFrom="page">
                  <wp:posOffset>362585</wp:posOffset>
                </wp:positionH>
                <wp:positionV relativeFrom="paragraph">
                  <wp:posOffset>-19050</wp:posOffset>
                </wp:positionV>
                <wp:extent cx="171450" cy="171450"/>
                <wp:effectExtent l="10160" t="9525" r="8890" b="9525"/>
                <wp:wrapNone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31"/>
                          <a:chExt cx="270" cy="270"/>
                        </a:xfrm>
                      </wpg:grpSpPr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572" y="-3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38 -31"/>
                              <a:gd name="T3" fmla="*/ 238 h 270"/>
                              <a:gd name="T4" fmla="+- 0 841 572"/>
                              <a:gd name="T5" fmla="*/ T4 w 270"/>
                              <a:gd name="T6" fmla="+- 0 238 -31"/>
                              <a:gd name="T7" fmla="*/ 238 h 270"/>
                              <a:gd name="T8" fmla="+- 0 841 572"/>
                              <a:gd name="T9" fmla="*/ T8 w 270"/>
                              <a:gd name="T10" fmla="+- 0 -31 -31"/>
                              <a:gd name="T11" fmla="*/ -31 h 270"/>
                              <a:gd name="T12" fmla="+- 0 572 572"/>
                              <a:gd name="T13" fmla="*/ T12 w 270"/>
                              <a:gd name="T14" fmla="+- 0 -31 -31"/>
                              <a:gd name="T15" fmla="*/ -31 h 270"/>
                              <a:gd name="T16" fmla="+- 0 572 572"/>
                              <a:gd name="T17" fmla="*/ T16 w 270"/>
                              <a:gd name="T18" fmla="+- 0 238 -31"/>
                              <a:gd name="T19" fmla="*/ 23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28.55pt;margin-top:-1.5pt;width:13.5pt;height:13.5pt;z-index:2992;mso-position-horizontal-relative:page" coordorigin="572,-3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">
                <v:shape id="Freeform 113" o:spid="_x0000_s1027" style="position:absolute;left:572;top:-3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ZNMIA&#10;AADcAAAADwAAAGRycy9kb3ducmV2LnhtbERPyWrDMBC9F/IPYgq51XKCKY1rJYRAaC4BNW3uU2u8&#10;UGtkLNV2/j4qFHqbx1un2M22EyMNvnWsYJWkIIhLZ1quFXx+HJ9eQPiAbLBzTApu5GG3XTwUmBs3&#10;8TuNl1CLGMI+RwVNCH0upS8bsugT1xNHrnKDxRDhUEsz4BTDbSfXafosLbYcGxrs6dBQ+X35sQq+&#10;MFtXR32e9uZtqq4bq29aa6WWj/P+FUSgOfyL/9wnE+evMv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Zk0wgAAANwAAAAPAAAAAAAAAAAAAAAAAJgCAABkcnMvZG93&#10;bnJldi54bWxQSwUGAAAAAAQABAD1AAAAhwMAAAAA&#10;" path="m,269r269,l269,,,,,269xe" filled="f" strokecolor="#231f20" strokeweight=".5pt">
                  <v:path arrowok="t" o:connecttype="custom" o:connectlocs="0,238;269,238;269,-31;0,-31;0,238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Our child/ren is too young to travel</w:t>
      </w:r>
      <w:r w:rsidR="00F74C07">
        <w:rPr>
          <w:rFonts w:ascii="Arial"/>
          <w:color w:val="231F20"/>
          <w:spacing w:val="-20"/>
        </w:rPr>
        <w:t xml:space="preserve"> </w:t>
      </w:r>
      <w:r w:rsidR="00F74C07">
        <w:rPr>
          <w:rFonts w:ascii="Arial"/>
          <w:color w:val="231F20"/>
        </w:rPr>
        <w:t>independently</w:t>
      </w:r>
    </w:p>
    <w:p w14:paraId="60B782CC" w14:textId="22D6F1E3" w:rsidR="00DF0F90" w:rsidRDefault="00F62D0F">
      <w:pPr>
        <w:spacing w:before="147" w:line="379" w:lineRule="auto"/>
        <w:ind w:left="946" w:right="2666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 wp14:anchorId="6BDB81CC" wp14:editId="708B15F9">
                <wp:simplePos x="0" y="0"/>
                <wp:positionH relativeFrom="page">
                  <wp:posOffset>362585</wp:posOffset>
                </wp:positionH>
                <wp:positionV relativeFrom="paragraph">
                  <wp:posOffset>74930</wp:posOffset>
                </wp:positionV>
                <wp:extent cx="171450" cy="171450"/>
                <wp:effectExtent l="10160" t="8255" r="8890" b="10795"/>
                <wp:wrapNone/>
                <wp:docPr id="11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19"/>
                          <a:chExt cx="270" cy="270"/>
                        </a:xfrm>
                      </wpg:grpSpPr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572" y="119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88 119"/>
                              <a:gd name="T3" fmla="*/ 388 h 270"/>
                              <a:gd name="T4" fmla="+- 0 841 572"/>
                              <a:gd name="T5" fmla="*/ T4 w 270"/>
                              <a:gd name="T6" fmla="+- 0 388 119"/>
                              <a:gd name="T7" fmla="*/ 388 h 270"/>
                              <a:gd name="T8" fmla="+- 0 841 572"/>
                              <a:gd name="T9" fmla="*/ T8 w 270"/>
                              <a:gd name="T10" fmla="+- 0 119 119"/>
                              <a:gd name="T11" fmla="*/ 119 h 270"/>
                              <a:gd name="T12" fmla="+- 0 572 572"/>
                              <a:gd name="T13" fmla="*/ T12 w 270"/>
                              <a:gd name="T14" fmla="+- 0 119 119"/>
                              <a:gd name="T15" fmla="*/ 119 h 270"/>
                              <a:gd name="T16" fmla="+- 0 572 572"/>
                              <a:gd name="T17" fmla="*/ T16 w 270"/>
                              <a:gd name="T18" fmla="+- 0 388 119"/>
                              <a:gd name="T19" fmla="*/ 38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28.55pt;margin-top:5.9pt;width:13.5pt;height:13.5pt;z-index:3016;mso-position-horizontal-relative:page" coordorigin="572,11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">
                <v:shape id="Freeform 111" o:spid="_x0000_s1027" style="position:absolute;left:572;top:11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k28EA&#10;AADcAAAADwAAAGRycy9kb3ducmV2LnhtbERPS4vCMBC+L/gfwgje1tQiy1qNIoLsXoSsj/vYTB/Y&#10;TEoTbf33ZmFhb/PxPWe1GWwjHtT52rGC2TQBQZw7U3Op4Hzav3+C8AHZYOOYFDzJw2Y9elthZlzP&#10;P/Q4hlLEEPYZKqhCaDMpfV6RRT91LXHkCtdZDBF2pTQd9jHcNjJNkg9psebYUGFLu4ry2/FuFVxx&#10;nhZ7fei35qsvLgurn1prpSbjYbsEEWgI/+I/97eJ82cp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cpNvBAAAA3AAAAA8AAAAAAAAAAAAAAAAAmAIAAGRycy9kb3du&#10;cmV2LnhtbFBLBQYAAAAABAAEAPUAAACGAwAAAAA=&#10;" path="m,269r269,l269,,,,,269xe" filled="f" strokecolor="#231f20" strokeweight=".5pt">
                  <v:path arrowok="t" o:connecttype="custom" o:connectlocs="0,388;269,388;269,119;0,119;0,38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 wp14:anchorId="5F0F6AF7" wp14:editId="3B658F3D">
                <wp:simplePos x="0" y="0"/>
                <wp:positionH relativeFrom="page">
                  <wp:posOffset>362585</wp:posOffset>
                </wp:positionH>
                <wp:positionV relativeFrom="paragraph">
                  <wp:posOffset>330835</wp:posOffset>
                </wp:positionV>
                <wp:extent cx="171450" cy="171450"/>
                <wp:effectExtent l="10160" t="6985" r="8890" b="12065"/>
                <wp:wrapNone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21"/>
                          <a:chExt cx="270" cy="270"/>
                        </a:xfrm>
                      </wpg:grpSpPr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572" y="52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91 521"/>
                              <a:gd name="T3" fmla="*/ 791 h 270"/>
                              <a:gd name="T4" fmla="+- 0 841 572"/>
                              <a:gd name="T5" fmla="*/ T4 w 270"/>
                              <a:gd name="T6" fmla="+- 0 791 521"/>
                              <a:gd name="T7" fmla="*/ 791 h 270"/>
                              <a:gd name="T8" fmla="+- 0 841 572"/>
                              <a:gd name="T9" fmla="*/ T8 w 270"/>
                              <a:gd name="T10" fmla="+- 0 521 521"/>
                              <a:gd name="T11" fmla="*/ 521 h 270"/>
                              <a:gd name="T12" fmla="+- 0 572 572"/>
                              <a:gd name="T13" fmla="*/ T12 w 270"/>
                              <a:gd name="T14" fmla="+- 0 521 521"/>
                              <a:gd name="T15" fmla="*/ 521 h 270"/>
                              <a:gd name="T16" fmla="+- 0 572 572"/>
                              <a:gd name="T17" fmla="*/ T16 w 270"/>
                              <a:gd name="T18" fmla="+- 0 791 521"/>
                              <a:gd name="T19" fmla="*/ 79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28.55pt;margin-top:26.05pt;width:13.5pt;height:13.5pt;z-index:3040;mso-position-horizontal-relative:page" coordorigin="572,52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">
                <v:shape id="Freeform 109" o:spid="_x0000_s1027" style="position:absolute;left:572;top:52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fN8QA&#10;AADcAAAADwAAAGRycy9kb3ducmV2LnhtbESPT2sCQQzF74V+hyGCtzqrFLFbR5GCtBdhtO093cn+&#10;wZ3MsjN1129vDoK3hPfy3i/r7ehbdaE+NoENzGcZKOIiuIYrAz/f+5cVqJiQHbaBycCVImw3z09r&#10;zF0Y+EiXU6qUhHDM0UCdUpdrHYuaPMZZ6IhFK0PvMcnaV9r1OEi4b/Uiy5baY8PSUGNHHzUV59O/&#10;N/CHr4tybw/Dzn0O5e+bt1drrTHTybh7B5VoTA/z/frLCf5c8OUZmU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nzfEAAAA3AAAAA8AAAAAAAAAAAAAAAAAmAIAAGRycy9k&#10;b3ducmV2LnhtbFBLBQYAAAAABAAEAPUAAACJAwAAAAA=&#10;" path="m,270r269,l269,,,,,270xe" filled="f" strokecolor="#231f20" strokeweight=".5pt">
                  <v:path arrowok="t" o:connecttype="custom" o:connectlocs="0,791;269,791;269,521;0,521;0,7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 wp14:anchorId="6D87694F" wp14:editId="7EDC470D">
                <wp:simplePos x="0" y="0"/>
                <wp:positionH relativeFrom="page">
                  <wp:posOffset>362585</wp:posOffset>
                </wp:positionH>
                <wp:positionV relativeFrom="paragraph">
                  <wp:posOffset>586105</wp:posOffset>
                </wp:positionV>
                <wp:extent cx="171450" cy="171450"/>
                <wp:effectExtent l="10160" t="5080" r="8890" b="4445"/>
                <wp:wrapNone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924"/>
                          <a:chExt cx="270" cy="270"/>
                        </a:xfrm>
                      </wpg:grpSpPr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572" y="92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193 924"/>
                              <a:gd name="T3" fmla="*/ 1193 h 270"/>
                              <a:gd name="T4" fmla="+- 0 841 572"/>
                              <a:gd name="T5" fmla="*/ T4 w 270"/>
                              <a:gd name="T6" fmla="+- 0 1193 924"/>
                              <a:gd name="T7" fmla="*/ 1193 h 270"/>
                              <a:gd name="T8" fmla="+- 0 841 572"/>
                              <a:gd name="T9" fmla="*/ T8 w 270"/>
                              <a:gd name="T10" fmla="+- 0 924 924"/>
                              <a:gd name="T11" fmla="*/ 924 h 270"/>
                              <a:gd name="T12" fmla="+- 0 572 572"/>
                              <a:gd name="T13" fmla="*/ T12 w 270"/>
                              <a:gd name="T14" fmla="+- 0 924 924"/>
                              <a:gd name="T15" fmla="*/ 924 h 270"/>
                              <a:gd name="T16" fmla="+- 0 572 572"/>
                              <a:gd name="T17" fmla="*/ T16 w 270"/>
                              <a:gd name="T18" fmla="+- 0 1193 924"/>
                              <a:gd name="T19" fmla="*/ 119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28.55pt;margin-top:46.15pt;width:13.5pt;height:13.5pt;z-index:3064;mso-position-horizontal-relative:page" coordorigin="572,92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">
                <v:shape id="Freeform 107" o:spid="_x0000_s1027" style="position:absolute;left:572;top:92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0F7MQA&#10;AADcAAAADwAAAGRycy9kb3ducmV2LnhtbESPT2sCQQzF74V+hyEFb3W2ItKujiIFqRdhqu093cn+&#10;wZ3MsjN1129vDoK3hPfy3i+rzehbdaE+NoENvE0zUMRFcA1XBn5Ou9d3UDEhO2wDk4ErRdisn59W&#10;mLsw8DddjqlSEsIxRwN1Sl2udSxq8hinoSMWrQy9xyRrX2nX4yDhvtWzLFtojw1LQ40dfdZUnI//&#10;3sAfzmflzh6Grfsayt8Pb6/WWmMmL+N2CSrRmB7m+/XeCX4mtPKMTK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tBezEAAAA3AAAAA8AAAAAAAAAAAAAAAAAmAIAAGRycy9k&#10;b3ducmV2LnhtbFBLBQYAAAAABAAEAPUAAACJAwAAAAA=&#10;" path="m,269r269,l269,,,,,269xe" filled="f" strokecolor="#231f20" strokeweight=".5pt">
                  <v:path arrowok="t" o:connecttype="custom" o:connectlocs="0,1193;269,1193;269,924;0,924;0,1193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Our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child/ren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is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unable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to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travel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independently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due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to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injury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or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other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physical</w:t>
      </w:r>
      <w:r w:rsidR="00F74C07">
        <w:rPr>
          <w:rFonts w:ascii="Arial"/>
          <w:color w:val="231F20"/>
          <w:spacing w:val="-4"/>
        </w:rPr>
        <w:t xml:space="preserve"> </w:t>
      </w:r>
      <w:r w:rsidR="00F74C07">
        <w:rPr>
          <w:rFonts w:ascii="Arial"/>
          <w:color w:val="231F20"/>
        </w:rPr>
        <w:t>issue T</w:t>
      </w:r>
      <w:r w:rsidR="00ED0A6F">
        <w:rPr>
          <w:rFonts w:ascii="Arial"/>
          <w:color w:val="231F20"/>
        </w:rPr>
        <w:t>he</w:t>
      </w:r>
      <w:r w:rsidR="00F74C07">
        <w:rPr>
          <w:rFonts w:ascii="Arial"/>
          <w:color w:val="231F20"/>
        </w:rPr>
        <w:t xml:space="preserve"> school is too far away for my child to walk or</w:t>
      </w:r>
      <w:r w:rsidR="00F74C07">
        <w:rPr>
          <w:rFonts w:ascii="Arial"/>
          <w:color w:val="231F20"/>
          <w:spacing w:val="-15"/>
        </w:rPr>
        <w:t xml:space="preserve"> </w:t>
      </w:r>
      <w:r w:rsidR="00F74C07">
        <w:rPr>
          <w:rFonts w:ascii="Arial"/>
          <w:color w:val="231F20"/>
        </w:rPr>
        <w:t>cycle</w:t>
      </w:r>
    </w:p>
    <w:p w14:paraId="7B21B11C" w14:textId="77777777" w:rsidR="00DF0F90" w:rsidRDefault="00F74C07">
      <w:pPr>
        <w:spacing w:before="4"/>
        <w:ind w:left="946" w:right="3791"/>
        <w:rPr>
          <w:rFonts w:ascii="Arial" w:eastAsia="Arial" w:hAnsi="Arial" w:cs="Arial"/>
        </w:rPr>
      </w:pPr>
      <w:r>
        <w:rPr>
          <w:rFonts w:ascii="Arial"/>
          <w:color w:val="231F20"/>
        </w:rPr>
        <w:t>There is no public transport that is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convenient</w:t>
      </w:r>
    </w:p>
    <w:p w14:paraId="569479AE" w14:textId="6F5DC74D" w:rsidR="00DF0F90" w:rsidRDefault="00F62D0F">
      <w:pPr>
        <w:spacing w:before="147" w:line="379" w:lineRule="auto"/>
        <w:ind w:left="946" w:right="3364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98824" behindDoc="1" locked="0" layoutInCell="1" allowOverlap="1" wp14:anchorId="7EDFE4E5" wp14:editId="08ACFC75">
                <wp:simplePos x="0" y="0"/>
                <wp:positionH relativeFrom="page">
                  <wp:posOffset>359410</wp:posOffset>
                </wp:positionH>
                <wp:positionV relativeFrom="paragraph">
                  <wp:posOffset>591185</wp:posOffset>
                </wp:positionV>
                <wp:extent cx="174625" cy="171450"/>
                <wp:effectExtent l="0" t="635" r="0" b="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F0D2" w14:textId="77777777" w:rsidR="00DF0F90" w:rsidRDefault="00F74C07">
                            <w:pPr>
                              <w:spacing w:before="1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8" type="#_x0000_t202" style="position:absolute;left:0;text-align:left;margin-left:28.3pt;margin-top:46.55pt;width:13.75pt;height:13.5pt;z-index:-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+bStAIAALM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" filled="f" stroked="f">
                <v:textbox inset="0,0,0,0">
                  <w:txbxContent>
                    <w:p w14:paraId="19A2F0D2" w14:textId="77777777" w:rsidR="00DF0F90" w:rsidRDefault="00F74C07">
                      <w:pPr>
                        <w:spacing w:before="1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 xml:space="preserve">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 wp14:anchorId="6E5D264A" wp14:editId="55139030">
                <wp:simplePos x="0" y="0"/>
                <wp:positionH relativeFrom="page">
                  <wp:posOffset>362585</wp:posOffset>
                </wp:positionH>
                <wp:positionV relativeFrom="paragraph">
                  <wp:posOffset>80010</wp:posOffset>
                </wp:positionV>
                <wp:extent cx="171450" cy="171450"/>
                <wp:effectExtent l="10160" t="13335" r="8890" b="5715"/>
                <wp:wrapNone/>
                <wp:docPr id="1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26"/>
                          <a:chExt cx="270" cy="270"/>
                        </a:xfrm>
                      </wpg:grpSpPr>
                      <wps:wsp>
                        <wps:cNvPr id="105" name="Freeform 104"/>
                        <wps:cNvSpPr>
                          <a:spLocks/>
                        </wps:cNvSpPr>
                        <wps:spPr bwMode="auto">
                          <a:xfrm>
                            <a:off x="572" y="12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6 126"/>
                              <a:gd name="T3" fmla="*/ 396 h 270"/>
                              <a:gd name="T4" fmla="+- 0 841 572"/>
                              <a:gd name="T5" fmla="*/ T4 w 270"/>
                              <a:gd name="T6" fmla="+- 0 396 126"/>
                              <a:gd name="T7" fmla="*/ 396 h 270"/>
                              <a:gd name="T8" fmla="+- 0 841 572"/>
                              <a:gd name="T9" fmla="*/ T8 w 270"/>
                              <a:gd name="T10" fmla="+- 0 126 126"/>
                              <a:gd name="T11" fmla="*/ 126 h 270"/>
                              <a:gd name="T12" fmla="+- 0 572 572"/>
                              <a:gd name="T13" fmla="*/ T12 w 270"/>
                              <a:gd name="T14" fmla="+- 0 126 126"/>
                              <a:gd name="T15" fmla="*/ 126 h 270"/>
                              <a:gd name="T16" fmla="+- 0 572 572"/>
                              <a:gd name="T17" fmla="*/ T16 w 270"/>
                              <a:gd name="T18" fmla="+- 0 396 126"/>
                              <a:gd name="T19" fmla="*/ 39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8.55pt;margin-top:6.3pt;width:13.5pt;height:13.5pt;z-index:3088;mso-position-horizontal-relative:page" coordorigin="572,12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">
                <v:shape id="Freeform 104" o:spid="_x0000_s1027" style="position:absolute;left:572;top:12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qcsEA&#10;AADcAAAADwAAAGRycy9kb3ducmV2LnhtbERPS2sCMRC+F/wPYYTealaxRVejiCD2IqQ+7uNm9oGb&#10;ybKJ7vrvTaHQ23x8z1mue1uLB7W+cqxgPEpAEGfOVFwoOJ92HzMQPiAbrB2Tgid5WK8Gb0tMjev4&#10;hx7HUIgYwj5FBWUITSqlz0qy6EeuIY5c7lqLIcK2kKbFLobbWk6S5EtarDg2lNjQtqTsdrxbBVec&#10;TvKdPnQbs+/yy9zqp9Zaqfdhv1mACNSHf/Gf+9vE+ckn/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sqnLBAAAA3AAAAA8AAAAAAAAAAAAAAAAAmAIAAGRycy9kb3du&#10;cmV2LnhtbFBLBQYAAAAABAAEAPUAAACGAwAAAAA=&#10;" path="m,270r269,l269,,,,,270xe" filled="f" strokecolor="#231f20" strokeweight=".5pt">
                  <v:path arrowok="t" o:connecttype="custom" o:connectlocs="0,396;269,396;269,126;0,126;0,39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 wp14:anchorId="0692E3E4" wp14:editId="0DBA4E86">
                <wp:simplePos x="0" y="0"/>
                <wp:positionH relativeFrom="page">
                  <wp:posOffset>362585</wp:posOffset>
                </wp:positionH>
                <wp:positionV relativeFrom="paragraph">
                  <wp:posOffset>335280</wp:posOffset>
                </wp:positionV>
                <wp:extent cx="171450" cy="171450"/>
                <wp:effectExtent l="10160" t="11430" r="8890" b="7620"/>
                <wp:wrapNone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29"/>
                          <a:chExt cx="270" cy="270"/>
                        </a:xfrm>
                      </wpg:grpSpPr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572" y="529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98 529"/>
                              <a:gd name="T3" fmla="*/ 798 h 270"/>
                              <a:gd name="T4" fmla="+- 0 841 572"/>
                              <a:gd name="T5" fmla="*/ T4 w 270"/>
                              <a:gd name="T6" fmla="+- 0 798 529"/>
                              <a:gd name="T7" fmla="*/ 798 h 270"/>
                              <a:gd name="T8" fmla="+- 0 841 572"/>
                              <a:gd name="T9" fmla="*/ T8 w 270"/>
                              <a:gd name="T10" fmla="+- 0 529 529"/>
                              <a:gd name="T11" fmla="*/ 529 h 270"/>
                              <a:gd name="T12" fmla="+- 0 572 572"/>
                              <a:gd name="T13" fmla="*/ T12 w 270"/>
                              <a:gd name="T14" fmla="+- 0 529 529"/>
                              <a:gd name="T15" fmla="*/ 529 h 270"/>
                              <a:gd name="T16" fmla="+- 0 572 572"/>
                              <a:gd name="T17" fmla="*/ T16 w 270"/>
                              <a:gd name="T18" fmla="+- 0 798 529"/>
                              <a:gd name="T19" fmla="*/ 79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28.55pt;margin-top:26.4pt;width:13.5pt;height:13.5pt;z-index:3112;mso-position-horizontal-relative:page" coordorigin="572,52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">
                <v:shape id="Freeform 102" o:spid="_x0000_s1027" style="position:absolute;left:572;top:52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XncEA&#10;AADcAAAADwAAAGRycy9kb3ducmV2LnhtbERPS2sCMRC+F/wPYYTealYtRVejiCD2IqQ+7uNm9oGb&#10;ybKJ7vrvTaHQ23x8z1mue1uLB7W+cqxgPEpAEGfOVFwoOJ92HzMQPiAbrB2Tgid5WK8Gb0tMjev4&#10;hx7HUIgYwj5FBWUITSqlz0qy6EeuIY5c7lqLIcK2kKbFLobbWk6S5EtarDg2lNjQtqTsdrxbBVf8&#10;nOQ7feg2Zt/ll7nVT621Uu/DfrMAEagP/+I/97eJ85Mp/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Jl53BAAAA3AAAAA8AAAAAAAAAAAAAAAAAmAIAAGRycy9kb3du&#10;cmV2LnhtbFBLBQYAAAAABAAEAPUAAACGAwAAAAA=&#10;" path="m,269r269,l269,,,,,269xe" filled="f" strokecolor="#231f20" strokeweight=".5pt">
                  <v:path arrowok="t" o:connecttype="custom" o:connectlocs="0,798;269,798;269,529;0,529;0,79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 wp14:anchorId="4C3D50CF" wp14:editId="5FDD30B7">
                <wp:simplePos x="0" y="0"/>
                <wp:positionH relativeFrom="page">
                  <wp:posOffset>359410</wp:posOffset>
                </wp:positionH>
                <wp:positionV relativeFrom="paragraph">
                  <wp:posOffset>588010</wp:posOffset>
                </wp:positionV>
                <wp:extent cx="177800" cy="177800"/>
                <wp:effectExtent l="6985" t="6985" r="5715" b="5715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567" y="926"/>
                          <a:chExt cx="280" cy="280"/>
                        </a:xfrm>
                      </wpg:grpSpPr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572" y="931"/>
                            <a:ext cx="270" cy="270"/>
                            <a:chOff x="572" y="931"/>
                            <a:chExt cx="270" cy="270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572" y="931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1201 931"/>
                                <a:gd name="T3" fmla="*/ 1201 h 270"/>
                                <a:gd name="T4" fmla="+- 0 841 572"/>
                                <a:gd name="T5" fmla="*/ T4 w 270"/>
                                <a:gd name="T6" fmla="+- 0 1201 931"/>
                                <a:gd name="T7" fmla="*/ 1201 h 270"/>
                                <a:gd name="T8" fmla="+- 0 841 572"/>
                                <a:gd name="T9" fmla="*/ T8 w 270"/>
                                <a:gd name="T10" fmla="+- 0 931 931"/>
                                <a:gd name="T11" fmla="*/ 931 h 270"/>
                                <a:gd name="T12" fmla="+- 0 572 572"/>
                                <a:gd name="T13" fmla="*/ T12 w 270"/>
                                <a:gd name="T14" fmla="+- 0 931 931"/>
                                <a:gd name="T15" fmla="*/ 931 h 270"/>
                                <a:gd name="T16" fmla="+- 0 572 572"/>
                                <a:gd name="T17" fmla="*/ T16 w 270"/>
                                <a:gd name="T18" fmla="+- 0 1201 931"/>
                                <a:gd name="T19" fmla="*/ 120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69" y="27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572" y="931"/>
                            <a:ext cx="270" cy="270"/>
                            <a:chOff x="572" y="931"/>
                            <a:chExt cx="270" cy="27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572" y="931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1201 931"/>
                                <a:gd name="T3" fmla="*/ 1201 h 270"/>
                                <a:gd name="T4" fmla="+- 0 841 572"/>
                                <a:gd name="T5" fmla="*/ T4 w 270"/>
                                <a:gd name="T6" fmla="+- 0 1201 931"/>
                                <a:gd name="T7" fmla="*/ 1201 h 270"/>
                                <a:gd name="T8" fmla="+- 0 841 572"/>
                                <a:gd name="T9" fmla="*/ T8 w 270"/>
                                <a:gd name="T10" fmla="+- 0 931 931"/>
                                <a:gd name="T11" fmla="*/ 931 h 270"/>
                                <a:gd name="T12" fmla="+- 0 572 572"/>
                                <a:gd name="T13" fmla="*/ T12 w 270"/>
                                <a:gd name="T14" fmla="+- 0 931 931"/>
                                <a:gd name="T15" fmla="*/ 931 h 270"/>
                                <a:gd name="T16" fmla="+- 0 572 572"/>
                                <a:gd name="T17" fmla="*/ T16 w 270"/>
                                <a:gd name="T18" fmla="+- 0 1201 931"/>
                                <a:gd name="T19" fmla="*/ 120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69" y="27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8.3pt;margin-top:46.3pt;width:14pt;height:14pt;z-index:3136;mso-position-horizontal-relative:page" coordorigin="567,926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">
                <v:group id="Group 99" o:spid="_x0000_s1027" style="position:absolute;left:572;top:931;width:270;height:270" coordorigin="572,931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0" o:spid="_x0000_s1028" style="position:absolute;left:572;top:93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+EMQA&#10;AADbAAAADwAAAGRycy9kb3ducmV2LnhtbESP3WrCQBSE7wt9h+UUvKubVpAmuoqVikKL+Iu3h+xx&#10;E5I9G7KrxrfvFgpeDjPzDTOedrYWV2p96VjBWz8BQZw7XbJRcNgvXj9A+ICssXZMCu7kYTp5fhpj&#10;pt2Nt3TdBSMihH2GCooQmkxKnxdk0fddQxy9s2sthihbI3WLtwi3tXxPkqG0WHJcKLCheUF5tbtY&#10;Bc33cfCZ+mpZf23NaV7pzc9+bZTqvXSzEYhAXXiE/9srrSBN4e9L/AF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/hDEAAAA2wAAAA8AAAAAAAAAAAAAAAAAmAIAAGRycy9k&#10;b3ducmV2LnhtbFBLBQYAAAAABAAEAPUAAACJAwAAAAA=&#10;" path="m,270r269,l269,,,,,270xe" stroked="f">
                    <v:path arrowok="t" o:connecttype="custom" o:connectlocs="0,1201;269,1201;269,931;0,931;0,1201" o:connectangles="0,0,0,0,0"/>
                  </v:shape>
                </v:group>
                <v:group id="Group 97" o:spid="_x0000_s1029" style="position:absolute;left:572;top:931;width:270;height:270" coordorigin="572,931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30" style="position:absolute;left:572;top:93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sccAA&#10;AADcAAAADwAAAGRycy9kb3ducmV2LnhtbERPS4vCMBC+C/sfwix401QRcatRZEH0shB1vY/N9IHN&#10;pDRZW//9RhC8zcf3nNWmt7W4U+srxwom4wQEceZMxYWC3/NutADhA7LB2jEpeJCHzfpjsMLUuI6P&#10;dD+FQsQQ9ikqKENoUil9VpJFP3YNceRy11oMEbaFNC12MdzWcpokc2mx4thQYkPfJWW3059VcMXZ&#10;NN/pn25r9l1++bL6obVWavjZb5cgAvXhLX65DybOTybwfCZe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esccAAAADcAAAADwAAAAAAAAAAAAAAAACYAgAAZHJzL2Rvd25y&#10;ZXYueG1sUEsFBgAAAAAEAAQA9QAAAIUDAAAAAA==&#10;" path="m,270r269,l269,,,,,270xe" filled="f" strokecolor="#231f20" strokeweight=".5pt">
                    <v:path arrowok="t" o:connecttype="custom" o:connectlocs="0,1201;269,1201;269,931;0,931;0,1201" o:connectangles="0,0,0,0,0"/>
                  </v:shape>
                </v:group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My child/ren has to</w:t>
      </w:r>
      <w:r w:rsidR="00F74C07">
        <w:rPr>
          <w:rFonts w:ascii="Arial"/>
          <w:color w:val="231F20"/>
          <w:spacing w:val="-43"/>
        </w:rPr>
        <w:t xml:space="preserve"> </w:t>
      </w:r>
      <w:r w:rsidR="00F74C07">
        <w:rPr>
          <w:rFonts w:ascii="Arial"/>
          <w:color w:val="231F20"/>
        </w:rPr>
        <w:t>carry a heavy bag/sporting equipment/musical instruments I pick up and drop off my child on the way to work or other</w:t>
      </w:r>
      <w:r w:rsidR="00F74C07">
        <w:rPr>
          <w:rFonts w:ascii="Arial"/>
          <w:color w:val="231F20"/>
          <w:spacing w:val="-38"/>
        </w:rPr>
        <w:t xml:space="preserve"> </w:t>
      </w:r>
      <w:r w:rsidR="00F74C07">
        <w:rPr>
          <w:rFonts w:ascii="Arial"/>
          <w:color w:val="231F20"/>
        </w:rPr>
        <w:t>activities</w:t>
      </w:r>
    </w:p>
    <w:p w14:paraId="190CE174" w14:textId="77777777" w:rsidR="00DF0F90" w:rsidRDefault="00F74C07">
      <w:pPr>
        <w:spacing w:before="4"/>
        <w:ind w:left="946" w:right="3791"/>
        <w:rPr>
          <w:rFonts w:ascii="Arial" w:eastAsia="Arial" w:hAnsi="Arial" w:cs="Arial"/>
        </w:rPr>
      </w:pPr>
      <w:r>
        <w:rPr>
          <w:rFonts w:ascii="Arial"/>
          <w:color w:val="231F20"/>
        </w:rPr>
        <w:t>My child participates in other activities, before and/or after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school</w:t>
      </w:r>
    </w:p>
    <w:p w14:paraId="1E31DF6E" w14:textId="3A5C12F9" w:rsidR="00DF0F90" w:rsidRDefault="00F62D0F">
      <w:pPr>
        <w:tabs>
          <w:tab w:val="left" w:pos="11338"/>
        </w:tabs>
        <w:spacing w:before="147"/>
        <w:ind w:left="946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60" behindDoc="0" locked="0" layoutInCell="1" allowOverlap="1" wp14:anchorId="6751EAC4" wp14:editId="39D4F8DD">
                <wp:simplePos x="0" y="0"/>
                <wp:positionH relativeFrom="page">
                  <wp:posOffset>362585</wp:posOffset>
                </wp:positionH>
                <wp:positionV relativeFrom="paragraph">
                  <wp:posOffset>84455</wp:posOffset>
                </wp:positionV>
                <wp:extent cx="171450" cy="171450"/>
                <wp:effectExtent l="10160" t="8255" r="8890" b="10795"/>
                <wp:wrapNone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4"/>
                          <a:chExt cx="270" cy="270"/>
                        </a:xfrm>
                      </wpg:grpSpPr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572" y="13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03 134"/>
                              <a:gd name="T3" fmla="*/ 403 h 270"/>
                              <a:gd name="T4" fmla="+- 0 841 572"/>
                              <a:gd name="T5" fmla="*/ T4 w 270"/>
                              <a:gd name="T6" fmla="+- 0 403 134"/>
                              <a:gd name="T7" fmla="*/ 403 h 270"/>
                              <a:gd name="T8" fmla="+- 0 841 572"/>
                              <a:gd name="T9" fmla="*/ T8 w 270"/>
                              <a:gd name="T10" fmla="+- 0 134 134"/>
                              <a:gd name="T11" fmla="*/ 134 h 270"/>
                              <a:gd name="T12" fmla="+- 0 572 572"/>
                              <a:gd name="T13" fmla="*/ T12 w 270"/>
                              <a:gd name="T14" fmla="+- 0 134 134"/>
                              <a:gd name="T15" fmla="*/ 134 h 270"/>
                              <a:gd name="T16" fmla="+- 0 572 572"/>
                              <a:gd name="T17" fmla="*/ T16 w 270"/>
                              <a:gd name="T18" fmla="+- 0 403 134"/>
                              <a:gd name="T19" fmla="*/ 40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8.55pt;margin-top:6.65pt;width:13.5pt;height:13.5pt;z-index:3160;mso-position-horizontal-relative:page" coordorigin="572,13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">
                <v:shape id="Freeform 95" o:spid="_x0000_s1027" style="position:absolute;left:572;top:13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OWsIA&#10;AADbAAAADwAAAGRycy9kb3ducmV2LnhtbESPT4vCMBTE7wt+h/AEb2uqiKzVKCKIXoSsu96fzesf&#10;bF5KE2399kZY2OMwM79hVpve1uJBra8cK5iMExDEmTMVFwp+f/afXyB8QDZYOyYFT/KwWQ8+Vpga&#10;1/E3Pc6hEBHCPkUFZQhNKqXPSrLox64hjl7uWoshyraQpsUuwm0tp0kylxYrjgslNrQrKbud71bB&#10;FWfTfK9P3dYcuvyysPqptVZqNOy3SxCB+vAf/msfjYLFHN5f4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A5awgAAANsAAAAPAAAAAAAAAAAAAAAAAJgCAABkcnMvZG93&#10;bnJldi54bWxQSwUGAAAAAAQABAD1AAAAhwMAAAAA&#10;" path="m,269r269,l269,,,,,269xe" filled="f" strokecolor="#231f20" strokeweight=".5pt">
                  <v:path arrowok="t" o:connecttype="custom" o:connectlocs="0,403;269,403;269,134;0,134;0,403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Other (please</w:t>
      </w:r>
      <w:r w:rsidR="00F74C07">
        <w:rPr>
          <w:rFonts w:ascii="Arial"/>
          <w:color w:val="231F20"/>
          <w:spacing w:val="-2"/>
        </w:rPr>
        <w:t xml:space="preserve"> </w:t>
      </w:r>
      <w:r w:rsidR="00F74C07">
        <w:rPr>
          <w:rFonts w:ascii="Arial"/>
          <w:color w:val="231F20"/>
        </w:rPr>
        <w:t xml:space="preserve">comment) </w:t>
      </w:r>
      <w:r w:rsidR="00F74C07">
        <w:rPr>
          <w:rFonts w:ascii="Arial"/>
          <w:color w:val="231F20"/>
          <w:spacing w:val="3"/>
        </w:rPr>
        <w:t xml:space="preserve"> </w:t>
      </w:r>
      <w:r w:rsidR="00F74C07">
        <w:rPr>
          <w:rFonts w:ascii="Arial"/>
          <w:color w:val="231F20"/>
          <w:u w:val="single" w:color="231F20"/>
        </w:rPr>
        <w:t xml:space="preserve"> </w:t>
      </w:r>
      <w:r w:rsidR="00F74C07">
        <w:rPr>
          <w:rFonts w:ascii="Arial"/>
          <w:color w:val="231F20"/>
          <w:u w:val="single" w:color="231F20"/>
        </w:rPr>
        <w:tab/>
      </w:r>
    </w:p>
    <w:p w14:paraId="7A5552F4" w14:textId="77777777" w:rsidR="00DF0F90" w:rsidRDefault="00DF0F90">
      <w:pPr>
        <w:rPr>
          <w:rFonts w:ascii="Arial" w:eastAsia="Arial" w:hAnsi="Arial" w:cs="Arial"/>
        </w:rPr>
      </w:pPr>
    </w:p>
    <w:p w14:paraId="365C4C3C" w14:textId="77777777" w:rsidR="00DF0F90" w:rsidRDefault="00DF0F90">
      <w:pPr>
        <w:spacing w:before="3"/>
        <w:rPr>
          <w:rFonts w:ascii="Arial" w:eastAsia="Arial" w:hAnsi="Arial" w:cs="Arial"/>
          <w:sz w:val="26"/>
          <w:szCs w:val="26"/>
        </w:rPr>
      </w:pPr>
    </w:p>
    <w:p w14:paraId="0DE55B5D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would you prefer your child/ren travel to</w:t>
      </w:r>
      <w:r>
        <w:rPr>
          <w:rFonts w:ascii="Arial"/>
          <w:b/>
          <w:color w:val="005A95"/>
          <w:spacing w:val="-25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school?</w:t>
      </w:r>
    </w:p>
    <w:p w14:paraId="32EEAFCA" w14:textId="77777777" w:rsidR="00DF0F90" w:rsidRDefault="00DF0F90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14:paraId="09DAAA48" w14:textId="43E6CDE7" w:rsidR="00DF0F90" w:rsidRDefault="00F62D0F">
      <w:pPr>
        <w:tabs>
          <w:tab w:val="left" w:pos="2251"/>
          <w:tab w:val="left" w:pos="3691"/>
          <w:tab w:val="left" w:pos="5131"/>
          <w:tab w:val="left" w:pos="7291"/>
          <w:tab w:val="left" w:pos="8731"/>
        </w:tabs>
        <w:ind w:left="926" w:right="435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 wp14:anchorId="4CA84BAD" wp14:editId="521327B3">
                <wp:simplePos x="0" y="0"/>
                <wp:positionH relativeFrom="page">
                  <wp:posOffset>362585</wp:posOffset>
                </wp:positionH>
                <wp:positionV relativeFrom="paragraph">
                  <wp:posOffset>4445</wp:posOffset>
                </wp:positionV>
                <wp:extent cx="171450" cy="171450"/>
                <wp:effectExtent l="10160" t="13970" r="8890" b="5080"/>
                <wp:wrapNone/>
                <wp:docPr id="9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7"/>
                          <a:chExt cx="270" cy="270"/>
                        </a:xfrm>
                      </wpg:grpSpPr>
                      <wps:wsp>
                        <wps:cNvPr id="94" name="Freeform 93"/>
                        <wps:cNvSpPr>
                          <a:spLocks/>
                        </wps:cNvSpPr>
                        <wps:spPr bwMode="auto">
                          <a:xfrm>
                            <a:off x="572" y="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7 7"/>
                              <a:gd name="T3" fmla="*/ 277 h 270"/>
                              <a:gd name="T4" fmla="+- 0 841 572"/>
                              <a:gd name="T5" fmla="*/ T4 w 270"/>
                              <a:gd name="T6" fmla="+- 0 277 7"/>
                              <a:gd name="T7" fmla="*/ 277 h 270"/>
                              <a:gd name="T8" fmla="+- 0 841 572"/>
                              <a:gd name="T9" fmla="*/ T8 w 270"/>
                              <a:gd name="T10" fmla="+- 0 7 7"/>
                              <a:gd name="T11" fmla="*/ 7 h 270"/>
                              <a:gd name="T12" fmla="+- 0 572 572"/>
                              <a:gd name="T13" fmla="*/ T12 w 270"/>
                              <a:gd name="T14" fmla="+- 0 7 7"/>
                              <a:gd name="T15" fmla="*/ 7 h 270"/>
                              <a:gd name="T16" fmla="+- 0 572 572"/>
                              <a:gd name="T17" fmla="*/ T16 w 270"/>
                              <a:gd name="T18" fmla="+- 0 277 7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8.55pt;margin-top:.35pt;width:13.5pt;height:13.5pt;z-index:3184;mso-position-horizontal-relative:page" coordorigin="572,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">
                <v:shape id="Freeform 93" o:spid="_x0000_s1027" style="position:absolute;left:572;top: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1tsMA&#10;AADbAAAADwAAAGRycy9kb3ducmV2LnhtbESPS2vDMBCE74X8B7GF3Bq5wZTGjRJCIDSXgOo29421&#10;flBrZSzVj38fFQo9DjPzDbPdT7YVA/W+cazgeZWAIC6cabhS8PV5enoF4QOywdYxKZjJw363eNhi&#10;ZtzIHzTkoRIRwj5DBXUIXSalL2qy6FeuI45e6XqLIcq+kqbHMcJtK9dJ8iItNhwXauzoWFPxnf9Y&#10;BTdM1+VJX8aDeR/L68bqWWut1PJxOryBCDSF//Bf+2wUbFL4/RJ/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Y1tsMAAADbAAAADwAAAAAAAAAAAAAAAACYAgAAZHJzL2Rv&#10;d25yZXYueG1sUEsFBgAAAAAEAAQA9QAAAIgDAAAAAA==&#10;" path="m,270r269,l269,,,,,270xe" filled="f" strokecolor="#231f20" strokeweight=".5pt">
                  <v:path arrowok="t" o:connecttype="custom" o:connectlocs="0,277;269,277;269,7;0,7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184" behindDoc="1" locked="0" layoutInCell="1" allowOverlap="1" wp14:anchorId="6F6C09F4" wp14:editId="6276A954">
                <wp:simplePos x="0" y="0"/>
                <wp:positionH relativeFrom="page">
                  <wp:posOffset>1226820</wp:posOffset>
                </wp:positionH>
                <wp:positionV relativeFrom="paragraph">
                  <wp:posOffset>4445</wp:posOffset>
                </wp:positionV>
                <wp:extent cx="171450" cy="171450"/>
                <wp:effectExtent l="7620" t="13970" r="11430" b="508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933" y="7"/>
                          <a:chExt cx="270" cy="270"/>
                        </a:xfrm>
                      </wpg:grpSpPr>
                      <wps:wsp>
                        <wps:cNvPr id="92" name="Freeform 91"/>
                        <wps:cNvSpPr>
                          <a:spLocks/>
                        </wps:cNvSpPr>
                        <wps:spPr bwMode="auto">
                          <a:xfrm>
                            <a:off x="1933" y="7"/>
                            <a:ext cx="270" cy="270"/>
                          </a:xfrm>
                          <a:custGeom>
                            <a:avLst/>
                            <a:gdLst>
                              <a:gd name="T0" fmla="+- 0 1933 1933"/>
                              <a:gd name="T1" fmla="*/ T0 w 270"/>
                              <a:gd name="T2" fmla="+- 0 277 7"/>
                              <a:gd name="T3" fmla="*/ 277 h 270"/>
                              <a:gd name="T4" fmla="+- 0 2202 1933"/>
                              <a:gd name="T5" fmla="*/ T4 w 270"/>
                              <a:gd name="T6" fmla="+- 0 277 7"/>
                              <a:gd name="T7" fmla="*/ 277 h 270"/>
                              <a:gd name="T8" fmla="+- 0 2202 1933"/>
                              <a:gd name="T9" fmla="*/ T8 w 270"/>
                              <a:gd name="T10" fmla="+- 0 7 7"/>
                              <a:gd name="T11" fmla="*/ 7 h 270"/>
                              <a:gd name="T12" fmla="+- 0 1933 1933"/>
                              <a:gd name="T13" fmla="*/ T12 w 270"/>
                              <a:gd name="T14" fmla="+- 0 7 7"/>
                              <a:gd name="T15" fmla="*/ 7 h 270"/>
                              <a:gd name="T16" fmla="+- 0 1933 1933"/>
                              <a:gd name="T17" fmla="*/ T16 w 270"/>
                              <a:gd name="T18" fmla="+- 0 277 7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96.6pt;margin-top:.35pt;width:13.5pt;height:13.5pt;z-index:-17296;mso-position-horizontal-relative:page" coordorigin="1933,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">
                <v:shape id="Freeform 91" o:spid="_x0000_s1027" style="position:absolute;left:1933;top: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IWcMA&#10;AADbAAAADwAAAGRycy9kb3ducmV2LnhtbESPS2vDMBCE74X8B7GB3ho5poTajWxCIbSXgprHfWut&#10;H8RaGUuNnX9fBQo9DjPzDbMtZ9uLK42+c6xgvUpAEFfOdNwoOB33Ty8gfEA22DsmBTfyUBaLhy3m&#10;xk38RddDaESEsM9RQRvCkEvpq5Ys+pUbiKNXu9FiiHJspBlxinDbyzRJNtJix3GhxYHeWqouhx+r&#10;4Buf03qvP6edeZ/qc2b1TWut1ONy3r2CCDSH//Bf+8MoyFK4f4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IWcMAAADbAAAADwAAAAAAAAAAAAAAAACYAgAAZHJzL2Rv&#10;d25yZXYueG1sUEsFBgAAAAAEAAQA9QAAAIgDAAAAAA==&#10;" path="m,270r269,l269,,,,,270xe" filled="f" strokecolor="#231f20" strokeweight=".5pt">
                  <v:path arrowok="t" o:connecttype="custom" o:connectlocs="0,277;269,277;269,7;0,7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208" behindDoc="1" locked="0" layoutInCell="1" allowOverlap="1" wp14:anchorId="1EC6DB3D" wp14:editId="6DCAAC60">
                <wp:simplePos x="0" y="0"/>
                <wp:positionH relativeFrom="page">
                  <wp:posOffset>2126615</wp:posOffset>
                </wp:positionH>
                <wp:positionV relativeFrom="paragraph">
                  <wp:posOffset>4445</wp:posOffset>
                </wp:positionV>
                <wp:extent cx="171450" cy="171450"/>
                <wp:effectExtent l="12065" t="13970" r="6985" b="5080"/>
                <wp:wrapNone/>
                <wp:docPr id="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350" y="7"/>
                          <a:chExt cx="270" cy="270"/>
                        </a:xfrm>
                      </wpg:grpSpPr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3350" y="7"/>
                            <a:ext cx="270" cy="270"/>
                          </a:xfrm>
                          <a:custGeom>
                            <a:avLst/>
                            <a:gdLst>
                              <a:gd name="T0" fmla="+- 0 3350 3350"/>
                              <a:gd name="T1" fmla="*/ T0 w 270"/>
                              <a:gd name="T2" fmla="+- 0 277 7"/>
                              <a:gd name="T3" fmla="*/ 277 h 270"/>
                              <a:gd name="T4" fmla="+- 0 3619 3350"/>
                              <a:gd name="T5" fmla="*/ T4 w 270"/>
                              <a:gd name="T6" fmla="+- 0 277 7"/>
                              <a:gd name="T7" fmla="*/ 277 h 270"/>
                              <a:gd name="T8" fmla="+- 0 3619 3350"/>
                              <a:gd name="T9" fmla="*/ T8 w 270"/>
                              <a:gd name="T10" fmla="+- 0 7 7"/>
                              <a:gd name="T11" fmla="*/ 7 h 270"/>
                              <a:gd name="T12" fmla="+- 0 3350 3350"/>
                              <a:gd name="T13" fmla="*/ T12 w 270"/>
                              <a:gd name="T14" fmla="+- 0 7 7"/>
                              <a:gd name="T15" fmla="*/ 7 h 270"/>
                              <a:gd name="T16" fmla="+- 0 3350 3350"/>
                              <a:gd name="T17" fmla="*/ T16 w 270"/>
                              <a:gd name="T18" fmla="+- 0 277 7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67.45pt;margin-top:.35pt;width:13.5pt;height:13.5pt;z-index:-17272;mso-position-horizontal-relative:page" coordorigin="3350,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">
                <v:shape id="Freeform 89" o:spid="_x0000_s1027" style="position:absolute;left:3350;top: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ztcAA&#10;AADbAAAADwAAAGRycy9kb3ducmV2LnhtbERPy2rCQBTdF/oPwy24q5OGIhodJRSk3Qhj2u5vMzcP&#10;zNwJmalJ/t5ZCC4P5707TLYTVxp861jB2zIBQVw603Kt4Of7+LoG4QOywc4xKZjJw2H//LTDzLiR&#10;z3QtQi1iCPsMFTQh9JmUvmzIol+6njhylRsshgiHWpoBxxhuO5kmyUpabDk2NNjTR0Plpfi3Cv7w&#10;Pa2O+jTm5nOsfjdWz1prpRYvU74FEWgKD/Hd/WUUbOL6+CX+AL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0ztcAAAADbAAAADwAAAAAAAAAAAAAAAACYAgAAZHJzL2Rvd25y&#10;ZXYueG1sUEsFBgAAAAAEAAQA9QAAAIUDAAAAAA==&#10;" path="m,270r269,l269,,,,,270xe" filled="f" strokecolor="#231f20" strokeweight=".5pt">
                  <v:path arrowok="t" o:connecttype="custom" o:connectlocs="0,277;269,277;269,7;0,7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232" behindDoc="1" locked="0" layoutInCell="1" allowOverlap="1" wp14:anchorId="4DD587E7" wp14:editId="64ABA908">
                <wp:simplePos x="0" y="0"/>
                <wp:positionH relativeFrom="page">
                  <wp:posOffset>3029585</wp:posOffset>
                </wp:positionH>
                <wp:positionV relativeFrom="paragraph">
                  <wp:posOffset>4445</wp:posOffset>
                </wp:positionV>
                <wp:extent cx="171450" cy="171450"/>
                <wp:effectExtent l="10160" t="13970" r="8890" b="5080"/>
                <wp:wrapNone/>
                <wp:docPr id="8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771" y="7"/>
                          <a:chExt cx="270" cy="270"/>
                        </a:xfrm>
                      </wpg:grpSpPr>
                      <wps:wsp>
                        <wps:cNvPr id="88" name="Freeform 87"/>
                        <wps:cNvSpPr>
                          <a:spLocks/>
                        </wps:cNvSpPr>
                        <wps:spPr bwMode="auto">
                          <a:xfrm>
                            <a:off x="4771" y="7"/>
                            <a:ext cx="270" cy="270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270"/>
                              <a:gd name="T2" fmla="+- 0 277 7"/>
                              <a:gd name="T3" fmla="*/ 277 h 270"/>
                              <a:gd name="T4" fmla="+- 0 5041 4771"/>
                              <a:gd name="T5" fmla="*/ T4 w 270"/>
                              <a:gd name="T6" fmla="+- 0 277 7"/>
                              <a:gd name="T7" fmla="*/ 277 h 270"/>
                              <a:gd name="T8" fmla="+- 0 5041 4771"/>
                              <a:gd name="T9" fmla="*/ T8 w 270"/>
                              <a:gd name="T10" fmla="+- 0 7 7"/>
                              <a:gd name="T11" fmla="*/ 7 h 270"/>
                              <a:gd name="T12" fmla="+- 0 4771 4771"/>
                              <a:gd name="T13" fmla="*/ T12 w 270"/>
                              <a:gd name="T14" fmla="+- 0 7 7"/>
                              <a:gd name="T15" fmla="*/ 7 h 270"/>
                              <a:gd name="T16" fmla="+- 0 4771 4771"/>
                              <a:gd name="T17" fmla="*/ T16 w 270"/>
                              <a:gd name="T18" fmla="+- 0 277 7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70" y="270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38.55pt;margin-top:.35pt;width:13.5pt;height:13.5pt;z-index:-17248;mso-position-horizontal-relative:page" coordorigin="4771,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">
                <v:shape id="Freeform 87" o:spid="_x0000_s1027" style="position:absolute;left:4771;top: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pbsAA&#10;AADbAAAADwAAAGRycy9kb3ducmV2LnhtbERPyWrDMBC9B/oPYgq9xXJMCakbJYSCaS8FNUnvU2u8&#10;EGtkJDV2/r46BHp8vH27n+0gruRD71jBKstBENfO9NwqOJ+q5QZEiMgGB8ek4EYB9ruHxRZL4yb+&#10;ousxtiKFcChRQRfjWEoZ6o4shsyNxIlrnLcYE/StNB6nFG4HWeT5WlrsOTV0ONJbR/Xl+GsV/OBz&#10;0VT6czqY96n5frH6prVW6ulxPryCiDTHf/Hd/WEUbNLY9CX9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KpbsAAAADbAAAADwAAAAAAAAAAAAAAAACYAgAAZHJzL2Rvd25y&#10;ZXYueG1sUEsFBgAAAAAEAAQA9QAAAIUDAAAAAA==&#10;" path="m,270r270,l270,,,,,270xe" filled="f" strokecolor="#231f20" strokeweight=".5pt">
                  <v:path arrowok="t" o:connecttype="custom" o:connectlocs="0,277;270,277;270,7;0,7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256" behindDoc="1" locked="0" layoutInCell="1" allowOverlap="1" wp14:anchorId="13CB9378" wp14:editId="018A5663">
                <wp:simplePos x="0" y="0"/>
                <wp:positionH relativeFrom="page">
                  <wp:posOffset>4403725</wp:posOffset>
                </wp:positionH>
                <wp:positionV relativeFrom="paragraph">
                  <wp:posOffset>4445</wp:posOffset>
                </wp:positionV>
                <wp:extent cx="171450" cy="171450"/>
                <wp:effectExtent l="12700" t="13970" r="6350" b="5080"/>
                <wp:wrapNone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6936" y="7"/>
                          <a:chExt cx="270" cy="270"/>
                        </a:xfrm>
                      </wpg:grpSpPr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6936" y="7"/>
                            <a:ext cx="270" cy="270"/>
                          </a:xfrm>
                          <a:custGeom>
                            <a:avLst/>
                            <a:gdLst>
                              <a:gd name="T0" fmla="+- 0 6936 6936"/>
                              <a:gd name="T1" fmla="*/ T0 w 270"/>
                              <a:gd name="T2" fmla="+- 0 277 7"/>
                              <a:gd name="T3" fmla="*/ 277 h 270"/>
                              <a:gd name="T4" fmla="+- 0 7205 6936"/>
                              <a:gd name="T5" fmla="*/ T4 w 270"/>
                              <a:gd name="T6" fmla="+- 0 277 7"/>
                              <a:gd name="T7" fmla="*/ 277 h 270"/>
                              <a:gd name="T8" fmla="+- 0 7205 6936"/>
                              <a:gd name="T9" fmla="*/ T8 w 270"/>
                              <a:gd name="T10" fmla="+- 0 7 7"/>
                              <a:gd name="T11" fmla="*/ 7 h 270"/>
                              <a:gd name="T12" fmla="+- 0 6936 6936"/>
                              <a:gd name="T13" fmla="*/ T12 w 270"/>
                              <a:gd name="T14" fmla="+- 0 7 7"/>
                              <a:gd name="T15" fmla="*/ 7 h 270"/>
                              <a:gd name="T16" fmla="+- 0 6936 6936"/>
                              <a:gd name="T17" fmla="*/ T16 w 270"/>
                              <a:gd name="T18" fmla="+- 0 277 7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46.75pt;margin-top:.35pt;width:13.5pt;height:13.5pt;z-index:-17224;mso-position-horizontal-relative:page" coordorigin="6936,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">
                <v:shape id="Freeform 85" o:spid="_x0000_s1027" style="position:absolute;left:6936;top: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Yh8MA&#10;AADbAAAADwAAAGRycy9kb3ducmV2LnhtbESPS2vDMBCE74X8B7GB3hq5oZjEjRJCwLSXgpI29621&#10;flBrZSzFj39fFQo5DjPzDbM7TLYVA/W+cazgeZWAIC6cabhS8PWZP21A+IBssHVMCmbycNgvHnaY&#10;GTfymYZLqESEsM9QQR1Cl0npi5os+pXriKNXut5iiLKvpOlxjHDbynWSpNJiw3Ghxo5ONRU/l5tV&#10;8I0v6zLXH+PRvI3ldWv1rLVW6nE5HV9BBJrCPfzffjcKNin8fY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GYh8MAAADbAAAADwAAAAAAAAAAAAAAAACYAgAAZHJzL2Rv&#10;d25yZXYueG1sUEsFBgAAAAAEAAQA9QAAAIgDAAAAAA==&#10;" path="m,270r269,l269,,,,,270xe" filled="f" strokecolor="#231f20" strokeweight=".5pt">
                  <v:path arrowok="t" o:connecttype="custom" o:connectlocs="0,277;269,277;269,7;0,7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328" behindDoc="1" locked="0" layoutInCell="1" allowOverlap="1" wp14:anchorId="03E52150" wp14:editId="0CD113E7">
                <wp:simplePos x="0" y="0"/>
                <wp:positionH relativeFrom="page">
                  <wp:posOffset>5330825</wp:posOffset>
                </wp:positionH>
                <wp:positionV relativeFrom="paragraph">
                  <wp:posOffset>4445</wp:posOffset>
                </wp:positionV>
                <wp:extent cx="171450" cy="171450"/>
                <wp:effectExtent l="6350" t="13970" r="12700" b="5080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8396" y="7"/>
                          <a:chExt cx="270" cy="270"/>
                        </a:xfrm>
                      </wpg:grpSpPr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8396" y="7"/>
                            <a:ext cx="270" cy="27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270"/>
                              <a:gd name="T2" fmla="+- 0 277 7"/>
                              <a:gd name="T3" fmla="*/ 277 h 270"/>
                              <a:gd name="T4" fmla="+- 0 8665 8396"/>
                              <a:gd name="T5" fmla="*/ T4 w 270"/>
                              <a:gd name="T6" fmla="+- 0 277 7"/>
                              <a:gd name="T7" fmla="*/ 277 h 270"/>
                              <a:gd name="T8" fmla="+- 0 8665 8396"/>
                              <a:gd name="T9" fmla="*/ T8 w 270"/>
                              <a:gd name="T10" fmla="+- 0 7 7"/>
                              <a:gd name="T11" fmla="*/ 7 h 270"/>
                              <a:gd name="T12" fmla="+- 0 8396 8396"/>
                              <a:gd name="T13" fmla="*/ T12 w 270"/>
                              <a:gd name="T14" fmla="+- 0 7 7"/>
                              <a:gd name="T15" fmla="*/ 7 h 270"/>
                              <a:gd name="T16" fmla="+- 0 8396 8396"/>
                              <a:gd name="T17" fmla="*/ T16 w 270"/>
                              <a:gd name="T18" fmla="+- 0 277 7"/>
                              <a:gd name="T19" fmla="*/ 27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19.75pt;margin-top:.35pt;width:13.5pt;height:13.5pt;z-index:-17152;mso-position-horizontal-relative:page" coordorigin="8396,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">
                <v:shape id="Freeform 83" o:spid="_x0000_s1027" style="position:absolute;left:8396;top: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ja8IA&#10;AADbAAAADwAAAGRycy9kb3ducmV2LnhtbESPT4vCMBTE74LfITzBm6YrIto1igiiFyHrrve3zesf&#10;tnkpTbT12xtB2OMwM79h1tve1uJOra8cK/iYJiCIM2cqLhT8fB8mSxA+IBusHZOCB3nYboaDNabG&#10;dfxF90soRISwT1FBGUKTSumzkiz6qWuIo5e71mKIsi2kabGLcFvLWZIspMWK40KJDe1Lyv4uN6vg&#10;F+ez/KDP3c4cu/y6svqhtVZqPOp3nyAC9eE//G6fjILlHF5f4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6NrwgAAANsAAAAPAAAAAAAAAAAAAAAAAJgCAABkcnMvZG93&#10;bnJldi54bWxQSwUGAAAAAAQABAD1AAAAhwMAAAAA&#10;" path="m,270r269,l269,,,,,270xe" filled="f" strokecolor="#231f20" strokeweight=".5pt">
                  <v:path arrowok="t" o:connecttype="custom" o:connectlocs="0,277;269,277;269,7;0,7;0,277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  <w:spacing w:val="-1"/>
        </w:rPr>
        <w:t>Car</w:t>
      </w:r>
      <w:r w:rsidR="00F74C07">
        <w:rPr>
          <w:rFonts w:ascii="Arial"/>
          <w:color w:val="231F20"/>
          <w:spacing w:val="-1"/>
        </w:rPr>
        <w:tab/>
      </w:r>
      <w:r w:rsidR="00F74C07">
        <w:rPr>
          <w:rFonts w:ascii="Arial"/>
          <w:color w:val="231F20"/>
        </w:rPr>
        <w:t>Bike</w:t>
      </w:r>
      <w:r w:rsidR="00F74C07">
        <w:rPr>
          <w:rFonts w:ascii="Arial"/>
          <w:color w:val="231F20"/>
        </w:rPr>
        <w:tab/>
        <w:t>Scoot</w:t>
      </w:r>
      <w:r w:rsidR="00F74C07">
        <w:rPr>
          <w:rFonts w:ascii="Arial"/>
          <w:color w:val="231F20"/>
        </w:rPr>
        <w:tab/>
        <w:t>Skateboard</w:t>
      </w:r>
      <w:r w:rsidR="00F74C07">
        <w:rPr>
          <w:rFonts w:ascii="Arial"/>
          <w:color w:val="231F20"/>
        </w:rPr>
        <w:tab/>
      </w:r>
      <w:r w:rsidR="00F74C07">
        <w:rPr>
          <w:rFonts w:ascii="Arial"/>
          <w:color w:val="231F20"/>
          <w:spacing w:val="-3"/>
        </w:rPr>
        <w:t>Walk</w:t>
      </w:r>
      <w:r w:rsidR="00F74C07">
        <w:rPr>
          <w:rFonts w:ascii="Arial"/>
          <w:color w:val="231F20"/>
          <w:spacing w:val="-3"/>
        </w:rPr>
        <w:tab/>
      </w:r>
      <w:r w:rsidR="00F74C07">
        <w:rPr>
          <w:rFonts w:ascii="Arial"/>
          <w:color w:val="231F20"/>
        </w:rPr>
        <w:t>School</w:t>
      </w:r>
      <w:r w:rsidR="00F74C07">
        <w:rPr>
          <w:rFonts w:ascii="Arial"/>
          <w:color w:val="231F20"/>
          <w:spacing w:val="-1"/>
        </w:rPr>
        <w:t xml:space="preserve"> bus</w:t>
      </w:r>
    </w:p>
    <w:p w14:paraId="24C35417" w14:textId="77777777" w:rsidR="00DF0F90" w:rsidRDefault="00DF0F90">
      <w:pPr>
        <w:spacing w:before="11"/>
        <w:rPr>
          <w:rFonts w:ascii="Arial" w:eastAsia="Arial" w:hAnsi="Arial" w:cs="Arial"/>
          <w:sz w:val="23"/>
          <w:szCs w:val="23"/>
        </w:rPr>
      </w:pPr>
    </w:p>
    <w:p w14:paraId="747DB837" w14:textId="0428F438" w:rsidR="00DF0F90" w:rsidRDefault="00F62D0F">
      <w:pPr>
        <w:tabs>
          <w:tab w:val="left" w:pos="3691"/>
          <w:tab w:val="left" w:pos="11338"/>
        </w:tabs>
        <w:ind w:left="926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 wp14:anchorId="083BAED1" wp14:editId="697D3A0D">
                <wp:simplePos x="0" y="0"/>
                <wp:positionH relativeFrom="page">
                  <wp:posOffset>362585</wp:posOffset>
                </wp:positionH>
                <wp:positionV relativeFrom="paragraph">
                  <wp:posOffset>10795</wp:posOffset>
                </wp:positionV>
                <wp:extent cx="171450" cy="171450"/>
                <wp:effectExtent l="10160" t="10795" r="8890" b="8255"/>
                <wp:wrapNone/>
                <wp:docPr id="8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8"/>
                          <a:chExt cx="270" cy="270"/>
                        </a:xfrm>
                      </wpg:grpSpPr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572" y="18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87 18"/>
                              <a:gd name="T3" fmla="*/ 287 h 270"/>
                              <a:gd name="T4" fmla="+- 0 841 572"/>
                              <a:gd name="T5" fmla="*/ T4 w 270"/>
                              <a:gd name="T6" fmla="+- 0 287 18"/>
                              <a:gd name="T7" fmla="*/ 287 h 270"/>
                              <a:gd name="T8" fmla="+- 0 841 572"/>
                              <a:gd name="T9" fmla="*/ T8 w 270"/>
                              <a:gd name="T10" fmla="+- 0 18 18"/>
                              <a:gd name="T11" fmla="*/ 18 h 270"/>
                              <a:gd name="T12" fmla="+- 0 572 572"/>
                              <a:gd name="T13" fmla="*/ T12 w 270"/>
                              <a:gd name="T14" fmla="+- 0 18 18"/>
                              <a:gd name="T15" fmla="*/ 18 h 270"/>
                              <a:gd name="T16" fmla="+- 0 572 572"/>
                              <a:gd name="T17" fmla="*/ T16 w 270"/>
                              <a:gd name="T18" fmla="+- 0 287 18"/>
                              <a:gd name="T19" fmla="*/ 2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8.55pt;margin-top:.85pt;width:13.5pt;height:13.5pt;z-index:3304;mso-position-horizontal-relative:page" coordorigin="572,1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">
                <v:shape id="Freeform 81" o:spid="_x0000_s1027" style="position:absolute;left:572;top:1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ehMMA&#10;AADbAAAADwAAAGRycy9kb3ducmV2LnhtbESPzWrDMBCE74W8g9hCb7VcU0riRDEmENJLQU3S+9Za&#10;/xBrZSwldt6+KhR6HGbmG2ZTzLYXNxp951jBS5KCIK6c6bhRcD7tn5cgfEA22DsmBXfyUGwXDxvM&#10;jZv4k27H0IgIYZ+jgjaEIZfSVy1Z9IkbiKNXu9FiiHJspBlxinDbyyxN36TFjuNCiwPtWqoux6tV&#10;8I2vWb3XH1NpDlP9tbL6rrVW6ulxLtcgAs3hP/zXfjcKlh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qehMMAAADbAAAADwAAAAAAAAAAAAAAAACYAgAAZHJzL2Rv&#10;d25yZXYueG1sUEsFBgAAAAAEAAQA9QAAAIgDAAAAAA==&#10;" path="m,269r269,l269,,,,,269xe" filled="f" strokecolor="#231f20" strokeweight=".5pt">
                  <v:path arrowok="t" o:connecttype="custom" o:connectlocs="0,287;269,287;269,18;0,18;0,2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304" behindDoc="1" locked="0" layoutInCell="1" allowOverlap="1" wp14:anchorId="74AE369A" wp14:editId="67FD2392">
                <wp:simplePos x="0" y="0"/>
                <wp:positionH relativeFrom="page">
                  <wp:posOffset>2129790</wp:posOffset>
                </wp:positionH>
                <wp:positionV relativeFrom="paragraph">
                  <wp:posOffset>10795</wp:posOffset>
                </wp:positionV>
                <wp:extent cx="171450" cy="171450"/>
                <wp:effectExtent l="5715" t="10795" r="13335" b="8255"/>
                <wp:wrapNone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354" y="18"/>
                          <a:chExt cx="270" cy="270"/>
                        </a:xfrm>
                      </wpg:grpSpPr>
                      <wps:wsp>
                        <wps:cNvPr id="80" name="Freeform 79"/>
                        <wps:cNvSpPr>
                          <a:spLocks/>
                        </wps:cNvSpPr>
                        <wps:spPr bwMode="auto">
                          <a:xfrm>
                            <a:off x="3354" y="18"/>
                            <a:ext cx="270" cy="270"/>
                          </a:xfrm>
                          <a:custGeom>
                            <a:avLst/>
                            <a:gdLst>
                              <a:gd name="T0" fmla="+- 0 3354 3354"/>
                              <a:gd name="T1" fmla="*/ T0 w 270"/>
                              <a:gd name="T2" fmla="+- 0 287 18"/>
                              <a:gd name="T3" fmla="*/ 287 h 270"/>
                              <a:gd name="T4" fmla="+- 0 3623 3354"/>
                              <a:gd name="T5" fmla="*/ T4 w 270"/>
                              <a:gd name="T6" fmla="+- 0 287 18"/>
                              <a:gd name="T7" fmla="*/ 287 h 270"/>
                              <a:gd name="T8" fmla="+- 0 3623 3354"/>
                              <a:gd name="T9" fmla="*/ T8 w 270"/>
                              <a:gd name="T10" fmla="+- 0 18 18"/>
                              <a:gd name="T11" fmla="*/ 18 h 270"/>
                              <a:gd name="T12" fmla="+- 0 3354 3354"/>
                              <a:gd name="T13" fmla="*/ T12 w 270"/>
                              <a:gd name="T14" fmla="+- 0 18 18"/>
                              <a:gd name="T15" fmla="*/ 18 h 270"/>
                              <a:gd name="T16" fmla="+- 0 3354 3354"/>
                              <a:gd name="T17" fmla="*/ T16 w 270"/>
                              <a:gd name="T18" fmla="+- 0 287 18"/>
                              <a:gd name="T19" fmla="*/ 2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67.7pt;margin-top:.85pt;width:13.5pt;height:13.5pt;z-index:-17176;mso-position-horizontal-relative:page" coordorigin="3354,1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">
                <v:shape id="Freeform 79" o:spid="_x0000_s1027" style="position:absolute;left:3354;top:1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aMAA&#10;AADbAAAADwAAAGRycy9kb3ducmV2LnhtbERPyWrDMBC9B/oPYgq9xXJMCakbJYSCaS8FNUnvU2u8&#10;EGtkJDV2/r46BHp8vH27n+0gruRD71jBKstBENfO9NwqOJ+q5QZEiMgGB8ek4EYB9ruHxRZL4yb+&#10;ousxtiKFcChRQRfjWEoZ6o4shsyNxIlrnLcYE/StNB6nFG4HWeT5WlrsOTV0ONJbR/Xl+GsV/OBz&#10;0VT6czqY96n5frH6prVW6ulxPryCiDTHf/Hd/WEUbNL69CX9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SlaMAAAADbAAAADwAAAAAAAAAAAAAAAACYAgAAZHJzL2Rvd25y&#10;ZXYueG1sUEsFBgAAAAAEAAQA9QAAAIUDAAAAAA==&#10;" path="m,269r269,l269,,,,,269xe" filled="f" strokecolor="#231f20" strokeweight=".5pt">
                  <v:path arrowok="t" o:connecttype="custom" o:connectlocs="0,287;269,287;269,18;0,18;0,287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Public</w:t>
      </w:r>
      <w:r w:rsidR="00F74C07">
        <w:rPr>
          <w:rFonts w:ascii="Arial"/>
          <w:color w:val="231F20"/>
          <w:spacing w:val="-14"/>
        </w:rPr>
        <w:t xml:space="preserve"> </w:t>
      </w:r>
      <w:r w:rsidR="00F74C07">
        <w:rPr>
          <w:rFonts w:ascii="Arial"/>
          <w:color w:val="231F20"/>
        </w:rPr>
        <w:t>Transport</w:t>
      </w:r>
      <w:r w:rsidR="00F74C07">
        <w:rPr>
          <w:rFonts w:ascii="Arial"/>
          <w:color w:val="231F20"/>
        </w:rPr>
        <w:tab/>
        <w:t>Other (please</w:t>
      </w:r>
      <w:r w:rsidR="00F74C07">
        <w:rPr>
          <w:rFonts w:ascii="Arial"/>
          <w:color w:val="231F20"/>
          <w:spacing w:val="-2"/>
        </w:rPr>
        <w:t xml:space="preserve"> </w:t>
      </w:r>
      <w:r w:rsidR="00F74C07">
        <w:rPr>
          <w:rFonts w:ascii="Arial"/>
          <w:color w:val="231F20"/>
        </w:rPr>
        <w:t>comment)</w:t>
      </w:r>
      <w:r w:rsidR="00ED0A6F">
        <w:rPr>
          <w:rFonts w:ascii="Arial"/>
          <w:color w:val="231F20"/>
        </w:rPr>
        <w:t xml:space="preserve"> </w:t>
      </w:r>
      <w:r w:rsidR="00F74C07">
        <w:rPr>
          <w:rFonts w:ascii="Arial"/>
          <w:color w:val="231F20"/>
          <w:u w:val="single" w:color="231F20"/>
        </w:rPr>
        <w:tab/>
      </w:r>
    </w:p>
    <w:p w14:paraId="16110939" w14:textId="77777777" w:rsidR="00DF0F90" w:rsidRDefault="00DF0F90">
      <w:pPr>
        <w:rPr>
          <w:rFonts w:ascii="Arial" w:eastAsia="Arial" w:hAnsi="Arial" w:cs="Arial"/>
        </w:rPr>
      </w:pPr>
    </w:p>
    <w:p w14:paraId="269B9145" w14:textId="77777777" w:rsidR="00DF0F90" w:rsidRDefault="00DF0F90">
      <w:pPr>
        <w:spacing w:before="4"/>
        <w:rPr>
          <w:rFonts w:ascii="Arial" w:eastAsia="Arial" w:hAnsi="Arial" w:cs="Arial"/>
          <w:sz w:val="29"/>
          <w:szCs w:val="29"/>
        </w:rPr>
      </w:pPr>
    </w:p>
    <w:p w14:paraId="3920DB6F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Would you allow your child to walk or cycle to</w:t>
      </w:r>
      <w:r>
        <w:rPr>
          <w:rFonts w:ascii="Arial"/>
          <w:b/>
          <w:color w:val="005A95"/>
          <w:spacing w:val="-32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school?</w:t>
      </w:r>
    </w:p>
    <w:p w14:paraId="3C8F0339" w14:textId="77777777" w:rsidR="00DF0F90" w:rsidRDefault="00DF0F90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14:paraId="557B69A3" w14:textId="432A5507" w:rsidR="00DF0F90" w:rsidRDefault="00F62D0F">
      <w:pPr>
        <w:tabs>
          <w:tab w:val="left" w:pos="1978"/>
          <w:tab w:val="left" w:pos="2932"/>
        </w:tabs>
        <w:ind w:left="946" w:right="379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 wp14:anchorId="5A71B85E" wp14:editId="0F016271">
                <wp:simplePos x="0" y="0"/>
                <wp:positionH relativeFrom="page">
                  <wp:posOffset>362585</wp:posOffset>
                </wp:positionH>
                <wp:positionV relativeFrom="paragraph">
                  <wp:posOffset>0</wp:posOffset>
                </wp:positionV>
                <wp:extent cx="171450" cy="171450"/>
                <wp:effectExtent l="10160" t="9525" r="8890" b="9525"/>
                <wp:wrapNone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0"/>
                          <a:chExt cx="270" cy="270"/>
                        </a:xfrm>
                      </wpg:grpSpPr>
                      <wps:wsp>
                        <wps:cNvPr id="78" name="Freeform 77"/>
                        <wps:cNvSpPr>
                          <a:spLocks/>
                        </wps:cNvSpPr>
                        <wps:spPr bwMode="auto">
                          <a:xfrm>
                            <a:off x="572" y="0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*/ 269 h 270"/>
                              <a:gd name="T3" fmla="+- 0 841 572"/>
                              <a:gd name="T4" fmla="*/ T3 w 270"/>
                              <a:gd name="T5" fmla="*/ 269 h 270"/>
                              <a:gd name="T6" fmla="+- 0 841 572"/>
                              <a:gd name="T7" fmla="*/ T6 w 270"/>
                              <a:gd name="T8" fmla="*/ 0 h 270"/>
                              <a:gd name="T9" fmla="+- 0 572 572"/>
                              <a:gd name="T10" fmla="*/ T9 w 270"/>
                              <a:gd name="T11" fmla="*/ 0 h 270"/>
                              <a:gd name="T12" fmla="+- 0 572 572"/>
                              <a:gd name="T13" fmla="*/ T12 w 270"/>
                              <a:gd name="T14" fmla="*/ 269 h 2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8.55pt;margin-top:0;width:13.5pt;height:13.5pt;z-index:3376;mso-position-horizontal-relative:page" coordorigin="57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">
                <v:shape id="Freeform 77" o:spid="_x0000_s1027" style="position:absolute;left:57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ZSb8A&#10;AADbAAAADwAAAGRycy9kb3ducmV2LnhtbERPy4rCMBTdD/gP4QruxlQRHatRRJBxI0RH99fm9oHN&#10;TWkytv69WQzM8nDe621va/Gk1leOFUzGCQjizJmKCwXXn8PnFwgfkA3WjknBizxsN4OPNabGdXym&#10;5yUUIoawT1FBGUKTSumzkiz6sWuII5e71mKIsC2kabGL4baW0ySZS4sVx4YSG9qXlD0uv1bBHWfT&#10;/KBP3c58d/ltafVLa63UaNjvViAC9eFf/Oc+GgWLODZ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x9lJvwAAANsAAAAPAAAAAAAAAAAAAAAAAJgCAABkcnMvZG93bnJl&#10;di54bWxQSwUGAAAAAAQABAD1AAAAhAMAAAAA&#10;" path="m,269r269,l269,,,,,269xe" filled="f" strokecolor="#231f20" strokeweight=".5pt">
                  <v:path arrowok="t" o:connecttype="custom" o:connectlocs="0,269;269,269;269,0;0,0;0,26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 wp14:anchorId="57BAC2E4" wp14:editId="40969333">
                <wp:simplePos x="0" y="0"/>
                <wp:positionH relativeFrom="page">
                  <wp:posOffset>1047115</wp:posOffset>
                </wp:positionH>
                <wp:positionV relativeFrom="paragraph">
                  <wp:posOffset>0</wp:posOffset>
                </wp:positionV>
                <wp:extent cx="171450" cy="171450"/>
                <wp:effectExtent l="8890" t="9525" r="10160" b="9525"/>
                <wp:wrapNone/>
                <wp:docPr id="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649" y="0"/>
                          <a:chExt cx="270" cy="270"/>
                        </a:xfrm>
                      </wpg:grpSpPr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1649" y="0"/>
                            <a:ext cx="270" cy="270"/>
                          </a:xfrm>
                          <a:custGeom>
                            <a:avLst/>
                            <a:gdLst>
                              <a:gd name="T0" fmla="+- 0 1649 1649"/>
                              <a:gd name="T1" fmla="*/ T0 w 270"/>
                              <a:gd name="T2" fmla="*/ 269 h 270"/>
                              <a:gd name="T3" fmla="+- 0 1918 1649"/>
                              <a:gd name="T4" fmla="*/ T3 w 270"/>
                              <a:gd name="T5" fmla="*/ 269 h 270"/>
                              <a:gd name="T6" fmla="+- 0 1918 1649"/>
                              <a:gd name="T7" fmla="*/ T6 w 270"/>
                              <a:gd name="T8" fmla="*/ 0 h 270"/>
                              <a:gd name="T9" fmla="+- 0 1649 1649"/>
                              <a:gd name="T10" fmla="*/ T9 w 270"/>
                              <a:gd name="T11" fmla="*/ 0 h 270"/>
                              <a:gd name="T12" fmla="+- 0 1649 1649"/>
                              <a:gd name="T13" fmla="*/ T12 w 270"/>
                              <a:gd name="T14" fmla="*/ 269 h 2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82.45pt;margin-top:0;width:13.5pt;height:13.5pt;z-index:-17104;mso-position-horizontal-relative:page" coordorigin="164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">
                <v:shape id="Freeform 75" o:spid="_x0000_s1027" style="position:absolute;left:164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ooMMA&#10;AADbAAAADwAAAGRycy9kb3ducmV2LnhtbESPT2sCMRTE7wW/Q3iCt5pVxOpqFBGkvRTSVe/Pzds/&#10;uHlZNqm7fvumUOhxmJnfMNv9YBvxoM7XjhXMpgkI4tyZmksFl/PpdQXCB2SDjWNS8CQP+93oZYup&#10;cT1/0SMLpYgQ9ikqqEJoUyl9XpFFP3UtcfQK11kMUXalNB32EW4bOU+SpbRYc1yosKVjRfk9+7YK&#10;briYFyf92R/Me19c11Y/tdZKTcbDYQMi0BD+w3/tD6PgbQm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TooMMAAADbAAAADwAAAAAAAAAAAAAAAACYAgAAZHJzL2Rv&#10;d25yZXYueG1sUEsFBgAAAAAEAAQA9QAAAIgDAAAAAA==&#10;" path="m,269r269,l269,,,,,269xe" filled="f" strokecolor="#231f20" strokeweight=".5pt">
                  <v:path arrowok="t" o:connecttype="custom" o:connectlocs="0,269;269,269;269,0;0,0;0,26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400" behindDoc="1" locked="0" layoutInCell="1" allowOverlap="1" wp14:anchorId="32D38F61" wp14:editId="315FC6AE">
                <wp:simplePos x="0" y="0"/>
                <wp:positionH relativeFrom="page">
                  <wp:posOffset>1640840</wp:posOffset>
                </wp:positionH>
                <wp:positionV relativeFrom="paragraph">
                  <wp:posOffset>0</wp:posOffset>
                </wp:positionV>
                <wp:extent cx="171450" cy="171450"/>
                <wp:effectExtent l="12065" t="9525" r="6985" b="9525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585" y="0"/>
                          <a:chExt cx="270" cy="270"/>
                        </a:xfrm>
                      </wpg:grpSpPr>
                      <wps:wsp>
                        <wps:cNvPr id="74" name="Freeform 73"/>
                        <wps:cNvSpPr>
                          <a:spLocks/>
                        </wps:cNvSpPr>
                        <wps:spPr bwMode="auto">
                          <a:xfrm>
                            <a:off x="2585" y="0"/>
                            <a:ext cx="270" cy="270"/>
                          </a:xfrm>
                          <a:custGeom>
                            <a:avLst/>
                            <a:gdLst>
                              <a:gd name="T0" fmla="+- 0 2585 2585"/>
                              <a:gd name="T1" fmla="*/ T0 w 270"/>
                              <a:gd name="T2" fmla="*/ 269 h 270"/>
                              <a:gd name="T3" fmla="+- 0 2854 2585"/>
                              <a:gd name="T4" fmla="*/ T3 w 270"/>
                              <a:gd name="T5" fmla="*/ 269 h 270"/>
                              <a:gd name="T6" fmla="+- 0 2854 2585"/>
                              <a:gd name="T7" fmla="*/ T6 w 270"/>
                              <a:gd name="T8" fmla="*/ 0 h 270"/>
                              <a:gd name="T9" fmla="+- 0 2585 2585"/>
                              <a:gd name="T10" fmla="*/ T9 w 270"/>
                              <a:gd name="T11" fmla="*/ 0 h 270"/>
                              <a:gd name="T12" fmla="+- 0 2585 2585"/>
                              <a:gd name="T13" fmla="*/ T12 w 270"/>
                              <a:gd name="T14" fmla="*/ 269 h 2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129.2pt;margin-top:0;width:13.5pt;height:13.5pt;z-index:-17080;mso-position-horizontal-relative:page" coordorigin="258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">
                <v:shape id="Freeform 73" o:spid="_x0000_s1027" style="position:absolute;left:258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TTMMA&#10;AADbAAAADwAAAGRycy9kb3ducmV2LnhtbESPT2sCMRTE70K/Q3iF3jRbEa1bo0hB7KUQt3p/bt7+&#10;oZuXZRPd9ds3guBxmJnfMKvNYBtxpc7XjhW8TxIQxLkzNZcKjr+78QcIH5ANNo5JwY08bNYvoxWm&#10;xvV8oGsWShEh7FNUUIXQplL6vCKLfuJa4ugVrrMYouxKaTrsI9w2cpokc2mx5rhQYUtfFeV/2cUq&#10;OONsWuz0T781+744La2+aa2Vensdtp8gAg3hGX60v42CxQz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TTMMAAADbAAAADwAAAAAAAAAAAAAAAACYAgAAZHJzL2Rv&#10;d25yZXYueG1sUEsFBgAAAAAEAAQA9QAAAIgDAAAAAA==&#10;" path="m,269r269,l269,,,,,269xe" filled="f" strokecolor="#231f20" strokeweight=".5pt">
                  <v:path arrowok="t" o:connecttype="custom" o:connectlocs="0,269;269,269;269,0;0,0;0,269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  <w:spacing w:val="-8"/>
        </w:rPr>
        <w:t>Yes</w:t>
      </w:r>
      <w:r w:rsidR="00F74C07">
        <w:rPr>
          <w:rFonts w:ascii="Arial"/>
          <w:color w:val="231F20"/>
          <w:spacing w:val="-8"/>
        </w:rPr>
        <w:tab/>
      </w:r>
      <w:r w:rsidR="00F74C07">
        <w:rPr>
          <w:rFonts w:ascii="Arial"/>
          <w:color w:val="231F20"/>
          <w:spacing w:val="-1"/>
        </w:rPr>
        <w:t>No</w:t>
      </w:r>
      <w:r w:rsidR="00F74C07">
        <w:rPr>
          <w:rFonts w:ascii="Arial"/>
          <w:color w:val="231F20"/>
          <w:spacing w:val="-1"/>
        </w:rPr>
        <w:tab/>
      </w:r>
      <w:r w:rsidR="00F74C07">
        <w:rPr>
          <w:rFonts w:ascii="Arial"/>
          <w:color w:val="231F20"/>
        </w:rPr>
        <w:t>Maybe</w:t>
      </w:r>
    </w:p>
    <w:p w14:paraId="7A907A70" w14:textId="77777777" w:rsidR="00DF0F90" w:rsidRDefault="00DF0F90">
      <w:pPr>
        <w:rPr>
          <w:rFonts w:ascii="Arial" w:eastAsia="Arial" w:hAnsi="Arial" w:cs="Arial"/>
        </w:rPr>
      </w:pPr>
    </w:p>
    <w:p w14:paraId="13B60DEE" w14:textId="77777777" w:rsidR="00DF0F90" w:rsidRDefault="00DF0F90">
      <w:pPr>
        <w:spacing w:before="2"/>
        <w:rPr>
          <w:rFonts w:ascii="Arial" w:eastAsia="Arial" w:hAnsi="Arial" w:cs="Arial"/>
          <w:sz w:val="28"/>
          <w:szCs w:val="28"/>
        </w:rPr>
      </w:pPr>
    </w:p>
    <w:p w14:paraId="4A412506" w14:textId="77777777" w:rsidR="00DF0F90" w:rsidRDefault="00F74C07">
      <w:pPr>
        <w:pStyle w:val="ListParagraph"/>
        <w:numPr>
          <w:ilvl w:val="0"/>
          <w:numId w:val="2"/>
        </w:numPr>
        <w:tabs>
          <w:tab w:val="left" w:pos="879"/>
        </w:tabs>
        <w:spacing w:line="300" w:lineRule="exact"/>
        <w:ind w:right="709"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 xml:space="preserve">If not, what would encourage you to let your child walk or ride to school more </w:t>
      </w:r>
      <w:r>
        <w:rPr>
          <w:rFonts w:ascii="Arial"/>
          <w:b/>
          <w:color w:val="005A95"/>
          <w:sz w:val="28"/>
        </w:rPr>
        <w:tab/>
        <w:t>often?</w:t>
      </w:r>
    </w:p>
    <w:p w14:paraId="40362E8C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A482C1" w14:textId="77777777" w:rsidR="00DF0F90" w:rsidRDefault="00DF0F9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37391469" w14:textId="474CE799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A527DC1" wp14:editId="11C82C01">
                <wp:extent cx="6846570" cy="6350"/>
                <wp:effectExtent l="9525" t="9525" r="1905" b="3175"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71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">
                <v:group id="Group 70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1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Rx8IA&#10;AADbAAAADwAAAGRycy9kb3ducmV2LnhtbESPT4vCMBTE7wt+h/AEb2uquKtUo6ggXXAv/gGvj+bZ&#10;FpuXkkRbv70RFvY4zMxvmMWqM7V4kPOVZQWjYQKCOLe64kLB+bT7nIHwAVljbZkUPMnDatn7WGCq&#10;bcsHehxDISKEfYoKyhCaVEqfl2TQD21DHL2rdQZDlK6Q2mEb4aaW4yT5lgYrjgslNrQtKb8d70bB&#10;ZLPL2tndXTLZZfnt104dfu2VGvS79RxEoC78h//aP1rBdAzv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JHHwgAAANsAAAAPAAAAAAAAAAAAAAAAAJgCAABkcnMvZG93&#10;bnJldi54bWxQSwUGAAAAAAQABAD1AAAAhwMAAAAA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23D0C202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AF939B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CBE62B8" w14:textId="20EF74A9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FF12097" wp14:editId="48A5EFDB">
                <wp:extent cx="6846570" cy="6350"/>
                <wp:effectExtent l="9525" t="9525" r="1905" b="3175"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68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">
                <v:group id="Group 67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8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Va8QA&#10;AADbAAAADwAAAGRycy9kb3ducmV2LnhtbESPT2vCQBTE70K/w/IKvdVNS/0X3YQqSArtpSp4fWRf&#10;k2D2bdhdTfz2XUHwOMzMb5hVPphWXMj5xrKCt3ECgri0uuFKwWG/fZ2D8AFZY2uZFFzJQ549jVaY&#10;atvzL112oRIRwj5FBXUIXSqlL2sy6Me2I47en3UGQ5SuktphH+Gmle9JMpUGG44LNXa0qak87c5G&#10;wcd6W/TzszsWcijK04+dOZx8K/XyPHwuQQQawiN8b39pBdMF3L7EH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lWv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0EDE1CA4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FD735A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0B3F313E" w14:textId="66B15BE0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34FB964" wp14:editId="52AA349D">
                <wp:extent cx="6846570" cy="6350"/>
                <wp:effectExtent l="9525" t="9525" r="1905" b="3175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65" name="Group 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">
                <v:group id="Group 64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5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BGcIA&#10;AADbAAAADwAAAGRycy9kb3ducmV2LnhtbESPQWvCQBSE74L/YXmCN90oNUrqKlqQFOxFLfT6yL4m&#10;wezbsLua+O+7gtDjMDPfMOttbxpxJ+drywpm0wQEcWF1zaWC78thsgLhA7LGxjIpeJCH7WY4WGOm&#10;bccnup9DKSKEfYYKqhDaTEpfVGTQT21LHL1f6wyGKF0ptcMuwk0j50mSSoM1x4UKW/qoqLieb0bB&#10;2/6Qd6ub+8llnxfXL7t0uDgqNR71u3cQgfrwH361P7WCNIXn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gEZwgAAANsAAAAPAAAAAAAAAAAAAAAAAJgCAABkcnMvZG93&#10;bnJldi54bWxQSwUGAAAAAAQABAD1AAAAhwMAAAAA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1250E095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C46B6D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615A1062" w14:textId="72E73BCE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F4CE2E2" wp14:editId="28C0436C">
                <wp:extent cx="6846570" cy="6350"/>
                <wp:effectExtent l="9525" t="9525" r="1905" b="3175"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">
                <v:group id="Group 61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igcQA&#10;AADbAAAADwAAAGRycy9kb3ducmV2LnhtbESPQWvCQBSE7wX/w/KE3urGalNJ3YgVJIV60QpeH9nX&#10;JCT7NuyuJv33bqHQ4zAz3zDrzWg6cSPnG8sK5rMEBHFpdcOVgvPX/mkFwgdkjZ1lUvBDHjb55GGN&#10;mbYDH+l2CpWIEPYZKqhD6DMpfVmTQT+zPXH0vq0zGKJ0ldQOhwg3nXxOklQabDgu1NjTrqayPV2N&#10;guX7vhhWV3cp5FiU7cG+Onz5VOpxOm7fQAQaw3/4r/2hFaQL+P0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ooH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57336CFF" w14:textId="77777777" w:rsidR="00DF0F90" w:rsidRDefault="00DF0F90">
      <w:pPr>
        <w:spacing w:line="20" w:lineRule="exact"/>
        <w:rPr>
          <w:rFonts w:ascii="Arial" w:eastAsia="Arial" w:hAnsi="Arial" w:cs="Arial"/>
          <w:sz w:val="2"/>
          <w:szCs w:val="2"/>
        </w:rPr>
        <w:sectPr w:rsidR="00DF0F90">
          <w:pgSz w:w="11910" w:h="16840"/>
          <w:pgMar w:top="1680" w:right="0" w:bottom="280" w:left="0" w:header="0" w:footer="0" w:gutter="0"/>
          <w:cols w:space="720"/>
        </w:sectPr>
      </w:pPr>
    </w:p>
    <w:p w14:paraId="6AE953F7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472910" w14:textId="77777777" w:rsidR="00DF0F90" w:rsidRDefault="00DF0F90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08FF07E2" w14:textId="77777777" w:rsidR="00DF0F90" w:rsidRDefault="00F74C07" w:rsidP="00F74C07">
      <w:pPr>
        <w:pStyle w:val="ListParagraph"/>
        <w:numPr>
          <w:ilvl w:val="0"/>
          <w:numId w:val="2"/>
        </w:numPr>
        <w:tabs>
          <w:tab w:val="left" w:pos="1034"/>
        </w:tabs>
        <w:spacing w:before="64" w:line="283" w:lineRule="auto"/>
        <w:ind w:right="897"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What are some of the barriers to your child/ren actively travelling to</w:t>
      </w:r>
      <w:r>
        <w:rPr>
          <w:rFonts w:ascii="Arial"/>
          <w:b/>
          <w:color w:val="005A95"/>
          <w:spacing w:val="-30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 xml:space="preserve">school </w:t>
      </w:r>
      <w:r>
        <w:rPr>
          <w:rFonts w:ascii="Arial"/>
          <w:b/>
          <w:color w:val="005A95"/>
          <w:sz w:val="28"/>
        </w:rPr>
        <w:tab/>
        <w:t>by bike or</w:t>
      </w:r>
      <w:r>
        <w:rPr>
          <w:rFonts w:ascii="Arial"/>
          <w:b/>
          <w:color w:val="005A95"/>
          <w:spacing w:val="-3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foot?</w:t>
      </w:r>
    </w:p>
    <w:p w14:paraId="3ADE1E00" w14:textId="77777777" w:rsidR="00DF0F90" w:rsidRDefault="00DF0F90" w:rsidP="00F74C07">
      <w:pPr>
        <w:tabs>
          <w:tab w:val="left" w:pos="1034"/>
        </w:tabs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14:paraId="7631C8FA" w14:textId="35AB6ED6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EE11859" wp14:editId="55C30534">
                <wp:extent cx="6846570" cy="6350"/>
                <wp:effectExtent l="9525" t="9525" r="1905" b="3175"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59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">
                <v:group id="Group 58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9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89r8A&#10;AADbAAAADwAAAGRycy9kb3ducmV2LnhtbERPTYvCMBC9C/6HMMLeNHVZXalG0QWpoJftLngdmrEt&#10;NpOSRFv/vTkIHh/ve7XpTSPu5HxtWcF0koAgLqyuuVTw/7cfL0D4gKyxsUwKHuRhsx4OVphq2/Ev&#10;3fNQihjCPkUFVQhtKqUvKjLoJ7YljtzFOoMhQldK7bCL4aaRn0kylwZrjg0VtvRTUXHNb0bB126f&#10;dYubO2eyz4rryX47nB2V+hj12yWIQH14i1/ug1Ywj+vjl/g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pzz2vwAAANsAAAAPAAAAAAAAAAAAAAAAAJgCAABkcnMvZG93bnJl&#10;di54bWxQSwUGAAAAAAQABAD1AAAAhAMAAAAA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6EF81CFF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3F7D5E58" w14:textId="77777777" w:rsidR="00DF0F90" w:rsidRDefault="00DF0F90" w:rsidP="00F74C07">
      <w:pPr>
        <w:tabs>
          <w:tab w:val="left" w:pos="1034"/>
        </w:tabs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47992B9D" w14:textId="5121D9F0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120365" wp14:editId="3CBD9C4C">
                <wp:extent cx="6846570" cy="6350"/>
                <wp:effectExtent l="9525" t="9525" r="1905" b="3175"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">
                <v:group id="Group 55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6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uP8QA&#10;AADbAAAADwAAAGRycy9kb3ducmV2LnhtbESPzWrDMBCE74W8g9hAbo2cUjfBiRLSgnGhvTQN5LpY&#10;G9vEWhlJ/snbV4VCj8PMfMPsDpNpxUDON5YVrJYJCOLS6oYrBefv/HEDwgdkja1lUnAnD4f97GGH&#10;mbYjf9FwCpWIEPYZKqhD6DIpfVmTQb+0HXH0rtYZDFG6SmqHY4SbVj4lyYs02HBcqLGjt5rK26k3&#10;Cp5f82Lc9O5SyKkob5927TD9UGoxn45bEIGm8B/+a79rBekafr/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bj/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5A2AF11D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3C70BF86" w14:textId="77777777" w:rsidR="00DF0F90" w:rsidRDefault="00DF0F90" w:rsidP="00F74C07">
      <w:pPr>
        <w:tabs>
          <w:tab w:val="left" w:pos="1034"/>
        </w:tabs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4C70574A" w14:textId="70751ECB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9A2E40E" wp14:editId="5FCDAD10">
                <wp:extent cx="6846570" cy="6350"/>
                <wp:effectExtent l="9525" t="9525" r="1905" b="3175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">
                <v:group id="Group 52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3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wSMQA&#10;AADbAAAADwAAAGRycy9kb3ducmV2LnhtbESPQWvCQBSE7wX/w/KE3uqmkrQSXYMKIUJ7qS14fWRf&#10;k2D2bdhdTfrv3UKhx2FmvmE2xWR6cSPnO8sKnhcJCOLa6o4bBV+f5dMKhA/IGnvLpOCHPBTb2cMG&#10;c21H/qDbKTQiQtjnqKANYcil9HVLBv3CDsTR+7bOYIjSNVI7HCPc9HKZJC/SYMdxocWBDi3Vl9PV&#10;KEj3ZTWuru5cyamqL+/21WH2ptTjfNqtQQSawn/4r33UCrIUfr/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8Ej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0CD18309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5C9C98E1" w14:textId="77777777" w:rsidR="00DF0F90" w:rsidRDefault="00DF0F90" w:rsidP="00F74C07">
      <w:pPr>
        <w:tabs>
          <w:tab w:val="left" w:pos="1034"/>
        </w:tabs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7EA1DACF" w14:textId="2F34B7A4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3876904" wp14:editId="523AA765">
                <wp:extent cx="6846570" cy="6350"/>
                <wp:effectExtent l="9525" t="9525" r="1905" b="3175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50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">
                <v:group id="Group 49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0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T0MQA&#10;AADbAAAADwAAAGRycy9kb3ducmV2LnhtbESPzWrDMBCE74W8g9hAbo2cUrfBiRLSgnGhvTQJ5LpY&#10;G9vEWhlJ/snbV4VCj8PMfMNs95NpxUDON5YVrJYJCOLS6oYrBedT/rgG4QOyxtYyKbiTh/1u9rDF&#10;TNuRv2k4hkpECPsMFdQhdJmUvqzJoF/ajjh6V+sMhihdJbXDMcJNK5+S5EUabDgu1NjRe03l7dgb&#10;Bc9veTGue3cp5FSUty/76jD9VGoxnw4bEIGm8B/+a39oBekK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U9D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225426B2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8"/>
          <w:szCs w:val="28"/>
        </w:rPr>
      </w:pPr>
    </w:p>
    <w:p w14:paraId="115D38EF" w14:textId="77777777" w:rsidR="00DF0F90" w:rsidRDefault="00F74C07" w:rsidP="00F74C07">
      <w:pPr>
        <w:pStyle w:val="ListParagraph"/>
        <w:numPr>
          <w:ilvl w:val="0"/>
          <w:numId w:val="2"/>
        </w:numPr>
        <w:tabs>
          <w:tab w:val="left" w:pos="1034"/>
        </w:tabs>
        <w:spacing w:before="202"/>
        <w:ind w:left="1018" w:hanging="45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5A95"/>
          <w:sz w:val="28"/>
          <w:szCs w:val="28"/>
        </w:rPr>
        <w:t>How would you rate your child/ren’s cycling</w:t>
      </w:r>
      <w:r>
        <w:rPr>
          <w:rFonts w:ascii="Arial" w:eastAsia="Arial" w:hAnsi="Arial" w:cs="Arial"/>
          <w:b/>
          <w:bCs/>
          <w:color w:val="005A95"/>
          <w:spacing w:val="-4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5A95"/>
          <w:sz w:val="28"/>
          <w:szCs w:val="28"/>
        </w:rPr>
        <w:t>ability?</w:t>
      </w:r>
    </w:p>
    <w:p w14:paraId="405DDA21" w14:textId="77777777" w:rsidR="00DF0F90" w:rsidRDefault="00F74C07" w:rsidP="00F74C07">
      <w:pPr>
        <w:pStyle w:val="BodyText"/>
        <w:tabs>
          <w:tab w:val="left" w:pos="1034"/>
        </w:tabs>
        <w:spacing w:before="58"/>
        <w:ind w:right="3791" w:firstLine="0"/>
        <w:rPr>
          <w:rFonts w:cs="Arial"/>
          <w:b w:val="0"/>
          <w:bCs w:val="0"/>
        </w:rPr>
      </w:pPr>
      <w:r>
        <w:rPr>
          <w:rFonts w:cs="Arial"/>
          <w:color w:val="005A95"/>
        </w:rPr>
        <w:tab/>
        <w:t>(‘0’ being very poor and ‘10’ being very</w:t>
      </w:r>
      <w:r>
        <w:rPr>
          <w:rFonts w:cs="Arial"/>
          <w:color w:val="005A95"/>
          <w:spacing w:val="-32"/>
        </w:rPr>
        <w:t xml:space="preserve"> </w:t>
      </w:r>
      <w:r>
        <w:rPr>
          <w:rFonts w:cs="Arial"/>
          <w:color w:val="005A95"/>
        </w:rPr>
        <w:t>confident)</w:t>
      </w:r>
    </w:p>
    <w:p w14:paraId="6B85EB65" w14:textId="77777777" w:rsidR="00DF0F90" w:rsidRDefault="00DF0F90" w:rsidP="00F74C07">
      <w:pPr>
        <w:tabs>
          <w:tab w:val="left" w:pos="1034"/>
        </w:tabs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0BA45F81" w14:textId="3407E380" w:rsidR="00DF0F90" w:rsidRDefault="00F62D0F" w:rsidP="00F74C07">
      <w:pPr>
        <w:tabs>
          <w:tab w:val="left" w:pos="1034"/>
          <w:tab w:val="left" w:pos="1803"/>
          <w:tab w:val="left" w:pos="2659"/>
          <w:tab w:val="left" w:pos="3515"/>
          <w:tab w:val="left" w:pos="4371"/>
          <w:tab w:val="left" w:pos="5227"/>
          <w:tab w:val="left" w:pos="6084"/>
          <w:tab w:val="left" w:pos="6940"/>
          <w:tab w:val="left" w:pos="7796"/>
          <w:tab w:val="left" w:pos="8652"/>
          <w:tab w:val="left" w:pos="9509"/>
        </w:tabs>
        <w:ind w:left="946" w:right="435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 wp14:anchorId="6CD49571" wp14:editId="2FB7AA2A">
                <wp:simplePos x="0" y="0"/>
                <wp:positionH relativeFrom="page">
                  <wp:posOffset>362585</wp:posOffset>
                </wp:positionH>
                <wp:positionV relativeFrom="paragraph">
                  <wp:posOffset>-1270</wp:posOffset>
                </wp:positionV>
                <wp:extent cx="171450" cy="171450"/>
                <wp:effectExtent l="10160" t="8255" r="8890" b="10795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2"/>
                          <a:chExt cx="270" cy="270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572" y="-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67 -2"/>
                              <a:gd name="T3" fmla="*/ 267 h 270"/>
                              <a:gd name="T4" fmla="+- 0 841 572"/>
                              <a:gd name="T5" fmla="*/ T4 w 270"/>
                              <a:gd name="T6" fmla="+- 0 267 -2"/>
                              <a:gd name="T7" fmla="*/ 267 h 270"/>
                              <a:gd name="T8" fmla="+- 0 841 572"/>
                              <a:gd name="T9" fmla="*/ T8 w 270"/>
                              <a:gd name="T10" fmla="+- 0 -2 -2"/>
                              <a:gd name="T11" fmla="*/ -2 h 270"/>
                              <a:gd name="T12" fmla="+- 0 572 572"/>
                              <a:gd name="T13" fmla="*/ T12 w 270"/>
                              <a:gd name="T14" fmla="+- 0 -2 -2"/>
                              <a:gd name="T15" fmla="*/ -2 h 270"/>
                              <a:gd name="T16" fmla="+- 0 572 572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8.55pt;margin-top:-.1pt;width:13.5pt;height:13.5pt;z-index:3736;mso-position-horizontal-relative:page" coordorigin="572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">
                <v:shape id="Freeform 47" o:spid="_x0000_s1027" style="position:absolute;left:572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T9L4A&#10;AADbAAAADwAAAGRycy9kb3ducmV2LnhtbERPy4rCMBTdD/gP4QruxlQRGatRRBDdCBln3F+b2wc2&#10;N6WJtv69WQguD+e92vS2Fg9qfeVYwWScgCDOnKm4UPD/t//+AeEDssHaMSl4kofNevC1wtS4jn/p&#10;cQ6FiCHsU1RQhtCkUvqsJIt+7BriyOWutRgibAtpWuxiuK3lNEnm0mLFsaHEhnYlZbfz3Sq44mya&#10;7/Wp25pDl18WVj+11kqNhv12CSJQHz7it/toFMzi2Pgl/g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rE/S+AAAA2wAAAA8AAAAAAAAAAAAAAAAAmAIAAGRycy9kb3ducmV2&#10;LnhtbFBLBQYAAAAABAAEAPUAAACDAwAAAAA=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736" behindDoc="1" locked="0" layoutInCell="1" allowOverlap="1" wp14:anchorId="32760BD5" wp14:editId="3914C277">
                <wp:simplePos x="0" y="0"/>
                <wp:positionH relativeFrom="page">
                  <wp:posOffset>939165</wp:posOffset>
                </wp:positionH>
                <wp:positionV relativeFrom="paragraph">
                  <wp:posOffset>-1270</wp:posOffset>
                </wp:positionV>
                <wp:extent cx="171450" cy="171450"/>
                <wp:effectExtent l="5715" t="8255" r="13335" b="10795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479" y="-2"/>
                          <a:chExt cx="270" cy="270"/>
                        </a:xfrm>
                      </wpg:grpSpPr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1479" y="-2"/>
                            <a:ext cx="270" cy="270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270"/>
                              <a:gd name="T2" fmla="+- 0 267 -2"/>
                              <a:gd name="T3" fmla="*/ 267 h 270"/>
                              <a:gd name="T4" fmla="+- 0 1748 1479"/>
                              <a:gd name="T5" fmla="*/ T4 w 270"/>
                              <a:gd name="T6" fmla="+- 0 267 -2"/>
                              <a:gd name="T7" fmla="*/ 267 h 270"/>
                              <a:gd name="T8" fmla="+- 0 1748 1479"/>
                              <a:gd name="T9" fmla="*/ T8 w 270"/>
                              <a:gd name="T10" fmla="+- 0 -2 -2"/>
                              <a:gd name="T11" fmla="*/ -2 h 270"/>
                              <a:gd name="T12" fmla="+- 0 1479 1479"/>
                              <a:gd name="T13" fmla="*/ T12 w 270"/>
                              <a:gd name="T14" fmla="+- 0 -2 -2"/>
                              <a:gd name="T15" fmla="*/ -2 h 270"/>
                              <a:gd name="T16" fmla="+- 0 1479 1479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3.95pt;margin-top:-.1pt;width:13.5pt;height:13.5pt;z-index:-16744;mso-position-horizontal-relative:page" coordorigin="1479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">
                <v:shape id="Freeform 45" o:spid="_x0000_s1027" style="position:absolute;left:1479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iHcMA&#10;AADbAAAADwAAAGRycy9kb3ducmV2LnhtbESPS2vDMBCE74H+B7GF3mK5IYTUtRJCwbSXgvLofWut&#10;H9RaGUu1nX9fFQI5DjPzDZPvZ9uJkQbfOlbwnKQgiEtnWq4VXM7FcgvCB2SDnWNScCUP+93DIsfM&#10;uImPNJ5CLSKEfYYKmhD6TEpfNmTRJ64njl7lBoshyqGWZsApwm0nV2m6kRZbjgsN9vTWUPlz+rUK&#10;vnG9qgr9OR3M+1R9vVh91Vor9fQ4H15BBJrDPXxrfxgF6w3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iHcMAAADbAAAADwAAAAAAAAAAAAAAAACYAgAAZHJzL2Rv&#10;d25yZXYueG1sUEsFBgAAAAAEAAQA9QAAAIgDAAAAAA==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760" behindDoc="1" locked="0" layoutInCell="1" allowOverlap="1" wp14:anchorId="75B0C6EA" wp14:editId="2DA3D537">
                <wp:simplePos x="0" y="0"/>
                <wp:positionH relativeFrom="page">
                  <wp:posOffset>1470025</wp:posOffset>
                </wp:positionH>
                <wp:positionV relativeFrom="paragraph">
                  <wp:posOffset>-1270</wp:posOffset>
                </wp:positionV>
                <wp:extent cx="171450" cy="171450"/>
                <wp:effectExtent l="12700" t="8255" r="6350" b="10795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315" y="-2"/>
                          <a:chExt cx="270" cy="270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2315" y="-2"/>
                            <a:ext cx="270" cy="270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270"/>
                              <a:gd name="T2" fmla="+- 0 267 -2"/>
                              <a:gd name="T3" fmla="*/ 267 h 270"/>
                              <a:gd name="T4" fmla="+- 0 2585 2315"/>
                              <a:gd name="T5" fmla="*/ T4 w 270"/>
                              <a:gd name="T6" fmla="+- 0 267 -2"/>
                              <a:gd name="T7" fmla="*/ 267 h 270"/>
                              <a:gd name="T8" fmla="+- 0 2585 2315"/>
                              <a:gd name="T9" fmla="*/ T8 w 270"/>
                              <a:gd name="T10" fmla="+- 0 -2 -2"/>
                              <a:gd name="T11" fmla="*/ -2 h 270"/>
                              <a:gd name="T12" fmla="+- 0 2315 2315"/>
                              <a:gd name="T13" fmla="*/ T12 w 270"/>
                              <a:gd name="T14" fmla="+- 0 -2 -2"/>
                              <a:gd name="T15" fmla="*/ -2 h 270"/>
                              <a:gd name="T16" fmla="+- 0 2315 2315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15.75pt;margin-top:-.1pt;width:13.5pt;height:13.5pt;z-index:-16720;mso-position-horizontal-relative:page" coordorigin="2315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">
                <v:shape id="Freeform 43" o:spid="_x0000_s1027" style="position:absolute;left:2315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Z8cIA&#10;AADbAAAADwAAAGRycy9kb3ducmV2LnhtbESPW4vCMBSE3xf8D+EIvq2pUpa1GkUEWV+ErJf3Y3N6&#10;weakNFlb/71ZWNjHYWa+YVabwTbiQZ2vHSuYTRMQxLkzNZcKLuf9+ycIH5ANNo5JwZM8bNajtxVm&#10;xvX8TY9TKEWEsM9QQRVCm0np84os+qlriaNXuM5iiLIrpemwj3DbyHmSfEiLNceFClvaVZTfTz9W&#10;wQ3TebHXx35rvvriurD6qbVWajIetksQgYbwH/5rH4yCNIX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hnxwgAAANsAAAAPAAAAAAAAAAAAAAAAAJgCAABkcnMvZG93&#10;bnJldi54bWxQSwUGAAAAAAQABAD1AAAAhwMAAAAA&#10;" path="m,269r270,l270,,,,,269xe" filled="f" strokecolor="#231f20" strokeweight=".5pt">
                  <v:path arrowok="t" o:connecttype="custom" o:connectlocs="0,267;270,267;270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784" behindDoc="1" locked="0" layoutInCell="1" allowOverlap="1" wp14:anchorId="19CBE55D" wp14:editId="411C74A5">
                <wp:simplePos x="0" y="0"/>
                <wp:positionH relativeFrom="page">
                  <wp:posOffset>2018665</wp:posOffset>
                </wp:positionH>
                <wp:positionV relativeFrom="paragraph">
                  <wp:posOffset>-1270</wp:posOffset>
                </wp:positionV>
                <wp:extent cx="171450" cy="171450"/>
                <wp:effectExtent l="8890" t="8255" r="10160" b="10795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180" y="-2"/>
                          <a:chExt cx="270" cy="270"/>
                        </a:xfrm>
                      </wpg:grpSpPr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3180" y="-2"/>
                            <a:ext cx="270" cy="270"/>
                          </a:xfrm>
                          <a:custGeom>
                            <a:avLst/>
                            <a:gdLst>
                              <a:gd name="T0" fmla="+- 0 3180 3180"/>
                              <a:gd name="T1" fmla="*/ T0 w 270"/>
                              <a:gd name="T2" fmla="+- 0 267 -2"/>
                              <a:gd name="T3" fmla="*/ 267 h 270"/>
                              <a:gd name="T4" fmla="+- 0 3449 3180"/>
                              <a:gd name="T5" fmla="*/ T4 w 270"/>
                              <a:gd name="T6" fmla="+- 0 267 -2"/>
                              <a:gd name="T7" fmla="*/ 267 h 270"/>
                              <a:gd name="T8" fmla="+- 0 3449 3180"/>
                              <a:gd name="T9" fmla="*/ T8 w 270"/>
                              <a:gd name="T10" fmla="+- 0 -2 -2"/>
                              <a:gd name="T11" fmla="*/ -2 h 270"/>
                              <a:gd name="T12" fmla="+- 0 3180 3180"/>
                              <a:gd name="T13" fmla="*/ T12 w 270"/>
                              <a:gd name="T14" fmla="+- 0 -2 -2"/>
                              <a:gd name="T15" fmla="*/ -2 h 270"/>
                              <a:gd name="T16" fmla="+- 0 3180 3180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58.95pt;margin-top:-.1pt;width:13.5pt;height:13.5pt;z-index:-16696;mso-position-horizontal-relative:page" coordorigin="3180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">
                <v:shape id="Freeform 41" o:spid="_x0000_s1027" style="position:absolute;left:3180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kHsIA&#10;AADb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bBPIX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yQewgAAANsAAAAPAAAAAAAAAAAAAAAAAJgCAABkcnMvZG93&#10;bnJldi54bWxQSwUGAAAAAAQABAD1AAAAhwMAAAAA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808" behindDoc="1" locked="0" layoutInCell="1" allowOverlap="1" wp14:anchorId="3E2AD90F" wp14:editId="7E7FEFAE">
                <wp:simplePos x="0" y="0"/>
                <wp:positionH relativeFrom="page">
                  <wp:posOffset>2559050</wp:posOffset>
                </wp:positionH>
                <wp:positionV relativeFrom="paragraph">
                  <wp:posOffset>-1270</wp:posOffset>
                </wp:positionV>
                <wp:extent cx="171450" cy="171450"/>
                <wp:effectExtent l="6350" t="8255" r="12700" b="10795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030" y="-2"/>
                          <a:chExt cx="270" cy="270"/>
                        </a:xfrm>
                      </wpg:grpSpPr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4030" y="-2"/>
                            <a:ext cx="270" cy="270"/>
                          </a:xfrm>
                          <a:custGeom>
                            <a:avLst/>
                            <a:gdLst>
                              <a:gd name="T0" fmla="+- 0 4030 4030"/>
                              <a:gd name="T1" fmla="*/ T0 w 270"/>
                              <a:gd name="T2" fmla="+- 0 267 -2"/>
                              <a:gd name="T3" fmla="*/ 267 h 270"/>
                              <a:gd name="T4" fmla="+- 0 4299 4030"/>
                              <a:gd name="T5" fmla="*/ T4 w 270"/>
                              <a:gd name="T6" fmla="+- 0 267 -2"/>
                              <a:gd name="T7" fmla="*/ 267 h 270"/>
                              <a:gd name="T8" fmla="+- 0 4299 4030"/>
                              <a:gd name="T9" fmla="*/ T8 w 270"/>
                              <a:gd name="T10" fmla="+- 0 -2 -2"/>
                              <a:gd name="T11" fmla="*/ -2 h 270"/>
                              <a:gd name="T12" fmla="+- 0 4030 4030"/>
                              <a:gd name="T13" fmla="*/ T12 w 270"/>
                              <a:gd name="T14" fmla="+- 0 -2 -2"/>
                              <a:gd name="T15" fmla="*/ -2 h 270"/>
                              <a:gd name="T16" fmla="+- 0 4030 4030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01.5pt;margin-top:-.1pt;width:13.5pt;height:13.5pt;z-index:-16672;mso-position-horizontal-relative:page" coordorigin="4030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">
                <v:shape id="Freeform 39" o:spid="_x0000_s1027" style="position:absolute;left:4030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f8r4A&#10;AADbAAAADwAAAGRycy9kb3ducmV2LnhtbERPy4rCMBTdD/gP4QruxlQRGatRRBDdCBln3F+b2wc2&#10;N6WJtv69WQguD+e92vS2Fg9qfeVYwWScgCDOnKm4UPD/t//+AeEDssHaMSl4kofNevC1wtS4jn/p&#10;cQ6FiCHsU1RQhtCkUvqsJIt+7BriyOWutRgibAtpWuxiuK3lNEnm0mLFsaHEhnYlZbfz3Sq44mya&#10;7/Wp25pDl18WVj+11kqNhv12CSJQHz7it/toFMzi+vgl/g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dH/K+AAAA2wAAAA8AAAAAAAAAAAAAAAAAmAIAAGRycy9kb3ducmV2&#10;LnhtbFBLBQYAAAAABAAEAPUAAACDAwAAAAA=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832" behindDoc="1" locked="0" layoutInCell="1" allowOverlap="1" wp14:anchorId="0CD5D7BD" wp14:editId="3CF27BFD">
                <wp:simplePos x="0" y="0"/>
                <wp:positionH relativeFrom="page">
                  <wp:posOffset>3098800</wp:posOffset>
                </wp:positionH>
                <wp:positionV relativeFrom="paragraph">
                  <wp:posOffset>-1270</wp:posOffset>
                </wp:positionV>
                <wp:extent cx="171450" cy="171450"/>
                <wp:effectExtent l="12700" t="8255" r="6350" b="10795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881" y="-2"/>
                          <a:chExt cx="270" cy="270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4881" y="-2"/>
                            <a:ext cx="270" cy="270"/>
                          </a:xfrm>
                          <a:custGeom>
                            <a:avLst/>
                            <a:gdLst>
                              <a:gd name="T0" fmla="+- 0 4881 4881"/>
                              <a:gd name="T1" fmla="*/ T0 w 270"/>
                              <a:gd name="T2" fmla="+- 0 267 -2"/>
                              <a:gd name="T3" fmla="*/ 267 h 270"/>
                              <a:gd name="T4" fmla="+- 0 5150 4881"/>
                              <a:gd name="T5" fmla="*/ T4 w 270"/>
                              <a:gd name="T6" fmla="+- 0 267 -2"/>
                              <a:gd name="T7" fmla="*/ 267 h 270"/>
                              <a:gd name="T8" fmla="+- 0 5150 4881"/>
                              <a:gd name="T9" fmla="*/ T8 w 270"/>
                              <a:gd name="T10" fmla="+- 0 -2 -2"/>
                              <a:gd name="T11" fmla="*/ -2 h 270"/>
                              <a:gd name="T12" fmla="+- 0 4881 4881"/>
                              <a:gd name="T13" fmla="*/ T12 w 270"/>
                              <a:gd name="T14" fmla="+- 0 -2 -2"/>
                              <a:gd name="T15" fmla="*/ -2 h 270"/>
                              <a:gd name="T16" fmla="+- 0 4881 4881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44pt;margin-top:-.1pt;width:13.5pt;height:13.5pt;z-index:-16648;mso-position-horizontal-relative:page" coordorigin="4881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">
                <v:shape id="Freeform 37" o:spid="_x0000_s1027" style="position:absolute;left:4881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gib8A&#10;AADbAAAADwAAAGRycy9kb3ducmV2LnhtbERPy4rCMBTdD/gP4QruxtQHMlajiCDjRoiO7q/N7QOb&#10;m9JkbP17sxiY5eG819ve1uJJra8cK5iMExDEmTMVFwquP4fPLxA+IBusHZOCF3nYbgYfa0yN6/hM&#10;z0soRAxhn6KCMoQmldJnJVn0Y9cQRy53rcUQYVtI02IXw20tp0mykBYrjg0lNrQvKXtcfq2CO86n&#10;+UGfup357vLb0uqX1lqp0bDfrUAE6sO/+M99NApmcWz8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rWCJvwAAANsAAAAPAAAAAAAAAAAAAAAAAJgCAABkcnMvZG93bnJl&#10;di54bWxQSwUGAAAAAAQABAD1AAAAhAMAAAAA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856" behindDoc="1" locked="0" layoutInCell="1" allowOverlap="1" wp14:anchorId="02C2257C" wp14:editId="4B696682">
                <wp:simplePos x="0" y="0"/>
                <wp:positionH relativeFrom="page">
                  <wp:posOffset>3648075</wp:posOffset>
                </wp:positionH>
                <wp:positionV relativeFrom="paragraph">
                  <wp:posOffset>-1270</wp:posOffset>
                </wp:positionV>
                <wp:extent cx="171450" cy="171450"/>
                <wp:effectExtent l="9525" t="8255" r="9525" b="10795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45" y="-2"/>
                          <a:chExt cx="270" cy="270"/>
                        </a:xfrm>
                      </wpg:grpSpPr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5745" y="-2"/>
                            <a:ext cx="270" cy="270"/>
                          </a:xfrm>
                          <a:custGeom>
                            <a:avLst/>
                            <a:gdLst>
                              <a:gd name="T0" fmla="+- 0 5745 5745"/>
                              <a:gd name="T1" fmla="*/ T0 w 270"/>
                              <a:gd name="T2" fmla="+- 0 267 -2"/>
                              <a:gd name="T3" fmla="*/ 267 h 270"/>
                              <a:gd name="T4" fmla="+- 0 6014 5745"/>
                              <a:gd name="T5" fmla="*/ T4 w 270"/>
                              <a:gd name="T6" fmla="+- 0 267 -2"/>
                              <a:gd name="T7" fmla="*/ 267 h 270"/>
                              <a:gd name="T8" fmla="+- 0 6014 5745"/>
                              <a:gd name="T9" fmla="*/ T8 w 270"/>
                              <a:gd name="T10" fmla="+- 0 -2 -2"/>
                              <a:gd name="T11" fmla="*/ -2 h 270"/>
                              <a:gd name="T12" fmla="+- 0 5745 5745"/>
                              <a:gd name="T13" fmla="*/ T12 w 270"/>
                              <a:gd name="T14" fmla="+- 0 -2 -2"/>
                              <a:gd name="T15" fmla="*/ -2 h 270"/>
                              <a:gd name="T16" fmla="+- 0 5745 5745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87.25pt;margin-top:-.1pt;width:13.5pt;height:13.5pt;z-index:-16624;mso-position-horizontal-relative:page" coordorigin="5745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">
                <v:shape id="Freeform 35" o:spid="_x0000_s1027" style="position:absolute;left:5745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RYMMA&#10;AADbAAAADwAAAGRycy9kb3ducmV2LnhtbESPT2sCMRTE74V+h/AKvdVsbRHdGkUKopdCXPX+3Lz9&#10;Qzcvyya667c3guBxmJnfMPPlYBtxoc7XjhV8jhIQxLkzNZcKDvv1xxSED8gGG8ek4EoelovXlzmm&#10;xvW8o0sWShEh7FNUUIXQplL6vCKLfuRa4ugVrrMYouxKaTrsI9w2cpwkE2mx5rhQYUu/FeX/2dkq&#10;OOH3uFjrv35lNn1xnFl91Vor9f42rH5ABBrCM/xob42Crwn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5RYMMAAADbAAAADwAAAAAAAAAAAAAAAACYAgAAZHJzL2Rv&#10;d25yZXYueG1sUEsFBgAAAAAEAAQA9QAAAIgDAAAAAA==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880" behindDoc="1" locked="0" layoutInCell="1" allowOverlap="1" wp14:anchorId="6D24C5E2" wp14:editId="27C1AA0A">
                <wp:simplePos x="0" y="0"/>
                <wp:positionH relativeFrom="page">
                  <wp:posOffset>4205605</wp:posOffset>
                </wp:positionH>
                <wp:positionV relativeFrom="paragraph">
                  <wp:posOffset>-1270</wp:posOffset>
                </wp:positionV>
                <wp:extent cx="171450" cy="171450"/>
                <wp:effectExtent l="5080" t="8255" r="4445" b="10795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6624" y="-2"/>
                          <a:chExt cx="270" cy="270"/>
                        </a:xfrm>
                      </wpg:grpSpPr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6624" y="-2"/>
                            <a:ext cx="270" cy="270"/>
                          </a:xfrm>
                          <a:custGeom>
                            <a:avLst/>
                            <a:gdLst>
                              <a:gd name="T0" fmla="+- 0 6624 6624"/>
                              <a:gd name="T1" fmla="*/ T0 w 270"/>
                              <a:gd name="T2" fmla="+- 0 267 -2"/>
                              <a:gd name="T3" fmla="*/ 267 h 270"/>
                              <a:gd name="T4" fmla="+- 0 6893 6624"/>
                              <a:gd name="T5" fmla="*/ T4 w 270"/>
                              <a:gd name="T6" fmla="+- 0 267 -2"/>
                              <a:gd name="T7" fmla="*/ 267 h 270"/>
                              <a:gd name="T8" fmla="+- 0 6893 6624"/>
                              <a:gd name="T9" fmla="*/ T8 w 270"/>
                              <a:gd name="T10" fmla="+- 0 -2 -2"/>
                              <a:gd name="T11" fmla="*/ -2 h 270"/>
                              <a:gd name="T12" fmla="+- 0 6624 6624"/>
                              <a:gd name="T13" fmla="*/ T12 w 270"/>
                              <a:gd name="T14" fmla="+- 0 -2 -2"/>
                              <a:gd name="T15" fmla="*/ -2 h 270"/>
                              <a:gd name="T16" fmla="+- 0 6624 6624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31.15pt;margin-top:-.1pt;width:13.5pt;height:13.5pt;z-index:-16600;mso-position-horizontal-relative:page" coordorigin="6624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">
                <v:shape id="Freeform 33" o:spid="_x0000_s1027" style="position:absolute;left:6624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qjMMA&#10;AADbAAAADwAAAGRycy9kb3ducmV2LnhtbESPW2sCMRSE3wv+h3AE32rWC0VXo4gg7UshXfX9uDl7&#10;wc3Jsknd9d83hUIfh5n5htnuB9uIB3W+dqxgNk1AEOfO1FwquJxPrysQPiAbbByTgid52O9GL1tM&#10;jev5ix5ZKEWEsE9RQRVCm0rp84os+qlriaNXuM5iiLIrpemwj3DbyHmSvEmLNceFCls6VpTfs2+r&#10;4IbLeXHSn/3BvPfFdW31U2ut1GQ8HDYgAg3hP/zX/jAKFk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BqjMMAAADbAAAADwAAAAAAAAAAAAAAAACYAgAAZHJzL2Rv&#10;d25yZXYueG1sUEsFBgAAAAAEAAQA9QAAAIgDAAAAAA==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904" behindDoc="1" locked="0" layoutInCell="1" allowOverlap="1" wp14:anchorId="36C86604" wp14:editId="047BA6FC">
                <wp:simplePos x="0" y="0"/>
                <wp:positionH relativeFrom="page">
                  <wp:posOffset>4745990</wp:posOffset>
                </wp:positionH>
                <wp:positionV relativeFrom="paragraph">
                  <wp:posOffset>-1270</wp:posOffset>
                </wp:positionV>
                <wp:extent cx="171450" cy="171450"/>
                <wp:effectExtent l="12065" t="8255" r="6985" b="10795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7474" y="-2"/>
                          <a:chExt cx="270" cy="270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7474" y="-2"/>
                            <a:ext cx="270" cy="270"/>
                          </a:xfrm>
                          <a:custGeom>
                            <a:avLst/>
                            <a:gdLst>
                              <a:gd name="T0" fmla="+- 0 7474 7474"/>
                              <a:gd name="T1" fmla="*/ T0 w 270"/>
                              <a:gd name="T2" fmla="+- 0 267 -2"/>
                              <a:gd name="T3" fmla="*/ 267 h 270"/>
                              <a:gd name="T4" fmla="+- 0 7744 7474"/>
                              <a:gd name="T5" fmla="*/ T4 w 270"/>
                              <a:gd name="T6" fmla="+- 0 267 -2"/>
                              <a:gd name="T7" fmla="*/ 267 h 270"/>
                              <a:gd name="T8" fmla="+- 0 7744 7474"/>
                              <a:gd name="T9" fmla="*/ T8 w 270"/>
                              <a:gd name="T10" fmla="+- 0 -2 -2"/>
                              <a:gd name="T11" fmla="*/ -2 h 270"/>
                              <a:gd name="T12" fmla="+- 0 7474 7474"/>
                              <a:gd name="T13" fmla="*/ T12 w 270"/>
                              <a:gd name="T14" fmla="+- 0 -2 -2"/>
                              <a:gd name="T15" fmla="*/ -2 h 270"/>
                              <a:gd name="T16" fmla="+- 0 7474 7474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73.7pt;margin-top:-.1pt;width:13.5pt;height:13.5pt;z-index:-16576;mso-position-horizontal-relative:page" coordorigin="7474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">
                <v:shape id="Freeform 31" o:spid="_x0000_s1027" style="position:absolute;left:7474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XY8MA&#10;AADbAAAADwAAAGRycy9kb3ducmV2LnhtbESPT2sCMRTE74V+h/AKvdWsWyl1NYoI0l6EVOv9uXn7&#10;Bzcvyya667c3guBxmJnfMPPlYBtxoc7XjhWMRwkI4tyZmksF//vNxzcIH5ANNo5JwZU8LBevL3PM&#10;jOv5jy67UIoIYZ+hgiqENpPS5xVZ9CPXEkevcJ3FEGVXStNhH+G2kWmSfEmLNceFCltaV5Sfdmer&#10;4IiTtNjobb8yP31xmFp91Vor9f42rGYgAg3hGX60f42Czx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XY8MAAADbAAAADwAAAAAAAAAAAAAAAACYAgAAZHJzL2Rv&#10;d25yZXYueG1sUEsFBgAAAAAEAAQA9QAAAIgDAAAAAA==&#10;" path="m,269r270,l270,,,,,269xe" filled="f" strokecolor="#231f20" strokeweight=".5pt">
                  <v:path arrowok="t" o:connecttype="custom" o:connectlocs="0,267;270,267;270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928" behindDoc="1" locked="0" layoutInCell="1" allowOverlap="1" wp14:anchorId="40FE7C0C" wp14:editId="1B18C10D">
                <wp:simplePos x="0" y="0"/>
                <wp:positionH relativeFrom="page">
                  <wp:posOffset>5276850</wp:posOffset>
                </wp:positionH>
                <wp:positionV relativeFrom="paragraph">
                  <wp:posOffset>-1270</wp:posOffset>
                </wp:positionV>
                <wp:extent cx="171450" cy="171450"/>
                <wp:effectExtent l="9525" t="8255" r="9525" b="1079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8311" y="-2"/>
                          <a:chExt cx="270" cy="270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8311" y="-2"/>
                            <a:ext cx="270" cy="270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270"/>
                              <a:gd name="T2" fmla="+- 0 267 -2"/>
                              <a:gd name="T3" fmla="*/ 267 h 270"/>
                              <a:gd name="T4" fmla="+- 0 8580 8311"/>
                              <a:gd name="T5" fmla="*/ T4 w 270"/>
                              <a:gd name="T6" fmla="+- 0 267 -2"/>
                              <a:gd name="T7" fmla="*/ 267 h 270"/>
                              <a:gd name="T8" fmla="+- 0 8580 8311"/>
                              <a:gd name="T9" fmla="*/ T8 w 270"/>
                              <a:gd name="T10" fmla="+- 0 -2 -2"/>
                              <a:gd name="T11" fmla="*/ -2 h 270"/>
                              <a:gd name="T12" fmla="+- 0 8311 8311"/>
                              <a:gd name="T13" fmla="*/ T12 w 270"/>
                              <a:gd name="T14" fmla="+- 0 -2 -2"/>
                              <a:gd name="T15" fmla="*/ -2 h 270"/>
                              <a:gd name="T16" fmla="+- 0 8311 8311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15.5pt;margin-top:-.1pt;width:13.5pt;height:13.5pt;z-index:-16552;mso-position-horizontal-relative:page" coordorigin="8311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">
                <v:shape id="Freeform 29" o:spid="_x0000_s1027" style="position:absolute;left:8311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sj78A&#10;AADbAAAADwAAAGRycy9kb3ducmV2LnhtbERPy4rCMBTdD/gP4QruxtQHMlajiCDjRoiO7q/N7QOb&#10;m9JkbP17sxiY5eG819ve1uJJra8cK5iMExDEmTMVFwquP4fPLxA+IBusHZOCF3nYbgYfa0yN6/hM&#10;z0soRAxhn6KCMoQmldJnJVn0Y9cQRy53rcUQYVtI02IXw20tp0mykBYrjg0lNrQvKXtcfq2CO86n&#10;+UGfup357vLb0uqX1lqp0bDfrUAE6sO/+M99NApmcX38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22yPvwAAANsAAAAPAAAAAAAAAAAAAAAAAJgCAABkcnMvZG93bnJl&#10;di54bWxQSwUGAAAAAAQABAD1AAAAhAMAAAAA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952" behindDoc="1" locked="0" layoutInCell="1" allowOverlap="1" wp14:anchorId="7DE9B4F8" wp14:editId="67DCFB10">
                <wp:simplePos x="0" y="0"/>
                <wp:positionH relativeFrom="page">
                  <wp:posOffset>5826125</wp:posOffset>
                </wp:positionH>
                <wp:positionV relativeFrom="paragraph">
                  <wp:posOffset>-1270</wp:posOffset>
                </wp:positionV>
                <wp:extent cx="171450" cy="171450"/>
                <wp:effectExtent l="6350" t="8255" r="12700" b="10795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9175" y="-2"/>
                          <a:chExt cx="270" cy="270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9175" y="-2"/>
                            <a:ext cx="270" cy="270"/>
                          </a:xfrm>
                          <a:custGeom>
                            <a:avLst/>
                            <a:gdLst>
                              <a:gd name="T0" fmla="+- 0 9175 9175"/>
                              <a:gd name="T1" fmla="*/ T0 w 270"/>
                              <a:gd name="T2" fmla="+- 0 267 -2"/>
                              <a:gd name="T3" fmla="*/ 267 h 270"/>
                              <a:gd name="T4" fmla="+- 0 9444 9175"/>
                              <a:gd name="T5" fmla="*/ T4 w 270"/>
                              <a:gd name="T6" fmla="+- 0 267 -2"/>
                              <a:gd name="T7" fmla="*/ 267 h 270"/>
                              <a:gd name="T8" fmla="+- 0 9444 9175"/>
                              <a:gd name="T9" fmla="*/ T8 w 270"/>
                              <a:gd name="T10" fmla="+- 0 -2 -2"/>
                              <a:gd name="T11" fmla="*/ -2 h 270"/>
                              <a:gd name="T12" fmla="+- 0 9175 9175"/>
                              <a:gd name="T13" fmla="*/ T12 w 270"/>
                              <a:gd name="T14" fmla="+- 0 -2 -2"/>
                              <a:gd name="T15" fmla="*/ -2 h 270"/>
                              <a:gd name="T16" fmla="+- 0 9175 9175"/>
                              <a:gd name="T17" fmla="*/ T16 w 270"/>
                              <a:gd name="T18" fmla="+- 0 267 -2"/>
                              <a:gd name="T19" fmla="*/ 2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58.75pt;margin-top:-.1pt;width:13.5pt;height:13.5pt;z-index:-16528;mso-position-horizontal-relative:page" coordorigin="9175,-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">
                <v:shape id="Freeform 27" o:spid="_x0000_s1027" style="position:absolute;left:9175;top:-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2VMAA&#10;AADbAAAADwAAAGRycy9kb3ducmV2LnhtbERPyWrDMBC9B/oPYgq5xXJNCa1rJYRCSC8BNWnvU2u8&#10;UGtkLMXL30eHQo+Ptxf72XZipMG3jhU8JSkI4tKZlmsFX9fj5gWED8gGO8ekYCEP+93DqsDcuIk/&#10;abyEWsQQ9jkqaELocyl92ZBFn7ieOHKVGyyGCIdamgGnGG47maXpVlpsOTY02NN7Q+Xv5WYV/OBz&#10;Vh31eTqY01R9v1q9aK2VWj/OhzcQgebwL/5zfxgFWRwbv8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T2VMAAAADbAAAADwAAAAAAAAAAAAAAAACYAgAAZHJzL2Rvd25y&#10;ZXYueG1sUEsFBgAAAAAEAAQA9QAAAIUDAAAAAA==&#10;" path="m,269r269,l269,,,,,269xe" filled="f" strokecolor="#231f20" strokeweight=".5pt">
                  <v:path arrowok="t" o:connecttype="custom" o:connectlocs="0,267;269,267;269,-2;0,-2;0,267" o:connectangles="0,0,0,0,0"/>
                </v:shape>
                <w10:wrap anchorx="page"/>
              </v:group>
            </w:pict>
          </mc:Fallback>
        </mc:AlternateContent>
      </w:r>
      <w:r w:rsidR="00F74C07">
        <w:rPr>
          <w:rFonts w:ascii="Arial"/>
          <w:color w:val="231F20"/>
        </w:rPr>
        <w:t>0</w:t>
      </w:r>
      <w:r w:rsidR="00F74C07">
        <w:rPr>
          <w:rFonts w:ascii="Arial"/>
          <w:color w:val="231F20"/>
        </w:rPr>
        <w:tab/>
        <w:t>1</w:t>
      </w:r>
      <w:r w:rsidR="00F74C07">
        <w:rPr>
          <w:rFonts w:ascii="Arial"/>
          <w:color w:val="231F20"/>
        </w:rPr>
        <w:tab/>
        <w:t>2</w:t>
      </w:r>
      <w:r w:rsidR="00F74C07">
        <w:rPr>
          <w:rFonts w:ascii="Arial"/>
          <w:color w:val="231F20"/>
        </w:rPr>
        <w:tab/>
        <w:t>3</w:t>
      </w:r>
      <w:r w:rsidR="00F74C07">
        <w:rPr>
          <w:rFonts w:ascii="Arial"/>
          <w:color w:val="231F20"/>
        </w:rPr>
        <w:tab/>
        <w:t>4</w:t>
      </w:r>
      <w:r w:rsidR="00F74C07">
        <w:rPr>
          <w:rFonts w:ascii="Arial"/>
          <w:color w:val="231F20"/>
        </w:rPr>
        <w:tab/>
        <w:t>5</w:t>
      </w:r>
      <w:r w:rsidR="00F74C07">
        <w:rPr>
          <w:rFonts w:ascii="Arial"/>
          <w:color w:val="231F20"/>
        </w:rPr>
        <w:tab/>
        <w:t>6</w:t>
      </w:r>
      <w:r w:rsidR="00F74C07">
        <w:rPr>
          <w:rFonts w:ascii="Arial"/>
          <w:color w:val="231F20"/>
        </w:rPr>
        <w:tab/>
        <w:t>7</w:t>
      </w:r>
      <w:r w:rsidR="00F74C07">
        <w:rPr>
          <w:rFonts w:ascii="Arial"/>
          <w:color w:val="231F20"/>
        </w:rPr>
        <w:tab/>
        <w:t>8</w:t>
      </w:r>
      <w:r w:rsidR="00F74C07">
        <w:rPr>
          <w:rFonts w:ascii="Arial"/>
          <w:color w:val="231F20"/>
        </w:rPr>
        <w:tab/>
        <w:t>9</w:t>
      </w:r>
      <w:r w:rsidR="00F74C07">
        <w:rPr>
          <w:rFonts w:ascii="Arial"/>
          <w:color w:val="231F20"/>
        </w:rPr>
        <w:tab/>
        <w:t>10</w:t>
      </w:r>
    </w:p>
    <w:p w14:paraId="3BF09B39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</w:rPr>
      </w:pPr>
    </w:p>
    <w:p w14:paraId="187FBEDD" w14:textId="77777777" w:rsidR="00DF0F90" w:rsidRDefault="00DF0F90" w:rsidP="00F74C07">
      <w:pPr>
        <w:tabs>
          <w:tab w:val="left" w:pos="1034"/>
        </w:tabs>
        <w:spacing w:before="3"/>
        <w:rPr>
          <w:rFonts w:ascii="Arial" w:eastAsia="Arial" w:hAnsi="Arial" w:cs="Arial"/>
          <w:sz w:val="26"/>
          <w:szCs w:val="26"/>
        </w:rPr>
      </w:pPr>
    </w:p>
    <w:p w14:paraId="77C9E000" w14:textId="77777777" w:rsidR="00DF0F90" w:rsidRDefault="00F74C07" w:rsidP="00F74C07">
      <w:pPr>
        <w:pStyle w:val="BodyText"/>
        <w:tabs>
          <w:tab w:val="left" w:pos="1034"/>
        </w:tabs>
        <w:ind w:right="435" w:firstLine="0"/>
        <w:rPr>
          <w:rFonts w:cs="Arial"/>
          <w:b w:val="0"/>
          <w:bCs w:val="0"/>
        </w:rPr>
      </w:pPr>
      <w:r>
        <w:rPr>
          <w:rFonts w:cs="Arial"/>
          <w:color w:val="005A95"/>
        </w:rPr>
        <w:t>12. Are there any traffic issues you are concerned with around your</w:t>
      </w:r>
      <w:r>
        <w:rPr>
          <w:rFonts w:cs="Arial"/>
          <w:color w:val="005A95"/>
          <w:spacing w:val="-23"/>
        </w:rPr>
        <w:t xml:space="preserve"> </w:t>
      </w:r>
      <w:r>
        <w:rPr>
          <w:rFonts w:cs="Arial"/>
          <w:color w:val="005A95"/>
        </w:rPr>
        <w:t>child/ren’s</w:t>
      </w:r>
    </w:p>
    <w:p w14:paraId="16A3574A" w14:textId="77777777" w:rsidR="00DF0F90" w:rsidRDefault="00F74C07" w:rsidP="00F74C07">
      <w:pPr>
        <w:pStyle w:val="BodyText"/>
        <w:tabs>
          <w:tab w:val="left" w:pos="1034"/>
        </w:tabs>
        <w:spacing w:before="58"/>
        <w:ind w:right="3791" w:firstLine="0"/>
        <w:rPr>
          <w:b w:val="0"/>
          <w:bCs w:val="0"/>
        </w:rPr>
      </w:pPr>
      <w:r>
        <w:rPr>
          <w:color w:val="005A95"/>
        </w:rPr>
        <w:tab/>
        <w:t>school? If yes, please describe</w:t>
      </w:r>
      <w:r>
        <w:rPr>
          <w:color w:val="005A95"/>
          <w:spacing w:val="-11"/>
        </w:rPr>
        <w:t xml:space="preserve"> </w:t>
      </w:r>
      <w:r>
        <w:rPr>
          <w:color w:val="005A95"/>
        </w:rPr>
        <w:t>them.</w:t>
      </w:r>
    </w:p>
    <w:p w14:paraId="13586BF5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423240B7" w14:textId="77777777" w:rsidR="00DF0F90" w:rsidRDefault="00DF0F90" w:rsidP="00F74C07">
      <w:pPr>
        <w:tabs>
          <w:tab w:val="left" w:pos="1034"/>
        </w:tabs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14:paraId="1CE9747D" w14:textId="184E40F8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E1B6BF3" wp14:editId="33C499D5">
                <wp:extent cx="6846570" cy="6350"/>
                <wp:effectExtent l="9525" t="9525" r="1905" b="3175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">
                <v:group id="Group 24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5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42cMA&#10;AADbAAAADwAAAGRycy9kb3ducmV2LnhtbESPW4vCMBSE34X9D+Es7JumynqhGmV3QSroixfw9dAc&#10;22JzUpJou//eCIKPw8x8wyxWnanFnZyvLCsYDhIQxLnVFRcKTsd1fwbCB2SNtWVS8E8eVsuP3gJT&#10;bVve0/0QChEh7FNUUIbQpFL6vCSDfmAb4uhdrDMYonSF1A7bCDe1HCXJRBqsOC6U2NBfSfn1cDMK&#10;vn/XWTu7uXMmuyy/7uzU4Xir1Ndn9zMHEagL7/CrvdEKRh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i42cMAAADbAAAADwAAAAAAAAAAAAAAAACYAgAAZHJzL2Rv&#10;d25yZXYueG1sUEsFBgAAAAAEAAQA9QAAAIg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326A83E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3D111B48" w14:textId="77777777" w:rsidR="00DF0F90" w:rsidRDefault="00DF0F90" w:rsidP="00F74C07">
      <w:pPr>
        <w:tabs>
          <w:tab w:val="left" w:pos="1034"/>
        </w:tabs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4505AF1" w14:textId="575D2767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E36D9E0" wp14:editId="4561E363">
                <wp:extent cx="6846570" cy="6350"/>
                <wp:effectExtent l="9525" t="9525" r="1905" b="3175"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">
                <v:group id="Group 21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bQcQA&#10;AADbAAAADwAAAGRycy9kb3ducmV2LnhtbESPQWvCQBSE7wX/w/KE3uqm1lqJWUULkkK9GAteH9nX&#10;JCT7NuyuJv33bqHQ4zAz3zDZdjSduJHzjWUFz7MEBHFpdcOVgq/z4WkFwgdkjZ1lUvBDHrabyUOG&#10;qbYDn+hWhEpECPsUFdQh9KmUvqzJoJ/Znjh639YZDFG6SmqHQ4SbTs6TZCkNNhwXauzpvaayLa5G&#10;wWJ/yIfV1V1yOeZle7RvDl8/lXqcjrs1iEBj+A//tT+0gvkL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G0H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29BDBBD3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6EDB532F" w14:textId="77777777" w:rsidR="00DF0F90" w:rsidRDefault="00DF0F90" w:rsidP="00F74C07">
      <w:pPr>
        <w:tabs>
          <w:tab w:val="left" w:pos="1034"/>
        </w:tabs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6F13217D" w14:textId="06335856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18E7C4F" wp14:editId="1F7FD5A2">
                <wp:extent cx="6846570" cy="6350"/>
                <wp:effectExtent l="9525" t="9525" r="1905" b="3175"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">
                <v:group id="Group 18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FNr8A&#10;AADbAAAADwAAAGRycy9kb3ducmV2LnhtbERPy4rCMBTdD/gP4QruxlRxRqlGUUEqOBsf4PbSXNti&#10;c1OSaOvfm8WAy8N5L1adqcWTnK8sKxgNExDEudUVFwou5933DIQPyBpry6TgRR5Wy97XAlNtWz7S&#10;8xQKEUPYp6igDKFJpfR5SQb90DbEkbtZZzBE6AqpHbYx3NRynCS/0mDFsaHEhrYl5ffTwyiYbHZZ&#10;O3u4aya7LL//2anDn4NSg363noMI1IWP+N+91wrGcX38En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zYU2vwAAANsAAAAPAAAAAAAAAAAAAAAAAJgCAABkcnMvZG93bnJl&#10;di54bWxQSwUGAAAAAAQABAD1AAAAhAMAAAAA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BF8BC82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2064AA0F" w14:textId="77777777" w:rsidR="00DF0F90" w:rsidRDefault="00DF0F90" w:rsidP="00F74C07">
      <w:pPr>
        <w:tabs>
          <w:tab w:val="left" w:pos="1034"/>
        </w:tabs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0DCCB54" w14:textId="1499920D" w:rsidR="00DF0F90" w:rsidRDefault="00F62D0F" w:rsidP="00F74C07">
      <w:pPr>
        <w:tabs>
          <w:tab w:val="left" w:pos="1034"/>
        </w:tabs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D9BD52C" wp14:editId="66E5AFE3">
                <wp:extent cx="6846570" cy="6350"/>
                <wp:effectExtent l="9525" t="9525" r="1905" b="3175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">
                <v:group id="Group 15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6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X/8EA&#10;AADbAAAADwAAAGRycy9kb3ducmV2LnhtbERPTWvCQBC9C/0PyxR6M5uWWkN0E9qCRLAXbcHrkJ0m&#10;wexs2F1N/PeuUOhtHu9z1uVkenEh5zvLCp6TFARxbXXHjYKf7808A+EDssbeMim4koeyeJitMdd2&#10;5D1dDqERMYR9jgraEIZcSl+3ZNAndiCO3K91BkOErpHa4RjDTS9f0vRNGuw4NrQ40GdL9elwNgpe&#10;PzbVmJ3dsZJTVZ++7NLhYqfU0+P0vgIRaAr/4j/3Vsf5S7j/Eg+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1//BAAAA2w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171331A" w14:textId="77777777" w:rsidR="00DF0F90" w:rsidRDefault="00DF0F90" w:rsidP="00F74C07">
      <w:pPr>
        <w:tabs>
          <w:tab w:val="left" w:pos="1034"/>
        </w:tabs>
        <w:rPr>
          <w:rFonts w:ascii="Arial" w:eastAsia="Arial" w:hAnsi="Arial" w:cs="Arial"/>
          <w:b/>
          <w:bCs/>
          <w:sz w:val="28"/>
          <w:szCs w:val="28"/>
        </w:rPr>
      </w:pPr>
    </w:p>
    <w:p w14:paraId="2EC24144" w14:textId="77777777" w:rsidR="00DF0F90" w:rsidRDefault="00DF0F90" w:rsidP="00F74C07">
      <w:pPr>
        <w:tabs>
          <w:tab w:val="left" w:pos="1034"/>
        </w:tabs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D4E98DB" w14:textId="77777777" w:rsidR="00DF0F90" w:rsidRDefault="00F74C07" w:rsidP="00F74C07">
      <w:pPr>
        <w:pStyle w:val="BodyText"/>
        <w:tabs>
          <w:tab w:val="left" w:pos="1034"/>
        </w:tabs>
        <w:spacing w:line="283" w:lineRule="auto"/>
        <w:ind w:right="435" w:firstLine="0"/>
        <w:rPr>
          <w:b w:val="0"/>
          <w:bCs w:val="0"/>
        </w:rPr>
      </w:pPr>
      <w:r>
        <w:rPr>
          <w:color w:val="005A95"/>
        </w:rPr>
        <w:t>13. What would you like to see implemented in or around your child/ren’s</w:t>
      </w:r>
      <w:r>
        <w:rPr>
          <w:color w:val="005A95"/>
          <w:spacing w:val="-44"/>
        </w:rPr>
        <w:t xml:space="preserve"> </w:t>
      </w:r>
      <w:r>
        <w:rPr>
          <w:color w:val="005A95"/>
        </w:rPr>
        <w:t xml:space="preserve">school </w:t>
      </w:r>
      <w:r>
        <w:rPr>
          <w:color w:val="005A95"/>
        </w:rPr>
        <w:tab/>
        <w:t>to make walking and bike riding to school an easier option for</w:t>
      </w:r>
      <w:r>
        <w:rPr>
          <w:color w:val="005A95"/>
          <w:spacing w:val="-24"/>
        </w:rPr>
        <w:t xml:space="preserve"> </w:t>
      </w:r>
      <w:r>
        <w:rPr>
          <w:color w:val="005A95"/>
        </w:rPr>
        <w:t>them?</w:t>
      </w:r>
    </w:p>
    <w:p w14:paraId="7B4AEA83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13A598" w14:textId="77777777" w:rsidR="00DF0F90" w:rsidRDefault="00DF0F90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00C47165" w14:textId="755ED1D2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BB48DC7" wp14:editId="1E5D1E44">
                <wp:extent cx="6846570" cy="6350"/>
                <wp:effectExtent l="9525" t="9525" r="1905" b="3175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">
                <v:group id="Group 12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JiMAA&#10;AADbAAAADwAAAGRycy9kb3ducmV2LnhtbERPS4vCMBC+L/gfwgje1tTFValGcQXpwnrxAV6HZmyL&#10;zaQk0dZ/bxYEb/PxPWex6kwt7uR8ZVnBaJiAIM6trrhQcDpuP2cgfEDWWFsmBQ/ysFr2PhaYatvy&#10;nu6HUIgYwj5FBWUITSqlz0sy6Ie2IY7cxTqDIUJXSO2wjeGmll9JMpEGK44NJTa0KSm/Hm5Gwfhn&#10;m7Wzmztnssvy685OHX7/KTXod+s5iEBdeItf7l8d54/h/5d4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pJi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0B3ED383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44F554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648440FD" w14:textId="0C1DA694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23A9564" wp14:editId="45453C0D">
                <wp:extent cx="6846570" cy="6350"/>
                <wp:effectExtent l="9525" t="9525" r="1905" b="317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">
                <v:group id="Group 9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qEMAA&#10;AADbAAAADwAAAGRycy9kb3ducmV2LnhtbERPTYvCMBC9C/6HMMLeNHVZXalG2V2QCnrRFbwOzdgW&#10;m0lJoq3/3giCt3m8z1msOlOLGzlfWVYwHiUgiHOrKy4UHP/XwxkIH5A11pZJwZ08rJb93gJTbVve&#10;0+0QChFD2KeooAyhSaX0eUkG/cg2xJE7W2cwROgKqR22MdzU8jNJptJgxbGhxIb+Ssovh6tR8PW7&#10;ztrZ1Z0y2WX5ZWe/HU62Sn0Mup85iEBdeItf7o2O88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3qE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0BE0536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DABBF0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6668BF6D" w14:textId="76D76048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F647046" wp14:editId="4C7670EF">
                <wp:extent cx="6846570" cy="6350"/>
                <wp:effectExtent l="9525" t="9525" r="1905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">
                <v:group id="Group 6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cX8AA&#10;AADaAAAADwAAAGRycy9kb3ducmV2LnhtbERPyWrDMBC9B/oPYgq5xXJL0xgnSmgLwYX2kgVyHayJ&#10;bWKNjCQv+fvqEOjx8fbNbjKtGMj5xrKClyQFQVxa3XCl4HzaLzIQPiBrbC2Tgjt52G2fZhvMtR35&#10;QMMxVCKGsM9RQR1Cl0vpy5oM+sR2xJG7WmcwROgqqR2OMdy08jVN36XBhmNDjR191VTejr1R8Pa5&#10;L8asd5dCTkV5+7Urh8sfpebP08caRKAp/Isf7m+tIG6NV+IN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LcX8AAAADa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5B849F40" w14:textId="77777777" w:rsidR="00DF0F90" w:rsidRDefault="00DF0F9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DE2E40" w14:textId="77777777" w:rsidR="00DF0F90" w:rsidRDefault="00DF0F9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2BA0F21E" w14:textId="149538B7" w:rsidR="00DF0F90" w:rsidRDefault="00F62D0F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FD21B42" wp14:editId="4E75B45D">
                <wp:extent cx="6846570" cy="6350"/>
                <wp:effectExtent l="9525" t="9525" r="1905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">
                <v:group id="Group 3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WWsEA&#10;AADaAAAADwAAAGRycy9kb3ducmV2LnhtbESPT4vCMBTE74LfITxhb5q6rH+oRtEFqaAX3QWvj+bZ&#10;FpuXkkTb/fYbQfA4zPxmmOW6M7V4kPOVZQXjUQKCOLe64kLB789uOAfhA7LG2jIp+CMP61W/t8RU&#10;25ZP9DiHQsQS9ikqKENoUil9XpJBP7INcfSu1hkMUbpCaodtLDe1/EySqTRYcVwosaHvkvLb+W4U&#10;fG13WTu/u0smuyy/He3M4eSg1Meg2yxABOrCO/yi9zpy8LwSb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v1lrBAAAA2g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58752A76" w14:textId="77777777" w:rsidR="00DF0F90" w:rsidRDefault="00DF0F90">
      <w:pPr>
        <w:rPr>
          <w:rFonts w:ascii="Arial" w:eastAsia="Arial" w:hAnsi="Arial" w:cs="Arial"/>
          <w:b/>
          <w:bCs/>
          <w:sz w:val="28"/>
          <w:szCs w:val="28"/>
        </w:rPr>
      </w:pPr>
    </w:p>
    <w:p w14:paraId="21EAC83C" w14:textId="77777777" w:rsidR="00DF0F90" w:rsidRDefault="00DF0F90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71077B2" w14:textId="77777777" w:rsidR="00DF0F90" w:rsidRDefault="00DF0F90">
      <w:pPr>
        <w:rPr>
          <w:rFonts w:ascii="Arial" w:eastAsia="Arial" w:hAnsi="Arial" w:cs="Arial"/>
          <w:b/>
          <w:bCs/>
          <w:sz w:val="28"/>
          <w:szCs w:val="28"/>
        </w:rPr>
      </w:pPr>
    </w:p>
    <w:p w14:paraId="5DCCAF98" w14:textId="77777777" w:rsidR="00DF0F90" w:rsidRDefault="00DF0F90">
      <w:pPr>
        <w:rPr>
          <w:rFonts w:ascii="Arial" w:eastAsia="Arial" w:hAnsi="Arial" w:cs="Arial"/>
          <w:b/>
          <w:bCs/>
          <w:sz w:val="28"/>
          <w:szCs w:val="28"/>
        </w:rPr>
      </w:pPr>
    </w:p>
    <w:p w14:paraId="10794272" w14:textId="77777777" w:rsidR="00DF0F90" w:rsidRDefault="00F74C07">
      <w:pPr>
        <w:spacing w:before="178"/>
        <w:ind w:left="566" w:right="3791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&lt;Schools may wish to add additional questions to this survey</w:t>
      </w:r>
      <w:r>
        <w:rPr>
          <w:rFonts w:ascii="Arial"/>
          <w:b/>
          <w:color w:val="005A95"/>
          <w:spacing w:val="-20"/>
        </w:rPr>
        <w:t xml:space="preserve"> </w:t>
      </w:r>
      <w:r>
        <w:rPr>
          <w:rFonts w:ascii="Arial"/>
          <w:b/>
          <w:color w:val="005A95"/>
        </w:rPr>
        <w:t>here&gt;</w:t>
      </w:r>
    </w:p>
    <w:p w14:paraId="16F6DC4B" w14:textId="77777777" w:rsidR="00DF0F90" w:rsidRDefault="00DF0F9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176DEAA9" w14:textId="77777777" w:rsidR="00DF0F90" w:rsidRDefault="00F74C07">
      <w:pPr>
        <w:ind w:left="566" w:right="2666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Please hand your completed survey in by (insert date here) to the following:</w:t>
      </w:r>
    </w:p>
    <w:p w14:paraId="6ED01ED2" w14:textId="77777777" w:rsidR="00DF0F90" w:rsidRDefault="00DF0F9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413B5ECB" w14:textId="77777777" w:rsidR="00DF0F90" w:rsidRDefault="00F74C07">
      <w:pPr>
        <w:pStyle w:val="ListParagraph"/>
        <w:numPr>
          <w:ilvl w:val="0"/>
          <w:numId w:val="1"/>
        </w:numPr>
        <w:tabs>
          <w:tab w:val="left" w:pos="12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5A95"/>
        </w:rPr>
        <w:t>Office details (include name of person or place at the school’s</w:t>
      </w:r>
      <w:r>
        <w:rPr>
          <w:rFonts w:ascii="Arial" w:eastAsia="Arial" w:hAnsi="Arial" w:cs="Arial"/>
          <w:b/>
          <w:bCs/>
          <w:color w:val="005A95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5A95"/>
        </w:rPr>
        <w:t>office)</w:t>
      </w:r>
    </w:p>
    <w:p w14:paraId="1DB05901" w14:textId="77777777" w:rsidR="00DF0F90" w:rsidRDefault="00DF0F9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11534B3D" w14:textId="77777777" w:rsidR="00DF0F90" w:rsidRDefault="00F74C07">
      <w:pPr>
        <w:pStyle w:val="ListParagraph"/>
        <w:numPr>
          <w:ilvl w:val="0"/>
          <w:numId w:val="1"/>
        </w:numPr>
        <w:tabs>
          <w:tab w:val="left" w:pos="1287"/>
        </w:tabs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Email details if</w:t>
      </w:r>
      <w:r>
        <w:rPr>
          <w:rFonts w:ascii="Arial"/>
          <w:b/>
          <w:color w:val="005A95"/>
          <w:spacing w:val="-1"/>
        </w:rPr>
        <w:t xml:space="preserve"> </w:t>
      </w:r>
      <w:r>
        <w:rPr>
          <w:rFonts w:ascii="Arial"/>
          <w:b/>
          <w:color w:val="005A95"/>
        </w:rPr>
        <w:t>relevant</w:t>
      </w:r>
    </w:p>
    <w:sectPr w:rsidR="00DF0F90">
      <w:pgSz w:w="11910" w:h="16840"/>
      <w:pgMar w:top="16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5B8A4" w14:textId="77777777" w:rsidR="0075412A" w:rsidRDefault="00F74C07">
      <w:r>
        <w:separator/>
      </w:r>
    </w:p>
  </w:endnote>
  <w:endnote w:type="continuationSeparator" w:id="0">
    <w:p w14:paraId="1F7C9283" w14:textId="77777777" w:rsidR="0075412A" w:rsidRDefault="00F74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C7584" w14:textId="77777777" w:rsidR="0075412A" w:rsidRDefault="00F74C07">
      <w:r>
        <w:separator/>
      </w:r>
    </w:p>
  </w:footnote>
  <w:footnote w:type="continuationSeparator" w:id="0">
    <w:p w14:paraId="7669C5F9" w14:textId="77777777" w:rsidR="0075412A" w:rsidRDefault="00F74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581C" w14:textId="63B5E7D8" w:rsidR="00DF0F90" w:rsidRDefault="0070417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inline distT="0" distB="0" distL="0" distR="0" wp14:anchorId="45E4F88B" wp14:editId="270DFB1F">
          <wp:extent cx="7564226" cy="113768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 (Parents)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16" cy="1137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2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4EFC746" wp14:editId="6F8F3374">
              <wp:simplePos x="0" y="0"/>
              <wp:positionH relativeFrom="page">
                <wp:posOffset>2465070</wp:posOffset>
              </wp:positionH>
              <wp:positionV relativeFrom="page">
                <wp:posOffset>380365</wp:posOffset>
              </wp:positionV>
              <wp:extent cx="3873500" cy="317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1766B" w14:textId="77777777" w:rsidR="00DF0F90" w:rsidRDefault="00F74C07">
                          <w:pPr>
                            <w:spacing w:line="490" w:lineRule="exact"/>
                            <w:ind w:left="20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 xml:space="preserve">School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sz w:val="46"/>
                            </w:rPr>
                            <w:t xml:space="preserve">Travel </w:t>
                          </w: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>Survey</w:t>
                          </w:r>
                          <w:r>
                            <w:rPr>
                              <w:rFonts w:ascii="Arial"/>
                              <w:color w:val="FFFFFF"/>
                              <w:spacing w:val="-6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ED8F8"/>
                              <w:sz w:val="46"/>
                            </w:rPr>
                            <w:t>Parents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94.1pt;margin-top:29.95pt;width:305pt;height: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" filled="f" stroked="f">
              <v:textbox inset="0,0,0,0">
                <w:txbxContent>
                  <w:p w14:paraId="40A1766B" w14:textId="77777777" w:rsidR="00DF0F90" w:rsidRDefault="00F74C07">
                    <w:pPr>
                      <w:spacing w:line="490" w:lineRule="exact"/>
                      <w:ind w:left="20"/>
                      <w:rPr>
                        <w:rFonts w:ascii="Arial" w:eastAsia="Arial" w:hAnsi="Arial" w:cs="Arial"/>
                        <w:sz w:val="46"/>
                        <w:szCs w:val="46"/>
                      </w:rPr>
                    </w:pPr>
                    <w:r>
                      <w:rPr>
                        <w:rFonts w:ascii="Arial"/>
                        <w:color w:val="FFFFFF"/>
                        <w:sz w:val="46"/>
                      </w:rPr>
                      <w:t xml:space="preserve">School </w:t>
                    </w:r>
                    <w:r>
                      <w:rPr>
                        <w:rFonts w:ascii="Arial"/>
                        <w:color w:val="FFFFFF"/>
                        <w:spacing w:val="-3"/>
                        <w:sz w:val="46"/>
                      </w:rPr>
                      <w:t xml:space="preserve">Travel </w:t>
                    </w:r>
                    <w:r>
                      <w:rPr>
                        <w:rFonts w:ascii="Arial"/>
                        <w:color w:val="FFFFFF"/>
                        <w:sz w:val="46"/>
                      </w:rPr>
                      <w:t>Survey</w:t>
                    </w:r>
                    <w:r>
                      <w:rPr>
                        <w:rFonts w:ascii="Arial"/>
                        <w:color w:val="FFFFFF"/>
                        <w:spacing w:val="-6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color w:val="8ED8F8"/>
                        <w:sz w:val="46"/>
                      </w:rPr>
                      <w:t>Parents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AD2"/>
    <w:multiLevelType w:val="hybridMultilevel"/>
    <w:tmpl w:val="1F80EF6C"/>
    <w:lvl w:ilvl="0" w:tplc="B7C829F2">
      <w:start w:val="1"/>
      <w:numFmt w:val="decimal"/>
      <w:lvlText w:val="%1."/>
      <w:lvlJc w:val="left"/>
      <w:pPr>
        <w:ind w:left="566" w:hanging="312"/>
        <w:jc w:val="left"/>
      </w:pPr>
      <w:rPr>
        <w:rFonts w:ascii="Arial" w:eastAsia="Arial" w:hAnsi="Arial" w:hint="default"/>
        <w:b/>
        <w:bCs/>
        <w:color w:val="005A95"/>
        <w:spacing w:val="-1"/>
        <w:w w:val="100"/>
        <w:sz w:val="28"/>
        <w:szCs w:val="28"/>
      </w:rPr>
    </w:lvl>
    <w:lvl w:ilvl="1" w:tplc="6DD61294">
      <w:start w:val="1"/>
      <w:numFmt w:val="bullet"/>
      <w:lvlText w:val="•"/>
      <w:lvlJc w:val="left"/>
      <w:pPr>
        <w:ind w:left="1694" w:hanging="312"/>
      </w:pPr>
      <w:rPr>
        <w:rFonts w:hint="default"/>
      </w:rPr>
    </w:lvl>
    <w:lvl w:ilvl="2" w:tplc="0D02605A">
      <w:start w:val="1"/>
      <w:numFmt w:val="bullet"/>
      <w:lvlText w:val="•"/>
      <w:lvlJc w:val="left"/>
      <w:pPr>
        <w:ind w:left="2829" w:hanging="312"/>
      </w:pPr>
      <w:rPr>
        <w:rFonts w:hint="default"/>
      </w:rPr>
    </w:lvl>
    <w:lvl w:ilvl="3" w:tplc="D3EA4404">
      <w:start w:val="1"/>
      <w:numFmt w:val="bullet"/>
      <w:lvlText w:val="•"/>
      <w:lvlJc w:val="left"/>
      <w:pPr>
        <w:ind w:left="3963" w:hanging="312"/>
      </w:pPr>
      <w:rPr>
        <w:rFonts w:hint="default"/>
      </w:rPr>
    </w:lvl>
    <w:lvl w:ilvl="4" w:tplc="DA92B188">
      <w:start w:val="1"/>
      <w:numFmt w:val="bullet"/>
      <w:lvlText w:val="•"/>
      <w:lvlJc w:val="left"/>
      <w:pPr>
        <w:ind w:left="5098" w:hanging="312"/>
      </w:pPr>
      <w:rPr>
        <w:rFonts w:hint="default"/>
      </w:rPr>
    </w:lvl>
    <w:lvl w:ilvl="5" w:tplc="57DC0400">
      <w:start w:val="1"/>
      <w:numFmt w:val="bullet"/>
      <w:lvlText w:val="•"/>
      <w:lvlJc w:val="left"/>
      <w:pPr>
        <w:ind w:left="6232" w:hanging="312"/>
      </w:pPr>
      <w:rPr>
        <w:rFonts w:hint="default"/>
      </w:rPr>
    </w:lvl>
    <w:lvl w:ilvl="6" w:tplc="F426DB2E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 w:tplc="243EC670">
      <w:start w:val="1"/>
      <w:numFmt w:val="bullet"/>
      <w:lvlText w:val="•"/>
      <w:lvlJc w:val="left"/>
      <w:pPr>
        <w:ind w:left="8501" w:hanging="312"/>
      </w:pPr>
      <w:rPr>
        <w:rFonts w:hint="default"/>
      </w:rPr>
    </w:lvl>
    <w:lvl w:ilvl="8" w:tplc="59B854E4">
      <w:start w:val="1"/>
      <w:numFmt w:val="bullet"/>
      <w:lvlText w:val="•"/>
      <w:lvlJc w:val="left"/>
      <w:pPr>
        <w:ind w:left="9636" w:hanging="312"/>
      </w:pPr>
      <w:rPr>
        <w:rFonts w:hint="default"/>
      </w:rPr>
    </w:lvl>
  </w:abstractNum>
  <w:abstractNum w:abstractNumId="1">
    <w:nsid w:val="2BA3580F"/>
    <w:multiLevelType w:val="hybridMultilevel"/>
    <w:tmpl w:val="01884120"/>
    <w:lvl w:ilvl="0" w:tplc="FAD67FDA">
      <w:start w:val="1"/>
      <w:numFmt w:val="bullet"/>
      <w:lvlText w:val="•"/>
      <w:lvlJc w:val="left"/>
      <w:pPr>
        <w:ind w:left="1287" w:hanging="721"/>
      </w:pPr>
      <w:rPr>
        <w:rFonts w:ascii="Arial" w:eastAsia="Arial" w:hAnsi="Arial" w:hint="default"/>
        <w:b/>
        <w:bCs/>
        <w:color w:val="005A95"/>
        <w:w w:val="99"/>
        <w:sz w:val="22"/>
        <w:szCs w:val="22"/>
      </w:rPr>
    </w:lvl>
    <w:lvl w:ilvl="1" w:tplc="347E4092">
      <w:start w:val="1"/>
      <w:numFmt w:val="bullet"/>
      <w:lvlText w:val="•"/>
      <w:lvlJc w:val="left"/>
      <w:pPr>
        <w:ind w:left="2342" w:hanging="721"/>
      </w:pPr>
      <w:rPr>
        <w:rFonts w:hint="default"/>
      </w:rPr>
    </w:lvl>
    <w:lvl w:ilvl="2" w:tplc="7602A34E">
      <w:start w:val="1"/>
      <w:numFmt w:val="bullet"/>
      <w:lvlText w:val="•"/>
      <w:lvlJc w:val="left"/>
      <w:pPr>
        <w:ind w:left="3405" w:hanging="721"/>
      </w:pPr>
      <w:rPr>
        <w:rFonts w:hint="default"/>
      </w:rPr>
    </w:lvl>
    <w:lvl w:ilvl="3" w:tplc="8D6E35D0">
      <w:start w:val="1"/>
      <w:numFmt w:val="bullet"/>
      <w:lvlText w:val="•"/>
      <w:lvlJc w:val="left"/>
      <w:pPr>
        <w:ind w:left="4467" w:hanging="721"/>
      </w:pPr>
      <w:rPr>
        <w:rFonts w:hint="default"/>
      </w:rPr>
    </w:lvl>
    <w:lvl w:ilvl="4" w:tplc="B8CA99D2">
      <w:start w:val="1"/>
      <w:numFmt w:val="bullet"/>
      <w:lvlText w:val="•"/>
      <w:lvlJc w:val="left"/>
      <w:pPr>
        <w:ind w:left="5530" w:hanging="721"/>
      </w:pPr>
      <w:rPr>
        <w:rFonts w:hint="default"/>
      </w:rPr>
    </w:lvl>
    <w:lvl w:ilvl="5" w:tplc="A43055A4">
      <w:start w:val="1"/>
      <w:numFmt w:val="bullet"/>
      <w:lvlText w:val="•"/>
      <w:lvlJc w:val="left"/>
      <w:pPr>
        <w:ind w:left="6592" w:hanging="721"/>
      </w:pPr>
      <w:rPr>
        <w:rFonts w:hint="default"/>
      </w:rPr>
    </w:lvl>
    <w:lvl w:ilvl="6" w:tplc="D15676AC">
      <w:start w:val="1"/>
      <w:numFmt w:val="bullet"/>
      <w:lvlText w:val="•"/>
      <w:lvlJc w:val="left"/>
      <w:pPr>
        <w:ind w:left="7655" w:hanging="721"/>
      </w:pPr>
      <w:rPr>
        <w:rFonts w:hint="default"/>
      </w:rPr>
    </w:lvl>
    <w:lvl w:ilvl="7" w:tplc="0978A29C">
      <w:start w:val="1"/>
      <w:numFmt w:val="bullet"/>
      <w:lvlText w:val="•"/>
      <w:lvlJc w:val="left"/>
      <w:pPr>
        <w:ind w:left="8717" w:hanging="721"/>
      </w:pPr>
      <w:rPr>
        <w:rFonts w:hint="default"/>
      </w:rPr>
    </w:lvl>
    <w:lvl w:ilvl="8" w:tplc="DE3E964A">
      <w:start w:val="1"/>
      <w:numFmt w:val="bullet"/>
      <w:lvlText w:val="•"/>
      <w:lvlJc w:val="left"/>
      <w:pPr>
        <w:ind w:left="9780" w:hanging="72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F90"/>
    <w:rsid w:val="00704179"/>
    <w:rsid w:val="0075412A"/>
    <w:rsid w:val="00921E0B"/>
    <w:rsid w:val="00DF0F90"/>
    <w:rsid w:val="00ED0A6F"/>
    <w:rsid w:val="00F62D0F"/>
    <w:rsid w:val="00F7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AD2D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6" w:hanging="312"/>
    </w:pPr>
    <w:rPr>
      <w:rFonts w:ascii="Arial" w:eastAsia="Arial" w:hAnsi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41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179"/>
  </w:style>
  <w:style w:type="paragraph" w:styleId="Footer">
    <w:name w:val="footer"/>
    <w:basedOn w:val="Normal"/>
    <w:link w:val="FooterChar"/>
    <w:uiPriority w:val="99"/>
    <w:unhideWhenUsed/>
    <w:rsid w:val="007041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179"/>
  </w:style>
  <w:style w:type="paragraph" w:styleId="BalloonText">
    <w:name w:val="Balloon Text"/>
    <w:basedOn w:val="Normal"/>
    <w:link w:val="BalloonTextChar"/>
    <w:uiPriority w:val="99"/>
    <w:semiHidden/>
    <w:unhideWhenUsed/>
    <w:rsid w:val="007041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6" w:hanging="312"/>
    </w:pPr>
    <w:rPr>
      <w:rFonts w:ascii="Arial" w:eastAsia="Arial" w:hAnsi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41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179"/>
  </w:style>
  <w:style w:type="paragraph" w:styleId="Footer">
    <w:name w:val="footer"/>
    <w:basedOn w:val="Normal"/>
    <w:link w:val="FooterChar"/>
    <w:uiPriority w:val="99"/>
    <w:unhideWhenUsed/>
    <w:rsid w:val="007041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179"/>
  </w:style>
  <w:style w:type="paragraph" w:styleId="BalloonText">
    <w:name w:val="Balloon Text"/>
    <w:basedOn w:val="Normal"/>
    <w:link w:val="BalloonTextChar"/>
    <w:uiPriority w:val="99"/>
    <w:semiHidden/>
    <w:unhideWhenUsed/>
    <w:rsid w:val="007041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41CFA6-8D56-4CFA-922F-B70A8487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E9ADE703.dotm</Template>
  <TotalTime>0</TotalTime>
  <Pages>3</Pages>
  <Words>410</Words>
  <Characters>2342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ThinkLab Advertising</Company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Harris</dc:creator>
  <cp:lastModifiedBy>Gemma Harris</cp:lastModifiedBy>
  <cp:revision>2</cp:revision>
  <dcterms:created xsi:type="dcterms:W3CDTF">2017-03-21T01:49:00Z</dcterms:created>
  <dcterms:modified xsi:type="dcterms:W3CDTF">2017-03-21T01:49:00Z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2016-05-02T00:00:00Z</vt:filetime>
  </property>
</Properties>
</file>