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1170C" w14:textId="77777777" w:rsidR="00601F6E" w:rsidRDefault="00601F6E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30BDE3AE" w14:textId="77777777" w:rsidR="00601F6E" w:rsidRDefault="00601F6E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7FD44626" w14:textId="77777777" w:rsidR="00601F6E" w:rsidRDefault="00EE7F93">
      <w:pPr>
        <w:pStyle w:val="ListParagraph"/>
        <w:numPr>
          <w:ilvl w:val="0"/>
          <w:numId w:val="2"/>
        </w:numPr>
        <w:tabs>
          <w:tab w:val="left" w:pos="879"/>
        </w:tabs>
        <w:spacing w:before="64"/>
        <w:ind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did you travel to work last</w:t>
      </w:r>
      <w:r>
        <w:rPr>
          <w:rFonts w:ascii="Arial"/>
          <w:b/>
          <w:color w:val="005A95"/>
          <w:spacing w:val="-7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week?</w:t>
      </w:r>
    </w:p>
    <w:p w14:paraId="0D942C00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68A9C9" w14:textId="77777777" w:rsidR="00601F6E" w:rsidRDefault="00601F6E">
      <w:pPr>
        <w:spacing w:before="4"/>
        <w:rPr>
          <w:rFonts w:ascii="Arial" w:eastAsia="Arial" w:hAnsi="Arial" w:cs="Arial"/>
          <w:b/>
          <w:bCs/>
          <w:sz w:val="27"/>
          <w:szCs w:val="27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531"/>
        <w:gridCol w:w="1531"/>
        <w:gridCol w:w="1531"/>
        <w:gridCol w:w="1531"/>
        <w:gridCol w:w="1531"/>
      </w:tblGrid>
      <w:tr w:rsidR="00601F6E" w14:paraId="5705E242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324636D2" w14:textId="77777777" w:rsidR="00601F6E" w:rsidRDefault="00601F6E"/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4AB1F5F9" w14:textId="77777777" w:rsidR="00601F6E" w:rsidRDefault="00EE7F93">
            <w:pPr>
              <w:pStyle w:val="TableParagraph"/>
              <w:spacing w:before="89"/>
              <w:ind w:left="2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Monday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28362993" w14:textId="77777777" w:rsidR="00601F6E" w:rsidRDefault="00EE7F93">
            <w:pPr>
              <w:pStyle w:val="TableParagraph"/>
              <w:spacing w:before="89"/>
              <w:ind w:left="3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3"/>
              </w:rPr>
              <w:t>Tuesday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40E5B742" w14:textId="77777777" w:rsidR="00601F6E" w:rsidRDefault="00EE7F93">
            <w:pPr>
              <w:pStyle w:val="TableParagraph"/>
              <w:spacing w:before="8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Wednesday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47B4240F" w14:textId="77777777" w:rsidR="00601F6E" w:rsidRDefault="00EE7F93">
            <w:pPr>
              <w:pStyle w:val="TableParagraph"/>
              <w:spacing w:before="89"/>
              <w:ind w:left="2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Thursday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64D83F6B" w14:textId="77777777" w:rsidR="00601F6E" w:rsidRDefault="00EE7F93">
            <w:pPr>
              <w:pStyle w:val="TableParagraph"/>
              <w:spacing w:before="89"/>
              <w:ind w:left="3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Friday</w:t>
            </w:r>
          </w:p>
        </w:tc>
      </w:tr>
      <w:tr w:rsidR="00601F6E" w14:paraId="7EB3A29D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7C5D785" w14:textId="77777777" w:rsidR="00601F6E" w:rsidRDefault="00EE7F93">
            <w:pPr>
              <w:pStyle w:val="TableParagraph"/>
              <w:spacing w:before="7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</w:rPr>
              <w:t>Walk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BE9BF1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155A568" w14:textId="3BFE88B5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0BFCE35" wp14:editId="6FAF87ED">
                      <wp:extent cx="177800" cy="177800"/>
                      <wp:effectExtent l="9525" t="9525" r="3175" b="3175"/>
                      <wp:docPr id="450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51" name="Group 4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52" name="Freeform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3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54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GDPoG9UEAABvFQAADgAAAAAAAAAAAAAAAAAuAgAAZHJzL2Uyb0RvYy54&#10;bWxQSwECLQAUAAYACAAAACEAg/sfdNgAAAADAQAADwAAAAAAAAAAAAAAAAAvBwAAZHJzL2Rvd25y&#10;ZXYueG1sUEsFBgAAAAAEAAQA8wAAADQIAAAAAA==&#10;">
                      <v:group id="Group 45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<v:shape id="Freeform 45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PBsYA&#10;AADcAAAADwAAAGRycy9kb3ducmV2LnhtbESPQWsCMRSE74L/ITzBm2bVWtqtUVqxWLCUqi29PjbP&#10;7LKbl2UTdfvvjSB4HGbmG2a2aG0lTtT4wrGC0TABQZw5XbBR8LN/HzyB8AFZY+WYFPyTh8W825lh&#10;qt2Zt3TaBSMihH2KCvIQ6lRKn+Vk0Q9dTRy9g2sshigbI3WD5wi3lRwnyaO0WHBcyLGmZU5ZuTta&#10;BfXmd/L27Mt1tdqav2Wpvz/3X0apfq99fQERqA338K39oRU8TMd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2PB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4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<v:shape id="Freeform 44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DcMMA&#10;AADcAAAADwAAAGRycy9kb3ducmV2LnhtbESPT2sCMRTE70K/Q3gFb5qtrEW3RpGC1IuQant/bt7+&#10;oZuXZZO667c3guBxmJnfMKvNYBtxoc7XjhW8TRMQxLkzNZcKfk67yQKED8gGG8ek4EoeNuuX0Qoz&#10;43r+pssxlCJC2GeooAqhzaT0eUUW/dS1xNErXGcxRNmV0nTYR7ht5CxJ3qXFmuNChS19VpT/Hf+t&#10;gjOms2KnD/3WfPXF79Lqq9ZaqfHrsP0AEWgIz/CjvTcK0n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2Dc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DB779D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2CB39DB" w14:textId="10F3C02D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AA2D093" wp14:editId="3B2837DC">
                      <wp:extent cx="177800" cy="177800"/>
                      <wp:effectExtent l="9525" t="9525" r="3175" b="3175"/>
                      <wp:docPr id="445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46" name="Group 4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47" name="Freeform 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49" name="Freeform 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o11Q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lI6qNdUEAABvFQAADgAAAAAAAAAAAAAAAAAuAgAAZHJzL2Uyb0RvYy54&#10;bWxQSwECLQAUAAYACAAAACEAg/sfdNgAAAADAQAADwAAAAAAAAAAAAAAAAAvBwAAZHJzL2Rvd25y&#10;ZXYueG1sUEsFBgAAAAAEAAQA8wAAADQIAAAAAA==&#10;">
                      <v:group id="Group 44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<v:shape id="Freeform 44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6Q8YA&#10;AADcAAAADwAAAGRycy9kb3ducmV2LnhtbESP3WoCMRSE7wt9h3AKvavZqlRdjaLSUkERf/H2sDnN&#10;Lrs5WTaprm/fFAq9HGbmG2Yya20lrtT4wrGC104CgjhzumCj4HT8eBmC8AFZY+WYFNzJw2z6+DDB&#10;VLsb7+l6CEZECPsUFeQh1KmUPsvJou+4mjh6X66xGKJsjNQN3iLcVrKbJG/SYsFxIcealjll5eHb&#10;KqjX595i5MvP6n1vLstS7zbHrVHq+amdj0EEasN/+K+90gr6/QH8no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O6Q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4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<v:shape id="Freeform 44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6M8MA&#10;AADcAAAADwAAAGRycy9kb3ducmV2LnhtbESPT4vCMBTE74LfITzBm6ZKWdZqFBFELwtZd70/m9c/&#10;2LyUJtr67TcLC3scZuY3zGY32EY8qfO1YwWLeQKCOHem5lLB99dx9g7CB2SDjWNS8CIPu+14tMHM&#10;uJ4/6XkJpYgQ9hkqqEJoMyl9XpFFP3ctcfQK11kMUXalNB32EW4buUySN2mx5rhQYUuHivL75WEV&#10;3DBdFkf90e/NqS+uK6tfWmulppNhvwYRaAj/4b/22ShI0x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W6M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97731F1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CC3CAE8" w14:textId="2FF5A895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F56E2AD" wp14:editId="1B192D90">
                      <wp:extent cx="177800" cy="177800"/>
                      <wp:effectExtent l="9525" t="9525" r="3175" b="3175"/>
                      <wp:docPr id="44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41" name="Group 4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42" name="Freeform 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3" name="Group 4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44" name="Freeform 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AncFWzTBAAAbxUAAA4AAAAAAAAAAAAAAAAALgIAAGRycy9lMm9Eb2MueG1s&#10;UEsBAi0AFAAGAAgAAAAhAIP7H3TYAAAAAwEAAA8AAAAAAAAAAAAAAAAALQcAAGRycy9kb3ducmV2&#10;LnhtbFBLBQYAAAAABAAEAPMAAAAyCAAAAAA=&#10;">
                      <v:group id="Group 44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<v:shape id="Freeform 44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Z28YA&#10;AADcAAAADwAAAGRycy9kb3ducmV2LnhtbESPQWvCQBSE74L/YXlCb82mKsWmrqJiqaBI1ZZeH9nX&#10;TUj2bchuNf57t1DwOMzMN8x03tlanKn1pWMFT0kKgjh3umSj4PP09jgB4QOyxtoxKbiSh/ms35ti&#10;pt2FD3Q+BiMihH2GCooQmkxKnxdk0SeuIY7ej2sthihbI3WLlwi3tRym6bO0WHJcKLChVUF5dfy1&#10;Cprt12j54qv3en0w36tKf+xOe6PUw6BbvIII1IV7+L+90QrG4y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QZ2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3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<v:shape id="Freeform 43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VrcMA&#10;AADcAAAADwAAAGRycy9kb3ducmV2LnhtbESPW4vCMBSE3xf8D+EIvq2pUpa1GkUEWV+ErJf3Y3N6&#10;weakNFlb/71ZWNjHYWa+YVabwTbiQZ2vHSuYTRMQxLkzNZcKLuf9+ycIH5ANNo5JwZM8bNajtxVm&#10;xvX8TY9TKEWEsM9QQRVCm0np84os+qlriaNXuM5iiLIrpemwj3DbyHmSfEiLNceFClvaVZTfTz9W&#10;wQ3TebHXx35rvvriurD6qbVWajIetksQgYbwH/5rH4yCNE3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Vr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E4C2DC0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B84082C" w14:textId="3FD8A370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2D029DF" wp14:editId="6BA54F1B">
                      <wp:extent cx="177800" cy="177800"/>
                      <wp:effectExtent l="9525" t="9525" r="3175" b="3175"/>
                      <wp:docPr id="435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36" name="Group 4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7" name="Freeform 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8" name="Group 4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9" name="Freeform 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FPJtHnWBAAAbxUAAA4AAAAAAAAAAAAAAAAALgIAAGRycy9lMm9Eb2Mu&#10;eG1sUEsBAi0AFAAGAAgAAAAhAIP7H3TYAAAAAwEAAA8AAAAAAAAAAAAAAAAAMAcAAGRycy9kb3du&#10;cmV2LnhtbFBLBQYAAAAABAAEAPMAAAA1CAAAAAA=&#10;">
                      <v:group id="Group 43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<v:shape id="Freeform 43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JPsYA&#10;AADcAAAADwAAAGRycy9kb3ducmV2LnhtbESP3WoCMRSE7wt9h3AK3tVsVWq7GkWloqCIPy3eHjan&#10;2WU3J8sm1fXtTaHQy2FmvmHG09ZW4kKNLxwreOkmIIgzpws2Cj5Py+c3ED4ga6wck4IbeZhOHh/G&#10;mGp35QNdjsGICGGfooI8hDqV0mc5WfRdVxNH79s1FkOUjZG6wWuE20r2kuRVWiw4LuRY0yKnrDz+&#10;WAX15qs/f/flqvo4mPOi1PvtaWeU6jy1sxGIQG34D/+111rBoD+E3zPx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XJP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3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<v:shape id="Freeform 43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JTs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+WwJ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yU7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33A6FB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3DC1F90" w14:textId="66009D93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C68D6D6" wp14:editId="053BE659">
                      <wp:extent cx="177800" cy="177800"/>
                      <wp:effectExtent l="9525" t="9525" r="3175" b="3175"/>
                      <wp:docPr id="430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31" name="Group 4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2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3" name="Group 4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4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J5uRE7TBAAAbxUAAA4AAAAAAAAAAAAAAAAALgIAAGRycy9lMm9Eb2MueG1s&#10;UEsBAi0AFAAGAAgAAAAhAIP7H3TYAAAAAwEAAA8AAAAAAAAAAAAAAAAALQcAAGRycy9kb3ducmV2&#10;LnhtbFBLBQYAAAAABAAEAPMAAAAyCAAAAAA=&#10;">
                      <v:group id="Group 43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<v:shape id="Freeform 43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psUA&#10;AADcAAAADwAAAGRycy9kb3ducmV2LnhtbESP3WoCMRSE7wu+QziCdzVbLUW3RlFRKlTEX3p72Jxm&#10;l92cLJuo69s3hUIvh5n5hpnMWluJGzW+cKzgpZ+AIM6cLtgoOJ/WzyMQPiBrrByTggd5mE07TxNM&#10;tbvzgW7HYESEsE9RQR5CnUrps5ws+r6riaP37RqLIcrGSN3gPcJtJQdJ8iYtFhwXcqxpmVNWHq9W&#10;Qf15GS7GvvyoVgfztSz1fnvaGaV63Xb+DiJQG/7Df+2NVvA6HMD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mqm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2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<v:shape id="Freeform 42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m0MMA&#10;AADcAAAADwAAAGRycy9kb3ducmV2LnhtbESPT2sCMRTE70K/Q3gFb5qtLkW3RpGC1IuQant/bt7+&#10;oZuXZZO667c3guBxmJnfMKvNYBtxoc7XjhW8TRMQxLkzNZcKfk67yQKED8gGG8ek4EoeNuuX0Qoz&#10;43r+pssxlCJC2GeooAqhzaT0eUUW/dS1xNErXGcxRNmV0nTYR7ht5CxJ3qXFmuNChS19VpT/Hf+t&#10;gjOms2KnD/3WfPXF79Lqq9ZaqfHrsP0AEWgIz/CjvTcK0n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Jm0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01A277E2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C724FEE" w14:textId="77777777" w:rsidR="00601F6E" w:rsidRDefault="00EE7F93">
            <w:pPr>
              <w:pStyle w:val="TableParagraph"/>
              <w:spacing w:before="7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Bike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87130B5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9666207" w14:textId="6B98FD31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495A3ED" wp14:editId="5B948401">
                      <wp:extent cx="177800" cy="177800"/>
                      <wp:effectExtent l="9525" t="9525" r="3175" b="3175"/>
                      <wp:docPr id="425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26" name="Group 4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7" name="Freeform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8" name="Group 4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9" name="Freeform 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">
                      <v:group id="Group 42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<v:shape id="Freeform 42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f48YA&#10;AADcAAAADwAAAGRycy9kb3ducmV2LnhtbESPQWsCMRSE74L/ITzBm2bVYtutUVqxWLCUqi29PjbP&#10;7LKbl2UTdfvvjSB4HGbmG2a2aG0lTtT4wrGC0TABQZw5XbBR8LN/HzyB8AFZY+WYFPyTh8W825lh&#10;qt2Zt3TaBSMihH2KCvIQ6lRKn+Vk0Q9dTRy9g2sshigbI3WD5wi3lRwnyVRaLDgu5FjTMqes3B2t&#10;gnrzO3l79uW6Wm3N37LU35/7L6NUv9e+voAI1IZ7+Nb+0Aoexo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xf4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2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<v:shape id="Freeform 42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fk8MA&#10;AADcAAAADwAAAGRycy9kb3ducmV2LnhtbESPT4vCMBTE74LfITzBm6YWWdZqFBFELwtZd70/m9c/&#10;2LyUJtr67TcLC3scZuY3zGY32EY8qfO1YwWLeQKCOHem5lLB99dx9g7CB2SDjWNS8CIPu+14tMHM&#10;uJ4/6XkJpYgQ9hkqqEJoMyl9XpFFP3ctcfQK11kMUXalNB32EW4bmSbJm7RYc1yosKVDRfn98rAK&#10;brhMi6P+6Pfm1BfXldUvrbVS08mwX4MINIT/8F/7bBQs0x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pfk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7CB6AF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1D2E644" w14:textId="5B2C5BCB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8E6128E" wp14:editId="61A03C0B">
                      <wp:extent cx="177800" cy="177800"/>
                      <wp:effectExtent l="9525" t="9525" r="3175" b="3175"/>
                      <wp:docPr id="420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21" name="Group 4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2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3" name="Group 4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4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O8nM3LTBAAAbxUAAA4AAAAAAAAAAAAAAAAALgIAAGRycy9lMm9Eb2MueG1s&#10;UEsBAi0AFAAGAAgAAAAhAIP7H3TYAAAAAwEAAA8AAAAAAAAAAAAAAAAALQcAAGRycy9kb3ducmV2&#10;LnhtbFBLBQYAAAAABAAEAPMAAAAyCAAAAAA=&#10;">
                      <v:group id="Group 42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<v:shape id="Freeform 42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8e8YA&#10;AADcAAAADwAAAGRycy9kb3ducmV2LnhtbESPQWvCQBSE7wX/w/IK3nTTKNKmrmKlolCRqi29PrKv&#10;m5Ds25BdNf77riD0OMzMN8x03tlanKn1pWMFT8MEBHHudMlGwddxNXgG4QOyxtoxKbiSh/ms9zDF&#10;TLsL7+l8CEZECPsMFRQhNJmUPi/Ioh+6hjh6v661GKJsjdQtXiLc1jJNkom0WHJcKLChZUF5dThZ&#10;Bc3H9+jtxVfr+n1vfpaV/twed0ap/mO3eAURqAv/4Xt7oxWM0x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v8e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1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<v:shape id="Freeform 41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wDcMA&#10;AADcAAAADwAAAGRycy9kb3ducmV2LnhtbESPS2vDMBCE74X+B7GF3Bq5xpTGiRJCITSXgPK6b6z1&#10;g1grY6mx8++jQqDHYWa+YRar0bbiRr1vHCv4mCYgiAtnGq4UnI6b9y8QPiAbbB2Tgjt5WC1fXxaY&#10;Gzfwnm6HUIkIYZ+jgjqELpfSFzVZ9FPXEUevdL3FEGVfSdPjEOG2lWmSfEqLDceFGjv6rqm4Hn6t&#10;ggtmabnRu2FtfobyPLP6rrVWavI2rucgAo3hP/xsb42CLM3g7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wD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2D86716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2F7B386" w14:textId="5784B912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5F99B1B" wp14:editId="2B1ECBFF">
                      <wp:extent cx="177800" cy="177800"/>
                      <wp:effectExtent l="9525" t="9525" r="3175" b="3175"/>
                      <wp:docPr id="415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16" name="Group 4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7" name="Freeform 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8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9" name="Freeform 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BK1w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">
                      <v:group id="Group 41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 id="Freeform 41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VXsYA&#10;AADcAAAADwAAAGRycy9kb3ducmV2LnhtbESPW2sCMRSE3wv+h3CEvmnWVnpZjWJFqWARLy2+HjbH&#10;7LKbk2UTdf33TUHo4zAz3zDjaWsrcaHGF44VDPoJCOLM6YKNgu/DsvcGwgdkjZVjUnAjD9NJ52GM&#10;qXZX3tFlH4yIEPYpKshDqFMpfZaTRd93NXH0Tq6xGKJsjNQNXiPcVvIpSV6kxYLjQo41zXPKyv3Z&#10;KqjXP88f7778rBY7c5yXevt12BilHrvtbAQiUBv+w/f2SisYDl7h70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CVX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1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  <v:shape id="Freeform 41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VLsMA&#10;AADcAAAADwAAAGRycy9kb3ducmV2LnhtbESPS4sCMRCE74L/IbTgTTOKLOtoFBFELwtZH/d20vPA&#10;SWeYRGf895uFhT0WVfUVtd72thYvan3lWMFsmoAgzpypuFBwvRwmnyB8QDZYOyYFb/Kw3QwHa0yN&#10;6/ibXudQiAhhn6KCMoQmldJnJVn0U9cQRy93rcUQZVtI02IX4baW8yT5kBYrjgslNrQvKXucn1bB&#10;HRfz/KC/up05dvltafVba63UeNTvViAC9eE//Nc+GQWL2RJ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VL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3AEF12D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967087D" w14:textId="0191BECF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256F774" wp14:editId="5A336AB6">
                      <wp:extent cx="177800" cy="177800"/>
                      <wp:effectExtent l="9525" t="9525" r="3175" b="3175"/>
                      <wp:docPr id="410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11" name="Group 4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2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3" name="Group 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4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BxaIH3WBAAAbxUAAA4AAAAAAAAAAAAAAAAALgIAAGRycy9lMm9Eb2Mu&#10;eG1sUEsBAi0AFAAGAAgAAAAhAIP7H3TYAAAAAwEAAA8AAAAAAAAAAAAAAAAAMAcAAGRycy9kb3du&#10;cmV2LnhtbFBLBQYAAAAABAAEAPMAAAA1CAAAAAA=&#10;">
                      <v:group id="Group 41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Freeform 41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2xsUA&#10;AADcAAAADwAAAGRycy9kb3ducmV2LnhtbESP3WoCMRSE74W+QzhC72pWW0pdjVJFqVAp/uLtYXPM&#10;Lrs5WTZR17dvCgUvh5n5hhlPW1uJKzW+cKyg30tAEGdOF2wUHPbLlw8QPiBrrByTgjt5mE6eOmNM&#10;tbvxlq67YESEsE9RQR5CnUrps5ws+p6riaN3do3FEGVjpG7wFuG2koMkeZcWC44LOdY0zykrdxer&#10;oP4+vs6GvvyqFltzmpd6s97/GKWeu+3nCESgNjzC/+2VVvDWH8D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zb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0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<v:shape id="Freeform 40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6sMMA&#10;AADcAAAADwAAAGRycy9kb3ducmV2LnhtbESPT4vCMBTE74LfITzBm6ZKWdZqFBFELwtZd70/m9c/&#10;2LyUJtr67TcLC3scZuY3zGY32EY8qfO1YwWLeQKCOHem5lLB99dx9g7CB2SDjWNS8CIPu+14tMHM&#10;uJ4/6XkJpYgQ9hkqqEJoMyl9XpFFP3ctcfQK11kMUXalNB32EW4buUySN2mx5rhQYUuHivL75WEV&#10;3DBdFkf90e/NqS+uK6tfWmulppNhvwYRaAj/4b/22ShIFy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c6s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0BD85A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1BCC370" w14:textId="18BB00F7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93BE2B3" wp14:editId="4AE39AEB">
                      <wp:extent cx="177800" cy="177800"/>
                      <wp:effectExtent l="9525" t="9525" r="3175" b="3175"/>
                      <wp:docPr id="405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06" name="Group 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7" name="Freeform 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8" name="Group 4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9" name="Freeform 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2JT1Q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kOdiU9UEAABvFQAADgAAAAAAAAAAAAAAAAAuAgAAZHJzL2Uyb0RvYy54&#10;bWxQSwECLQAUAAYACAAAACEAg/sfdNgAAAADAQAADwAAAAAAAAAAAAAAAAAvBwAAZHJzL2Rvd25y&#10;ZXYueG1sUEsFBgAAAAAEAAQA8wAAADQIAAAAAA==&#10;">
                      <v:group id="Group 40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<v:shape id="Freeform 40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Dg8YA&#10;AADcAAAADwAAAGRycy9kb3ducmV2LnhtbESP3WoCMRSE7wXfIRyhdzWrlVpXo6hUWlCk/pTeHjbH&#10;7LKbk2WT6vbtm0LBy2FmvmFmi9ZW4kqNLxwrGPQTEMSZ0wUbBefT5vEFhA/IGivHpOCHPCzm3c4M&#10;U+1ufKDrMRgRIexTVJCHUKdS+iwni77vauLoXVxjMUTZGKkbvEW4reQwSZ6lxYLjQo41rXPKyuO3&#10;VVBvP59WE1++Va8H87Uu9cfutDdKPfTa5RREoDbcw//td61glIz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kDg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0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<v:shape id="Freeform 40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D88MA&#10;AADcAAAADwAAAGRycy9kb3ducmV2LnhtbESPS4sCMRCE78L+h9DC3jSjiOhoFFkQ97IQH3vvnfQ8&#10;cNIZJtEZ//1GEDwWVfUVtd72thZ3an3lWMFknIAgzpypuFBwOe9HCxA+IBusHZOCB3nYbj4Ga0yN&#10;6/hI91MoRISwT1FBGUKTSumzkiz6sWuIo5e71mKIsi2kabGLcFvLaZLMpcWK40KJDX2VlF1PN6vg&#10;D2fTfK9/up05dPnv0uqH1lqpz2G/W4EI1Id3+NX+NgpmyRK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8D8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44BCB6B0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0DDC48F" w14:textId="77777777" w:rsidR="00601F6E" w:rsidRDefault="00EE7F93">
            <w:pPr>
              <w:pStyle w:val="TableParagraph"/>
              <w:spacing w:before="81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Scooter/Skateboard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6CA8946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3013A3E" w14:textId="4B01CFCC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A10489A" wp14:editId="761CD41A">
                      <wp:extent cx="177800" cy="177800"/>
                      <wp:effectExtent l="9525" t="9525" r="3175" b="3175"/>
                      <wp:docPr id="400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01" name="Group 4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2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3" name="Group 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4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EPrRGbTBAAAbxUAAA4AAAAAAAAAAAAAAAAALgIAAGRycy9lMm9Eb2MueG1s&#10;UEsBAi0AFAAGAAgAAAAhAIP7H3TYAAAAAwEAAA8AAAAAAAAAAAAAAAAALQcAAGRycy9kb3ducmV2&#10;LnhtbFBLBQYAAAAABAAEAPMAAAAyCAAAAAA=&#10;">
                      <v:group id="Group 40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<v:shape id="Freeform 40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6gG8YA&#10;AADcAAAADwAAAGRycy9kb3ducmV2LnhtbESP3WoCMRSE74W+QzgF7zRblVJXo7RSUWgp9Q9vD5tj&#10;dtnNybKJur59UxC8HGbmG2Y6b20lLtT4wrGCl34CgjhzumCjYL9b9t5A+ICssXJMCm7kYT576kwx&#10;1e7KG7psgxERwj5FBXkIdSqlz3Ky6PuuJo7eyTUWQ5SNkbrBa4TbSg6S5FVaLDgu5FjTIqes3J6t&#10;gvrrMPwY+3JVfW7McVHq3+/dj1Gq+9y+T0AEasMjfG+vtYJRMoD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6gG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9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Freeform 39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sbcMA&#10;AADcAAAADwAAAGRycy9kb3ducmV2LnhtbESPW4vCMBSE3xf8D+EIvq2pUpa1GkUEWV+ErJf3Y3N6&#10;weakNFlb/71ZWNjHYWa+YVabwTbiQZ2vHSuYTRMQxLkzNZcKLuf9+ycIH5ANNo5JwZM8bNajtxVm&#10;xvX8TY9TKEWEsM9QQRVCm0np84os+qlriaNXuM5iiLIrpemwj3DbyHmSfEiLNceFClvaVZTfTz9W&#10;wQ3TebHXx35rvvriurD6qbVWajIetksQgYbwH/5rH4yCNEn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6sb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1242102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2132451" w14:textId="057E678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46722F3" wp14:editId="2B3AAFFE">
                      <wp:extent cx="177800" cy="177800"/>
                      <wp:effectExtent l="9525" t="9525" r="3175" b="3175"/>
                      <wp:docPr id="395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96" name="Group 3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7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8" name="Group 3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9" name="Freeform 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I1mDILWBAAAbxUAAA4AAAAAAAAAAAAAAAAALgIAAGRycy9lMm9Eb2Mu&#10;eG1sUEsBAi0AFAAGAAgAAAAhAIP7H3TYAAAAAwEAAA8AAAAAAAAAAAAAAAAAMAcAAGRycy9kb3du&#10;cmV2LnhtbFBLBQYAAAAABAAEAPMAAAA1CAAAAAA=&#10;">
                      <v:group id="Group 39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<v:shape id="Freeform 39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bYcYA&#10;AADcAAAADwAAAGRycy9kb3ducmV2LnhtbESPQWvCQBSE7wX/w/KE3nRjBW1SV7HSYkEpVVu8PrLP&#10;TUj2bchuNf33riD0OMzMN8xs0dlanKn1pWMFo2ECgjh3umSj4PvwPngG4QOyxtoxKfgjD4t572GG&#10;mXYX3tF5H4yIEPYZKihCaDIpfV6QRT90DXH0Tq61GKJsjdQtXiLc1vIpSSbSYslxocCGVgXl1f7X&#10;Kmg2P+PX1Ffr+m1njqtKf20Pn0apx363fAERqAv/4Xv7QysYp1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lbY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9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<v:shape id="Freeform 39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bEcMA&#10;AADcAAAADwAAAGRycy9kb3ducmV2LnhtbESPT2sCMRTE74LfITyhN81WRbqrUaQg9lKItr0/N2//&#10;0M3Lsknd9ds3guBxmJnfMJvdYBtxpc7XjhW8zhIQxLkzNZcKvr8O0zcQPiAbbByTght52G3How1m&#10;xvV8ous5lCJC2GeooAqhzaT0eUUW/cy1xNErXGcxRNmV0nTYR7ht5DxJVtJizXGhwpbeK8p/z39W&#10;wQWX8+KgP/u9OfbFT2r1TWut1Mtk2K9BBBrCM/xofxgFizSF+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9bE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365190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87F21EE" w14:textId="420E2F85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4C383D2" wp14:editId="6412D8A5">
                      <wp:extent cx="177800" cy="177800"/>
                      <wp:effectExtent l="9525" t="9525" r="3175" b="3175"/>
                      <wp:docPr id="390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91" name="Group 3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2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3" name="Group 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4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BAwfy11AQAAG8VAAAOAAAAAAAAAAAAAAAAAC4CAABkcnMvZTJvRG9jLnht&#10;bFBLAQItABQABgAIAAAAIQCD+x902AAAAAMBAAAPAAAAAAAAAAAAAAAAAC4HAABkcnMvZG93bnJl&#10;di54bWxQSwUGAAAAAAQABADzAAAAMwgAAAAA&#10;">
                      <v:group id="Group 39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shape id="Freeform 39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4+cUA&#10;AADcAAAADwAAAGRycy9kb3ducmV2LnhtbESP3WoCMRSE7wt9h3AE72pWhaKrUVpRFCxS//D2sDnN&#10;Lrs5WTZRt29vCkIvh5n5hpnOW1uJGzW+cKyg30tAEGdOF2wUnI6rtxEIH5A1Vo5JwS95mM9eX6aY&#10;anfnPd0OwYgIYZ+igjyEOpXSZzlZ9D1XE0fvxzUWQ5SNkbrBe4TbSg6S5F1aLDgu5FjTIqesPFyt&#10;gnp7Hn6OfbmulntzWZT6++u4M0p1O+3HBESgNvyHn+2NVjAcD+D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vj5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8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<v:shape id="Freeform 38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0j8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2XIO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9I/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045540C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EB606C2" w14:textId="6543434C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D2F2F95" wp14:editId="1DC337E0">
                      <wp:extent cx="177800" cy="177800"/>
                      <wp:effectExtent l="9525" t="9525" r="3175" b="3175"/>
                      <wp:docPr id="385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86" name="Group 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7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8" name="Group 3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9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Mx8vpvWBAAAbxUAAA4AAAAAAAAAAAAAAAAALgIAAGRycy9lMm9Eb2Mu&#10;eG1sUEsBAi0AFAAGAAgAAAAhAIP7H3TYAAAAAwEAAA8AAAAAAAAAAAAAAAAAMAcAAGRycy9kb3du&#10;cmV2LnhtbFBLBQYAAAAABAAEAPMAAAA1CAAAAAA=&#10;">
                      <v:group id="Group 38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<v:shape id="Freeform 38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NvMYA&#10;AADcAAAADwAAAGRycy9kb3ducmV2LnhtbESP3WrCQBSE7wu+w3KE3jUbK7QaXUWlpYVK8RdvD9nj&#10;JiR7NmS3Gt/eLRR6OczMN8x03tlaXKj1pWMFgyQFQZw7XbJRcNi/P41A+ICssXZMCm7kYT7rPUwx&#10;0+7KW7rsghERwj5DBUUITSalzwuy6BPXEEfv7FqLIcrWSN3iNcJtLZ/T9EVaLDkuFNjQqqC82v1Y&#10;Bc3Xcbgc++qjftua06rSm/X+2yj12O8WExCBuvAf/mt/agXD0Sv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DNv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8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shape id="Freeform 38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NzMMA&#10;AADcAAAADwAAAGRycy9kb3ducmV2LnhtbESPW2sCMRSE3wv+h3CEvtWsWoquRhFB7IuQenk/bs5e&#10;cHOybKK7/ntTKPRxmJlvmOW6t7V4UOsrxwrGowQEceZMxYWC82n3MQPhA7LB2jEpeJKH9WrwtsTU&#10;uI5/6HEMhYgQ9ikqKENoUil9VpJFP3INcfRy11oMUbaFNC12EW5rOUmSL2mx4rhQYkPbkrLb8W4V&#10;XPFzku/0oduYfZdf5lY/tdZKvQ/7zQJEoD78h//a30bBdDaH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bNz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82E155F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AF6AFA2" w14:textId="5116FF17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8032428" wp14:editId="103EB79F">
                      <wp:extent cx="177800" cy="177800"/>
                      <wp:effectExtent l="9525" t="9525" r="3175" b="3175"/>
                      <wp:docPr id="380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81" name="Group 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2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3" name="Group 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4" name="Freeform 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JFiFFXWBAAAbxUAAA4AAAAAAAAAAAAAAAAALgIAAGRycy9lMm9Eb2Mu&#10;eG1sUEsBAi0AFAAGAAgAAAAhAIP7H3TYAAAAAwEAAA8AAAAAAAAAAAAAAAAAMAcAAGRycy9kb3du&#10;cmV2LnhtbFBLBQYAAAAABAAEAPMAAAA1CAAAAAA=&#10;">
                      <v:group id="Group 38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<v:shape id="Freeform 38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uJMUA&#10;AADcAAAADwAAAGRycy9kb3ducmV2LnhtbESP3WoCMRSE7wXfIRzBO82qUOzWKCqKhRbxp8Xbw+aY&#10;XXZzsmyibt++KRS8HGbmG2a2aG0l7tT4wrGC0TABQZw5XbBR8HXeDqYgfEDWWDkmBT/kYTHvdmaY&#10;avfgI91PwYgIYZ+igjyEOpXSZzlZ9ENXE0fv6hqLIcrGSN3gI8JtJcdJ8iItFhwXcqxpnVNWnm5W&#10;Qf3xPVm9+nJXbY7msi714fO8N0r1e+3yDUSgNjzD/+13rWAyHc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24k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7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<v:shape id="Freeform 37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iUs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2WIO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3YlL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5A6E6E95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6B959CD" w14:textId="77777777" w:rsidR="00601F6E" w:rsidRDefault="00EE7F93">
            <w:pPr>
              <w:pStyle w:val="TableParagraph"/>
              <w:spacing w:before="83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Car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FB6DB79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50E8E2C" w14:textId="5899DD28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70013D0" wp14:editId="5D928234">
                      <wp:extent cx="177800" cy="177800"/>
                      <wp:effectExtent l="9525" t="9525" r="3175" b="3175"/>
                      <wp:docPr id="375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76" name="Group 3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7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8" name="Group 3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9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APpMBrWBAAAbxUAAA4AAAAAAAAAAAAAAAAALgIAAGRycy9lMm9Eb2Mu&#10;eG1sUEsBAi0AFAAGAAgAAAAhAIP7H3TYAAAAAwEAAA8AAAAAAAAAAAAAAAAAMAcAAGRycy9kb3du&#10;cmV2LnhtbFBLBQYAAAAABAAEAPMAAAA1CAAAAAA=&#10;">
                      <v:group id="Group 37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<v:shape id="Freeform 37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9m8UA&#10;AADcAAAADwAAAGRycy9kb3ducmV2LnhtbESP3WoCMRSE74W+QziF3tWsClpXo7RiUagUf/H2sDlm&#10;l92cLJuo27dvCgUvh5n5hpnOW1uJGzW+cKyg101AEGdOF2wUHA+fr28gfEDWWDkmBT/kYT576kwx&#10;1e7OO7rtgxERwj5FBXkIdSqlz3Ky6LuuJo7exTUWQ5SNkbrBe4TbSvaTZCgtFhwXcqxpkVNW7q9W&#10;Qf11GnyMfbmqljtzXpR6uzl8G6Ventv3CYhAbXiE/9trrWAwGs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b2b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7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<v:shape id="Freeform 37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968QA&#10;AADcAAAADwAAAGRycy9kb3ducmV2LnhtbESPW2sCMRSE3wv+h3CEvtWstlRdjSKCtC+FeHs/bs5e&#10;cHOybFJ3/feNIPRxmJlvmOW6t7W4UesrxwrGowQEceZMxYWC03H3NgPhA7LB2jEpuJOH9WrwssTU&#10;uI73dDuEQkQI+xQVlCE0qZQ+K8miH7mGOHq5ay2GKNtCmha7CLe1nCTJp7RYcVwosaFtSdn18GsV&#10;XPBjku/0T7cxX11+nlt911or9TrsNwsQgfrwH362v42C9+kc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ve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A70DFF7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74CC01F" w14:textId="66EE3F83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9814489" wp14:editId="1AF93EE3">
                      <wp:extent cx="177800" cy="177800"/>
                      <wp:effectExtent l="9525" t="9525" r="3175" b="3175"/>
                      <wp:docPr id="370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71" name="Group 3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2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3" name="Group 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4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">
                      <v:group id="Group 37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shape id="Freeform 37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eA8UA&#10;AADcAAAADwAAAGRycy9kb3ducmV2LnhtbESP3WoCMRSE7wu+QziCdzVbhVa3RlFRKlTEX3p72Jxm&#10;l92cLJuo69s3hUIvh5n5hpnMWluJGzW+cKzgpZ+AIM6cLtgoOJ/WzyMQPiBrrByTggd5mE07TxNM&#10;tbvzgW7HYESEsE9RQR5CnUrps5ws+r6riaP37RqLIcrGSN3gPcJtJQdJ8iotFhwXcqxpmVNWHq9W&#10;Qf15GS7GvvyoVgfztSz1fnvaGaV63Xb+DiJQG/7Df+2NVjB8G8D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h4D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6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shape id="Freeform 36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SdcQA&#10;AADcAAAADwAAAGRycy9kb3ducmV2LnhtbESPW2sCMRSE3wv+h3AE32rWC23dGkUKoi9CtPX9dHP2&#10;gpuTZZO66783gtDHYWa+YZbr3tbiSq2vHCuYjBMQxJkzFRcKfr63rx8gfEA2WDsmBTfysF4NXpaY&#10;Gtfxka6nUIgIYZ+igjKEJpXSZyVZ9GPXEEcvd63FEGVbSNNiF+G2ltMkeZMWK44LJTb0VVJ2Of1Z&#10;Bb84n+Zbfeg2Ztfl54XVN621UqNhv/kEEagP/+Fne28UzN7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EnX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6736AB5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4D18EED" w14:textId="78862DA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AF2A3A3" wp14:editId="3A01F7A4">
                      <wp:extent cx="177800" cy="177800"/>
                      <wp:effectExtent l="9525" t="9525" r="3175" b="3175"/>
                      <wp:docPr id="365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66" name="Group 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7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8" name="Group 3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9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ELzggPWBAAAbxUAAA4AAAAAAAAAAAAAAAAALgIAAGRycy9lMm9Eb2Mu&#10;eG1sUEsBAi0AFAAGAAgAAAAhAIP7H3TYAAAAAwEAAA8AAAAAAAAAAAAAAAAAMAcAAGRycy9kb3du&#10;cmV2LnhtbFBLBQYAAAAABAAEAPMAAAA1CAAAAAA=&#10;">
                      <v:group id="Group 36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shape id="Freeform 36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rRsUA&#10;AADcAAAADwAAAGRycy9kb3ducmV2LnhtbESPQWsCMRSE74X+h/AK3jSrgrarUVpRLCilaovXx+aZ&#10;XXbzsmyibv+9EYQeh5n5hpnOW1uJCzW+cKyg30tAEGdOF2wU/BxW3VcQPiBrrByTgj/yMJ89P00x&#10;1e7KO7rsgxERwj5FBXkIdSqlz3Ky6HuuJo7eyTUWQ5SNkbrBa4TbSg6SZCQtFhwXcqxpkVNW7s9W&#10;Qb35HX68+XJdLXfmuCj19/bwZZTqvLTvExCB2vAffrQ/tYLhaAz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Ct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6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<v:shape id="Freeform 36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rNsQA&#10;AADcAAAADwAAAGRycy9kb3ducmV2LnhtbESPT2sCMRTE7wW/Q3iF3mq2VkRXo4gg7UWIq72/bt7+&#10;wc3Lsknd9ds3guBxmJnfMKvNYBtxpc7XjhV8jBMQxLkzNZcKzqf9+xyED8gGG8ek4EYeNuvRywpT&#10;43o+0jULpYgQ9ikqqEJoUyl9XpFFP3YtcfQK11kMUXalNB32EW4bOUmSmbRYc1yosKVdRfkl+7MK&#10;fnE6Kfb60G/NV1/8LKy+aa2VensdtksQgYbwDD/a30bB52wB9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Kzb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664E687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7EC8702" w14:textId="5C85BE10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AFF0E1A" wp14:editId="2FAB5FC4">
                      <wp:extent cx="177800" cy="177800"/>
                      <wp:effectExtent l="9525" t="9525" r="3175" b="3175"/>
                      <wp:docPr id="360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61" name="Group 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2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3" name="Group 3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4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/B7cR1AQAAG8VAAAOAAAAAAAAAAAAAAAAAC4CAABkcnMvZTJvRG9jLnht&#10;bFBLAQItABQABgAIAAAAIQCD+x902AAAAAMBAAAPAAAAAAAAAAAAAAAAAC4HAABkcnMvZG93bnJl&#10;di54bWxQSwUGAAAAAAQABADzAAAAMwgAAAAA&#10;">
                      <v:group id="Group 36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<v:shape id="Freeform 36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I3sUA&#10;AADcAAAADwAAAGRycy9kb3ducmV2LnhtbESP3WoCMRSE7wXfIRzBO82qIO3WKCqKhRbxp8Xbw+aY&#10;XXZzsmyibt++KRS8HGbmG2a2aG0l7tT4wrGC0TABQZw5XbBR8HXeDl5A+ICssXJMCn7Iw2Le7cww&#10;1e7BR7qfghERwj5FBXkIdSqlz3Ky6IeuJo7e1TUWQ5SNkbrBR4TbSo6TZCotFhwXcqxpnVNWnm5W&#10;Qf3xPVm9+nJXbY7msi714fO8N0r1e+3yDUSgNjzD/+13rWAyHc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4je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5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shape id="Freeform 35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EqMQA&#10;AADcAAAADwAAAGRycy9kb3ducmV2LnhtbESPT2sCMRTE70K/Q3iF3jSrFamrUaQg7UWIa70/N2//&#10;4OZl2aTu+u1NoeBxmJnfMOvtYBtxo87XjhVMJwkI4tyZmksFP6f9+AOED8gGG8ek4E4etpuX0RpT&#10;43o+0i0LpYgQ9ikqqEJoUyl9XpFFP3EtcfQK11kMUXalNB32EW4bOUuShbRYc1yosKXPivJr9msV&#10;XHA+K/b60O/MV1+cl1bftdZKvb0OuxWIQEN4hv/b30bB+2IOf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hKj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80439E3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52D6AFF" w14:textId="778513EF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9849837" wp14:editId="4B3CD35A">
                      <wp:extent cx="177800" cy="177800"/>
                      <wp:effectExtent l="9525" t="9525" r="3175" b="3175"/>
                      <wp:docPr id="355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56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7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8" name="Group 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9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IHdVCnWBAAAbxUAAA4AAAAAAAAAAAAAAAAALgIAAGRycy9lMm9Eb2Mu&#10;eG1sUEsBAi0AFAAGAAgAAAAhAIP7H3TYAAAAAwEAAA8AAAAAAAAAAAAAAAAAMAcAAGRycy9kb3du&#10;cmV2LnhtbFBLBQYAAAAABAAEAPMAAAA1CAAAAAA=&#10;">
                      <v:group id="Group 35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shape id="Freeform 35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h+8YA&#10;AADcAAAADwAAAGRycy9kb3ducmV2LnhtbESP3WoCMRSE7wt9h3AK3tVsFWu7GkWloqCIPy3eHjan&#10;2WU3J8sm1fXtTaHQy2FmvmHG09ZW4kKNLxwreOkmIIgzpws2Cj5Py+c3ED4ga6wck4IbeZhOHh/G&#10;mGp35QNdjsGICGGfooI8hDqV0mc5WfRdVxNH79s1FkOUjZG6wWuE20r2kuRVWiw4LuRY0yKnrDz+&#10;WAX15qs/f/flqvo4mPOi1PvtaWeU6jy1sxGIQG34D/+111pBfzCE3zPx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Dh+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5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<v:shape id="Freeform 35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hi8QA&#10;AADcAAAADwAAAGRycy9kb3ducmV2LnhtbESPW2sCMRSE3wv+h3CEvtWsthVdjSKCtC+FeHs/bs5e&#10;cHOybFJ3/feNIPRxmJlvmOW6t7W4UesrxwrGowQEceZMxYWC03H3NgPhA7LB2jEpuJOH9WrwssTU&#10;uI73dDuEQkQI+xQVlCE0qZQ+K8miH7mGOHq5ay2GKNtCmha7CLe1nCTJVFqsOC6U2NC2pOx6+LUK&#10;LvgxyXf6p9uYry4/z62+a62Veh32mwWIQH34Dz/b30bB++cc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4Y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1E17FD1B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99541F0" w14:textId="77777777" w:rsidR="00601F6E" w:rsidRDefault="00EE7F93">
            <w:pPr>
              <w:pStyle w:val="TableParagraph"/>
              <w:spacing w:before="8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School</w:t>
            </w:r>
            <w:r>
              <w:rPr>
                <w:rFonts w:ascii="Arial"/>
                <w:color w:val="231F20"/>
                <w:spacing w:val="-1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E0F7F09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38956DC" w14:textId="7D3A6CC7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8C0FAE5" wp14:editId="1FF46103">
                      <wp:extent cx="177800" cy="177800"/>
                      <wp:effectExtent l="9525" t="9525" r="3175" b="3175"/>
                      <wp:docPr id="350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51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2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3" name="Group 3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4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THqkHtUEAABvFQAADgAAAAAAAAAAAAAAAAAuAgAAZHJzL2Uyb0RvYy54&#10;bWxQSwECLQAUAAYACAAAACEAg/sfdNgAAAADAQAADwAAAAAAAAAAAAAAAAAvBwAAZHJzL2Rvd25y&#10;ZXYueG1sUEsFBgAAAAAEAAQA8wAAADQIAAAAAA==&#10;">
                      <v:group id="Group 35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  <v:shape id="Freeform 35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CY8UA&#10;AADcAAAADwAAAGRycy9kb3ducmV2LnhtbESP3WoCMRSE7wu+QziCdzVbpUW3RlFRKlTEX3p72Jxm&#10;l92cLJuo69s3hUIvh5n5hpnMWluJGzW+cKzgpZ+AIM6cLtgoOJ/WzyMQPiBrrByTggd5mE07TxNM&#10;tbvzgW7HYESEsE9RQR5CnUrps5ws+r6riaP37RqLIcrGSN3gPcJtJQdJ8iYtFhwXcqxpmVNWHq9W&#10;Qf15GS7GvvyoVgfztSz1fnvaGaV63Xb+DiJQG/7Df+2NVjB8HcD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0Jj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4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shape id="Freeform 34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OFcQA&#10;AADcAAAADwAAAGRycy9kb3ducmV2LnhtbESPW2sCMRSE3wv+h3AE32rWS0vdGkUKoi9CtPX9dHP2&#10;gpuTZZO66783gtDHYWa+YZbr3tbiSq2vHCuYjBMQxJkzFRcKfr63rx8gfEA2WDsmBTfysF4NXpaY&#10;Gtfxka6nUIgIYZ+igjKEJpXSZyVZ9GPXEEcvd63FEGVbSNNiF+G2ltMkeZcWK44LJTb0VVJ2Of1Z&#10;Bb84n+Zbfeg2Ztfl54XVN621UqNhv/kEEagP/+Fne28UzN7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ThX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6D6008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ADFF7C3" w14:textId="23F77EF7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575DDF1" wp14:editId="4A546D72">
                      <wp:extent cx="177800" cy="177800"/>
                      <wp:effectExtent l="9525" t="9525" r="3175" b="3175"/>
                      <wp:docPr id="345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46" name="Group 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7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8" name="Group 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9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MDH5jDWBAAAbxUAAA4AAAAAAAAAAAAAAAAALgIAAGRycy9lMm9Eb2Mu&#10;eG1sUEsBAi0AFAAGAAgAAAAhAIP7H3TYAAAAAwEAAA8AAAAAAAAAAAAAAAAAMAcAAGRycy9kb3du&#10;cmV2LnhtbFBLBQYAAAAABAAEAPMAAAA1CAAAAAA=&#10;">
                      <v:group id="Group 34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<v:shape id="Freeform 34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3JsYA&#10;AADcAAAADwAAAGRycy9kb3ducmV2LnhtbESP3WoCMRSE7wt9h3AK3tVsVWq7GkWloqCIPy3eHjan&#10;2WU3J8sm1fXtTaHQy2FmvmHG09ZW4kKNLxwreOkmIIgzpws2Cj5Py+c3ED4ga6wck4IbeZhOHh/G&#10;mGp35QNdjsGICGGfooI8hDqV0mc5WfRdVxNH79s1FkOUjZG6wWuE20r2kuRVWiw4LuRY0yKnrDz+&#10;WAX15qs/f/flqvo4mPOi1PvtaWeU6jy1sxGIQG34D/+111pBfzCE3zPx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l3J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4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shape id="Freeform 34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93Vs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2XwJ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Pd1b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D30EC2C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8E1493F" w14:textId="099C36BC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7F440FF" wp14:editId="66208BB3">
                      <wp:extent cx="177800" cy="177800"/>
                      <wp:effectExtent l="9525" t="9525" r="3175" b="3175"/>
                      <wp:docPr id="340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41" name="Group 3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2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3" name="Group 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4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F2VWWnTBAAAbxUAAA4AAAAAAAAAAAAAAAAALgIAAGRycy9lMm9Eb2MueG1s&#10;UEsBAi0AFAAGAAgAAAAhAIP7H3TYAAAAAwEAAA8AAAAAAAAAAAAAAAAALQcAAGRycy9kb3ducmV2&#10;LnhtbFBLBQYAAAAABAAEAPMAAAAyCAAAAAA=&#10;">
                      <v:group id="Group 34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Freeform 34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UvsUA&#10;AADcAAAADwAAAGRycy9kb3ducmV2LnhtbESP3WoCMRSE7wu+QziCdzVbLUW3RlFRKlTEX3p72Jxm&#10;l92cLJuo69s3hUIvh5n5hpnMWluJGzW+cKzgpZ+AIM6cLtgoOJ/WzyMQPiBrrByTggd5mE07TxNM&#10;tbvzgW7HYESEsE9RQR5CnUrps5ws+r6riaP37RqLIcrGSN3gPcJtJQdJ8iYtFhwXcqxpmVNWHq9W&#10;Qf15GS7GvvyoVgfztSz1fnvaGaV63Xb+DiJQG/7Df+2NVjB8HcD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tS+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3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<v:shape id="Freeform 33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YyMMA&#10;AADcAAAADwAAAGRycy9kb3ducmV2LnhtbESPT2sCMRTE70K/Q3gFb5qtLkW3RpGC1IuQant/bt7+&#10;oZuXZZO667c3guBxmJnfMKvNYBtxoc7XjhW8TRMQxLkzNZcKfk67yQKED8gGG8ek4EoeNuuX0Qoz&#10;43r+pssxlCJC2GeooAqhzaT0eUUW/dS1xNErXGcxRNmV0nTYR7ht5CxJ3qXFmuNChS19VpT/Hf+t&#10;gjOms2KnD/3WfPXF79Lqq9ZaqfHrsP0AEWgIz/CjvTcK5m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Yy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5C3D9F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58EB287" w14:textId="6CE1DF65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3E9C04B" wp14:editId="70EDC66B">
                      <wp:extent cx="177800" cy="177800"/>
                      <wp:effectExtent l="9525" t="9525" r="3175" b="3175"/>
                      <wp:docPr id="335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36" name="Group 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7" name="Freeform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8" name="Group 3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9" name="Freeform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AeA+HzWBAAAbxUAAA4AAAAAAAAAAAAAAAAALgIAAGRycy9lMm9Eb2Mu&#10;eG1sUEsBAi0AFAAGAAgAAAAhAIP7H3TYAAAAAwEAAA8AAAAAAAAAAAAAAAAAMAcAAGRycy9kb3du&#10;cmV2LnhtbFBLBQYAAAAABAAEAPMAAAA1CAAAAAA=&#10;">
                      <v:group id="Group 33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shape id="Freeform 33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8EW8YA&#10;AADcAAAADwAAAGRycy9kb3ducmV2LnhtbESPQWvCQBSE74L/YXmF3nRTA9qmrqJSsVCRqi29PrKv&#10;m5Ds25BdNf33XUHwOMzMN8x03tlanKn1pWMFT8MEBHHudMlGwddxPXgG4QOyxtoxKfgjD/NZvzfF&#10;TLsL7+l8CEZECPsMFRQhNJmUPi/Ioh+6hjh6v661GKJsjdQtXiLc1nKUJGNpseS4UGBDq4Ly6nCy&#10;CpqP73T54qtN/bY3P6tKf26PO6PU40O3eAURqAv38K39rhWk6QS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8EW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3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Freeform 33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kEK8MA&#10;AADcAAAADwAAAGRycy9kb3ducmV2LnhtbESPW2sCMRSE3wv+h3AE32pWLUVXo4gg9UVIvbwfN2cv&#10;uDlZNqm7/ntTKPRxmJlvmNWmt7V4UOsrxwom4wQEceZMxYWCy3n/PgfhA7LB2jEpeJKHzXrwtsLU&#10;uI6/6XEKhYgQ9ikqKENoUil9VpJFP3YNcfRy11oMUbaFNC12EW5rOU2ST2mx4rhQYkO7krL76ccq&#10;uOHHNN/rY7c1X11+XVj91ForNRr22yWIQH34D/+1D0bBbLaA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kEK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E63A2EF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F6E8604" w14:textId="7E468CAC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B1D9D31" wp14:editId="1AC1221E">
                      <wp:extent cx="177800" cy="177800"/>
                      <wp:effectExtent l="9525" t="9525" r="3175" b="3175"/>
                      <wp:docPr id="330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31" name="Group 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2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3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4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DKJwhL1AQAAG8VAAAOAAAAAAAAAAAAAAAAAC4CAABkcnMvZTJvRG9jLnht&#10;bFBLAQItABQABgAIAAAAIQCD+x902AAAAAMBAAAPAAAAAAAAAAAAAAAAAC4HAABkcnMvZG93bnJl&#10;di54bWxQSwUGAAAAAAQABADzAAAAMwgAAAAA&#10;">
                      <v:group id="Group 33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Freeform 33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nw8UA&#10;AADcAAAADwAAAGRycy9kb3ducmV2LnhtbESP3WrCQBSE7wt9h+UI3tWNBkobXaUVRcEi9Q9vD9nT&#10;TUj2bMiumr69Wyh4OczMN8xk1tlaXKn1pWMFw0ECgjh3umSj4HhYvryB8AFZY+2YFPySh9n0+WmC&#10;mXY33tF1H4yIEPYZKihCaDIpfV6QRT9wDXH0flxrMUTZGqlbvEW4reUoSV6lxZLjQoENzQvKq/3F&#10;Kmg2p/Tz3VererEz53mlv78OW6NUv9d9jEEE6sIj/N9eawVpOoK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KfD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2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shape id="Freeform 32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rtcMA&#10;AADcAAAADwAAAGRycy9kb3ducmV2LnhtbESPW2sCMRSE34X+h3AKfdOsF0pdjSKC1Bch1fp+3Jy9&#10;4OZk2UR3/fdGKPRxmJlvmOW6t7W4U+srxwrGowQEceZMxYWC39Nu+AXCB2SDtWNS8CAP69XbYImp&#10;cR3/0P0YChEh7FNUUIbQpFL6rCSLfuQa4ujlrrUYomwLaVrsItzWcpIkn9JixXGhxIa2JWXX480q&#10;uOBsku/0oduY7y4/z61+aK2V+njvNwsQgfrwH/5r742C6XQG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rt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04B55535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955AA63" w14:textId="77777777" w:rsidR="00601F6E" w:rsidRDefault="00EE7F93">
            <w:pPr>
              <w:pStyle w:val="TableParagraph"/>
              <w:spacing w:before="8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Public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</w:rPr>
              <w:t>Transport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6764693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27E2822" w14:textId="7056391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97A87CE" wp14:editId="5CB03E63">
                      <wp:extent cx="177800" cy="177800"/>
                      <wp:effectExtent l="9525" t="9525" r="3175" b="3175"/>
                      <wp:docPr id="325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26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7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8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9" name="Freeform 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">
                      <v:group id="Group 32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<v:shape id="Freeform 32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ShsUA&#10;AADcAAAADwAAAGRycy9kb3ducmV2LnhtbESP3WoCMRSE7wu+QziCdzVbhVa3RlFRKlTEX3p72Jxm&#10;l92cLJuo69s3hUIvh5n5hpnMWluJGzW+cKzgpZ+AIM6cLtgoOJ/WzyMQPiBrrByTggd5mE07TxNM&#10;tbvzgW7HYESEsE9RQR5CnUrps5ws+r6riaP37RqLIcrGSN3gPcJtJQdJ8iotFhwXcqxpmVNWHq9W&#10;Qf15GS7GvvyoVgfztSz1fnvaGaV63Xb+DiJQG/7Df+2NVjAcvMH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pK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2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<v:shape id="Freeform 32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S9sMA&#10;AADcAAAADwAAAGRycy9kb3ducmV2LnhtbESPT2sCMRTE70K/Q3iF3jTbrUhdjSKCtBch2vb+3Lz9&#10;Qzcvyya667c3guBxmJnfMMv1YBtxoc7XjhW8TxIQxLkzNZcKfn92408QPiAbbByTgit5WK9eRkvM&#10;jOv5QJdjKEWEsM9QQRVCm0np84os+olriaNXuM5iiLIrpemwj3DbyDRJZtJizXGhwpa2FeX/x7NV&#10;cMJpWuz0vt+Yr774m1t91Vor9fY6bBYgAg3hGX60v42Cj3Q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CS9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CD652B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52F9FA2" w14:textId="32738C81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5B666D9" wp14:editId="7DC966A4">
                      <wp:extent cx="177800" cy="177800"/>
                      <wp:effectExtent l="9525" t="9525" r="3175" b="3175"/>
                      <wp:docPr id="320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21" name="Group 3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2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3" name="Group 3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4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Ltuf3fTBAAAbxUAAA4AAAAAAAAAAAAAAAAALgIAAGRycy9lMm9Eb2MueG1s&#10;UEsBAi0AFAAGAAgAAAAhAIP7H3TYAAAAAwEAAA8AAAAAAAAAAAAAAAAALQcAAGRycy9kb3ducmV2&#10;LnhtbFBLBQYAAAAABAAEAPMAAAAyCAAAAAA=&#10;">
                      <v:group id="Group 32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shape id="Freeform 32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xHsYA&#10;AADcAAAADwAAAGRycy9kb3ducmV2LnhtbESPQWvCQBSE74L/YXmF3nTTCKKpq6i0tFApRlt6fWSf&#10;m5Ds25Ddavz3XUHocZiZb5jFqreNOFPnK8cKnsYJCOLC6YqNgq/j62gGwgdkjY1jUnAlD6vlcLDA&#10;TLsL53Q+BCMihH2GCsoQ2kxKX5Rk0Y9dSxy9k+sshig7I3WHlwi3jUyTZCotVhwXSmxpW1JRH36t&#10;gvbje7KZ+/qtecnNz7bW+93x0yj1+NCvn0EE6sN/+N5+1wom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ExH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1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<v:shape id="Freeform 31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9aMMA&#10;AADcAAAADwAAAGRycy9kb3ducmV2LnhtbESPT2sCMRTE74V+h/AK3mq2q4hujSIFqRchant/bt7+&#10;oZuXZZO667c3guBxmJnfMMv1YBtxoc7XjhV8jBMQxLkzNZcKfk7b9zkIH5ANNo5JwZU8rFevL0vM&#10;jOv5QJdjKEWEsM9QQRVCm0np84os+rFriaNXuM5iiLIrpemwj3DbyDRJZtJizXGhwpa+Ksr/jv9W&#10;wRmnabHV+35jvvvid2H1VWut1Oht2HyCCDSEZ/jR3hkFk3Q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E9a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F0BC4F9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19043FF" w14:textId="3421031F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84D3ACF" wp14:editId="5157E60B">
                      <wp:extent cx="177800" cy="177800"/>
                      <wp:effectExtent l="9525" t="9525" r="3175" b="3175"/>
                      <wp:docPr id="315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16" name="Group 3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7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8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9" name="Freeform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">
                      <v:group id="Group 31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<v:shape id="Freeform 31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YO8UA&#10;AADcAAAADwAAAGRycy9kb3ducmV2LnhtbESP3WoCMRSE74W+QziCdzWrQltXo1SxVKgUf/H2sDlm&#10;l92cLJtU17dvCgUvh5n5hpnOW1uJKzW+cKxg0E9AEGdOF2wUHA8fz28gfEDWWDkmBXfyMJ89daaY&#10;anfjHV33wYgIYZ+igjyEOpXSZzlZ9H1XE0fv4hqLIcrGSN3gLcJtJYdJ8iItFhwXcqxpmVNW7n+s&#10;gvrrNFqMfflZrXbmvCz1dnP4Nkr1uu37BESgNjzC/+21VjAavML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lg7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1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shape id="Freeform 31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YS8QA&#10;AADcAAAADwAAAGRycy9kb3ducmV2LnhtbESPT2sCMRTE74LfITyhN81qRXQ1ihSkvRTiau+vm7d/&#10;cPOybFJ3/faNUOhxmJnfMLvDYBtxp87XjhXMZwkI4tyZmksF18tpugbhA7LBxjEpeJCHw3482mFq&#10;XM9numehFBHCPkUFVQhtKqXPK7LoZ64ljl7hOoshyq6UpsM+wm0jF0mykhZrjgsVtvRWUX7LfqyC&#10;b1wuipP+7I/mvS++NlY/tNZKvUyG4xZEoCH8h//aH0bB63wDzzPx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WE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68D68AD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9F582ED" w14:textId="602CFC27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B2B22B5" wp14:editId="0A6F055A">
                      <wp:extent cx="177800" cy="177800"/>
                      <wp:effectExtent l="9525" t="9525" r="3175" b="3175"/>
                      <wp:docPr id="310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11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2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3" name="Group 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4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EgTbHjWBAAAbxUAAA4AAAAAAAAAAAAAAAAALgIAAGRycy9lMm9Eb2Mu&#10;eG1sUEsBAi0AFAAGAAgAAAAhAIP7H3TYAAAAAwEAAA8AAAAAAAAAAAAAAAAAMAcAAGRycy9kb3du&#10;cmV2LnhtbFBLBQYAAAAABAAEAPMAAAA1CAAAAAA=&#10;">
                      <v:group id="Group 31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shape id="Freeform 31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7o8YA&#10;AADcAAAADwAAAGRycy9kb3ducmV2LnhtbESP3WrCQBSE7wu+w3IE7+pGBWlTN0GlpYUW8afF20P2&#10;uAnJng3ZVePbdwsFL4eZ+YZZ5L1txIU6XzlWMBknIIgLpys2Cr4Pb49PIHxA1tg4JgU38pBng4cF&#10;ptpdeUeXfTAiQtinqKAMoU2l9EVJFv3YtcTRO7nOYoiyM1J3eI1w28hpksylxYrjQoktrUsq6v3Z&#10;Kmg/f2arZ1+/N687c1zXevt12BilRsN++QIiUB/u4f/2h1Ywm0z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37o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0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shape id="Freeform 30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31c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2WQO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999X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AAC7BE9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61A943A" w14:textId="6CEB4E8C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AC619E6" wp14:editId="17FD567A">
                      <wp:extent cx="177800" cy="177800"/>
                      <wp:effectExtent l="9525" t="9525" r="3175" b="3175"/>
                      <wp:docPr id="305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06" name="Group 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7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8" name="Group 3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9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MSuLlbWBAAAbxUAAA4AAAAAAAAAAAAAAAAALgIAAGRycy9lMm9Eb2Mu&#10;eG1sUEsBAi0AFAAGAAgAAAAhAIP7H3TYAAAAAwEAAA8AAAAAAAAAAAAAAAAAMAcAAGRycy9kb3du&#10;cmV2LnhtbFBLBQYAAAAABAAEAPMAAAA1CAAAAAA=&#10;">
                      <v:group id="Group 30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shape id="Freeform 30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O5sYA&#10;AADcAAAADwAAAGRycy9kb3ducmV2LnhtbESP3WrCQBSE7wu+w3KE3jUbFaqNrqLS0oIi/lR6e8ie&#10;bkKyZ0N2q+nbu0Khl8PMfMPMFp2txYVaXzpWMEhSEMS50yUbBZ+nt6cJCB+QNdaOScEveVjMew8z&#10;zLS78oEux2BEhLDPUEERQpNJ6fOCLPrENcTR+3atxRBla6Ru8RrhtpbDNH2WFkuOCwU2tC4or44/&#10;VkGzOY9WL756r18P5mtd6f32tDNKPfa75RREoC78h//aH1rBKB3D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PO5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0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<v:shape id="Freeform 30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OlsMA&#10;AADcAAAADwAAAGRycy9kb3ducmV2LnhtbESPW2sCMRSE3wv+h3AE32q2WopujSKC6IuQenk/3Zy9&#10;0M3Jsonu+u9NQfBxmJlvmMWqt7W4Uesrxwo+xgkI4syZigsF59P2fQbCB2SDtWNScCcPq+XgbYGp&#10;cR3/0O0YChEh7FNUUIbQpFL6rCSLfuwa4ujlrrUYomwLaVrsItzWcpIkX9JixXGhxIY2JWV/x6tV&#10;8Iufk3yrD93a7Lr8Mrf6rrVWajTs198gAvXhFX6290bBNJnD/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XOl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7BA0F93F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B928774" w14:textId="77777777" w:rsidR="00601F6E" w:rsidRDefault="00EE7F93">
            <w:pPr>
              <w:pStyle w:val="TableParagraph"/>
              <w:spacing w:before="91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Did Not Attend</w:t>
            </w:r>
            <w:r>
              <w:rPr>
                <w:rFonts w:ascii="Arial"/>
                <w:color w:val="231F20"/>
                <w:spacing w:val="-23"/>
              </w:rPr>
              <w:t xml:space="preserve"> </w:t>
            </w:r>
            <w:r>
              <w:rPr>
                <w:rFonts w:ascii="Arial"/>
                <w:color w:val="231F20"/>
              </w:rPr>
              <w:t>Work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F6345A1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E731F30" w14:textId="6CE2303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2A69072" wp14:editId="7E6B13C4">
                      <wp:extent cx="177800" cy="177800"/>
                      <wp:effectExtent l="9525" t="9525" r="3175" b="3175"/>
                      <wp:docPr id="300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01" name="Group 3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2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4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Ba8DQjTBAAAbxUAAA4AAAAAAAAAAAAAAAAALgIAAGRycy9lMm9Eb2MueG1s&#10;UEsBAi0AFAAGAAgAAAAhAIP7H3TYAAAAAwEAAA8AAAAAAAAAAAAAAAAALQcAAGRycy9kb3ducmV2&#10;LnhtbFBLBQYAAAAABAAEAPMAAAAyCAAAAAA=&#10;">
                      <v:group id="Group 30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<v:shape id="Freeform 30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tfsYA&#10;AADcAAAADwAAAGRycy9kb3ducmV2LnhtbESPQWvCQBSE74X+h+UJ3urGCGJTV2lDi0KLVK14fWRf&#10;NyHZtyG7avz33YLgcZiZb5j5sreNOFPnK8cKxqMEBHHhdMVGwc/+42kGwgdkjY1jUnAlD8vF48Mc&#10;M+0uvKXzLhgRIewzVFCG0GZS+qIki37kWuLo/brOYoiyM1J3eIlw28g0SabSYsVxocSW8pKKeney&#10;CtrPw+Tt2der5n1rjnmtv7/2G6PUcNC/voAI1Id7+NZeawWTJI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Rtf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9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shape id="Freeform 29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hCMQA&#10;AADcAAAADwAAAGRycy9kb3ducmV2LnhtbESPW2sCMRSE3wv+h3AE32rWC0VXo4gg7UshXfX9uDl7&#10;wc3Jsknd9d83hUIfh5n5htnuB9uIB3W+dqxgNk1AEOfO1FwquJxPrysQPiAbbByTgid52O9GL1tM&#10;jev5ix5ZKEWEsE9RQRVCm0rp84os+qlriaNXuM5iiLIrpemwj3DbyHmSvEmLNceFCls6VpTfs2+r&#10;4IbLeXHSn/3BvPfFdW31U2ut1GQ8HDYgAg3hP/zX/jAKFskS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YQj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18024EB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C1512DA" w14:textId="0C34325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0CA11D8" wp14:editId="371DC5A6">
                      <wp:extent cx="177800" cy="177800"/>
                      <wp:effectExtent l="9525" t="9525" r="3175" b="3175"/>
                      <wp:docPr id="295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96" name="Group 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7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8" name="Group 2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9" name="Freeform 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6D1g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JGlzoPWBAAAbxUAAA4AAAAAAAAAAAAAAAAALgIAAGRycy9lMm9Eb2Mu&#10;eG1sUEsBAi0AFAAGAAgAAAAhAIP7H3TYAAAAAwEAAA8AAAAAAAAAAAAAAAAAMAcAAGRycy9kb3du&#10;cmV2LnhtbFBLBQYAAAAABAAEAPMAAAA1CAAAAAA=&#10;">
                      <v:group id="Group 29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<v:shape id="Freeform 29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U/MYA&#10;AADcAAAADwAAAGRycy9kb3ducmV2LnhtbESPQWvCQBSE7wX/w/KE3nSjBW1SV7HSYkEpVVu8PrLP&#10;TUj2bchuNf33riD0OMzMN8xs0dlanKn1pWMFo2ECgjh3umSj4PvwPngG4QOyxtoxKfgjD4t572GG&#10;mXYX3tF5H4yIEPYZKihCaDIpfV6QRT90DXH0Tq61GKJsjdQtXiLc1nKcJBNpseS4UGBDq4Lyav9r&#10;FTSbn6fX1Ffr+m1njqtKf20Pn0apx363fAERqAv/4Xv7QysYp1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U/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9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<v:shape id="Freeform 29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UjMQA&#10;AADcAAAADwAAAGRycy9kb3ducmV2LnhtbESPS2vDMBCE74X8B7GB3Bq5JpTajRJCICSXgJrHfWut&#10;H9RaGUuJnX8fFQo9DjPzDbNcj7YVd+p941jB2zwBQVw403Cl4HLevX6A8AHZYOuYFDzIw3o1eVli&#10;btzAX3Q/hUpECPscFdQhdLmUvqjJop+7jjh6pesthij7Spoehwi3rUyT5F1abDgu1NjRtqbi53Sz&#10;Cr5xkZY7fRw2Zj+U18zqh9Zaqdl03HyCCDSG//Bf+2AUpFkG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VIz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F8119F8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6CE4B23" w14:textId="6E97C46C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86FCE65" wp14:editId="7C3A95F5">
                      <wp:extent cx="177800" cy="177800"/>
                      <wp:effectExtent l="9525" t="9525" r="3175" b="3175"/>
                      <wp:docPr id="290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91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2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3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4" name="Freeform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BcAj601AQAAG8VAAAOAAAAAAAAAAAAAAAAAC4CAABkcnMvZTJvRG9jLnht&#10;bFBLAQItABQABgAIAAAAIQCD+x902AAAAAMBAAAPAAAAAAAAAAAAAAAAAC4HAABkcnMvZG93bnJl&#10;di54bWxQSwUGAAAAAAQABADzAAAAMwgAAAAA&#10;">
                      <v:group id="Group 29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<v:shape id="Freeform 29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3ZMUA&#10;AADcAAAADwAAAGRycy9kb3ducmV2LnhtbESPQWvCQBSE74X+h+UVvNWNEaRGV7FSUbBI1Uqvj+zr&#10;JiT7NmRXjf/eLRQ8DjPzDTOdd7YWF2p96VjBoJ+AIM6dLtko+D6uXt9A+ICssXZMCm7kYT57fppi&#10;pt2V93Q5BCMihH2GCooQmkxKnxdk0fddQxy9X9daDFG2RuoWrxFua5kmyUhaLDkuFNjQsqC8Opyt&#10;gmZ7Gr6PfbWuP/bmZ1npr8/jzijVe+kWExCBuvAI/7c3WkE6Tu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/dk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8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Freeform 28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7EsMA&#10;AADcAAAADwAAAGRycy9kb3ducmV2LnhtbESPT4vCMBTE74LfITzBm6YWWdZqFBFELwtZd70/m9c/&#10;2LyUJtr67TcLC3scZuY3zGY32EY8qfO1YwWLeQKCOHem5lLB99dx9g7CB2SDjWNS8CIPu+14tMHM&#10;uJ4/6XkJpYgQ9hkqqEJoMyl9XpFFP3ctcfQK11kMUXalNB32EW4bmSbJm7RYc1yosKVDRfn98rAK&#10;brhMi6P+6Pfm1BfXldUvrbVS08mwX4MINIT/8F/7bBSkqy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/7E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32543ED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7AB9624" w14:textId="24405224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8C07B03" wp14:editId="48BD6108">
                      <wp:extent cx="177800" cy="177800"/>
                      <wp:effectExtent l="9525" t="9525" r="3175" b="3175"/>
                      <wp:docPr id="285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86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7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8" name="Group 2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9" name="Freeform 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ya1g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NC/fJrWBAAAbxUAAA4AAAAAAAAAAAAAAAAALgIAAGRycy9lMm9Eb2Mu&#10;eG1sUEsBAi0AFAAGAAgAAAAhAIP7H3TYAAAAAwEAAA8AAAAAAAAAAAAAAAAAMAcAAGRycy9kb3du&#10;cmV2LnhtbFBLBQYAAAAABAAEAPMAAAA1CAAAAAA=&#10;">
                      <v:group id="Group 28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<v:shape id="Freeform 28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CIcYA&#10;AADcAAAADwAAAGRycy9kb3ducmV2LnhtbESP3WrCQBSE7wu+w3KE3jUbLbQaXUWlpYVK8RdvD9nj&#10;JiR7NmS3Gt/eLRR6OczMN8x03tlaXKj1pWMFgyQFQZw7XbJRcNi/P41A+ICssXZMCm7kYT7rPUwx&#10;0+7KW7rsghERwj5DBUUITSalzwuy6BPXEEfv7FqLIcrWSN3iNcJtLYdp+iItlhwXCmxoVVBe7X6s&#10;gubr+Lwc++qjftua06rSm/X+2yj12O8WExCBuvAf/mt/agXD0Sv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CI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8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<v:shape id="Freeform 28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CUcMA&#10;AADcAAAADwAAAGRycy9kb3ducmV2LnhtbESPT4vCMBTE74LfITxhb5paZNFqFBFkvSxk3fX+bF7/&#10;YPNSmqyt334jCHscZuY3zGY32EbcqfO1YwXzWQKCOHem5lLBz/dxugThA7LBxjEpeJCH3XY82mBm&#10;XM9fdD+HUkQI+wwVVCG0mZQ+r8iin7mWOHqF6yyGKLtSmg77CLeNTJPkXVqsOS5U2NKhovx2/rUK&#10;rrhIi6P+7Pfmoy8uK6sfWmul3ibDfg0i0BD+w6/2yShIlyt4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fCU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CABC20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43EE341" w14:textId="67FED3DD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3099B80" wp14:editId="322F9F4B">
                      <wp:extent cx="177800" cy="177800"/>
                      <wp:effectExtent l="9525" t="9525" r="3175" b="3175"/>
                      <wp:docPr id="280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81" name="Group 2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2" name="Freeform 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3" name="Group 2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4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jaHWVNUEAABvFQAADgAAAAAAAAAAAAAAAAAuAgAAZHJzL2Uyb0RvYy54&#10;bWxQSwECLQAUAAYACAAAACEAg/sfdNgAAAADAQAADwAAAAAAAAAAAAAAAAAvBwAAZHJzL2Rvd25y&#10;ZXYueG1sUEsFBgAAAAAEAAQA8wAAADQIAAAAAA==&#10;">
                      <v:group id="Group 28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<v:shape id="Freeform 28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hucYA&#10;AADcAAAADwAAAGRycy9kb3ducmV2LnhtbESPQWvCQBSE74X+h+UVvNVNI4hNXaUVpYIijbb0+si+&#10;bkKyb0N2q/Hfu4LgcZiZb5jpvLeNOFLnK8cKXoYJCOLC6YqNgu/D6nkCwgdkjY1jUnAmD/PZ48MU&#10;M+1OnNNxH4yIEPYZKihDaDMpfVGSRT90LXH0/lxnMUTZGak7PEW4bWSaJGNpseK4UGJLi5KKev9v&#10;FbSbn9HHq68/m2Vufhe1/toedkapwVP//gYiUB/u4Vt7rRWkkxS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Zhu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7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shape id="Freeform 27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tz8MA&#10;AADcAAAADwAAAGRycy9kb3ducmV2LnhtbESPT4vCMBTE7wv7HcJb2NuaWkS0axQRRC8L0V3vb5vX&#10;P9i8lCba+u2NIHgcZuY3zGI12EZcqfO1YwXjUQKCOHem5lLB3+/2awbCB2SDjWNScCMPq+X72wIz&#10;43o+0PUYShEh7DNUUIXQZlL6vCKLfuRa4ugVrrMYouxKaTrsI9w2Mk2SqbRYc1yosKVNRfn5eLEK&#10;/nGSFlv906/Nri9Oc6tvWmulPj+G9TeIQEN4hZ/tvVGQzi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Ztz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6986CE69" w14:textId="77777777" w:rsidR="00601F6E" w:rsidRDefault="00601F6E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14:paraId="73A97AF7" w14:textId="77777777" w:rsidR="00601F6E" w:rsidRDefault="00EE7F93">
      <w:pPr>
        <w:tabs>
          <w:tab w:val="left" w:pos="11281"/>
        </w:tabs>
        <w:spacing w:before="72"/>
        <w:ind w:left="737" w:right="5522"/>
        <w:rPr>
          <w:rFonts w:ascii="Arial" w:eastAsia="Arial" w:hAnsi="Arial" w:cs="Arial"/>
        </w:rPr>
      </w:pPr>
      <w:r>
        <w:rPr>
          <w:rFonts w:ascii="Arial"/>
          <w:color w:val="231F20"/>
        </w:rPr>
        <w:t>Other (please give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 xml:space="preserve">details) 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  <w:u w:val="single" w:color="231F20"/>
        </w:rPr>
        <w:t xml:space="preserve"> </w:t>
      </w:r>
      <w:r>
        <w:rPr>
          <w:rFonts w:ascii="Arial"/>
          <w:color w:val="231F20"/>
          <w:u w:val="single" w:color="231F20"/>
        </w:rPr>
        <w:tab/>
      </w:r>
    </w:p>
    <w:p w14:paraId="47DF5A5A" w14:textId="77777777" w:rsidR="00601F6E" w:rsidRDefault="00601F6E">
      <w:pPr>
        <w:rPr>
          <w:rFonts w:ascii="Arial" w:eastAsia="Arial" w:hAnsi="Arial" w:cs="Arial"/>
          <w:sz w:val="20"/>
          <w:szCs w:val="20"/>
        </w:rPr>
      </w:pPr>
    </w:p>
    <w:p w14:paraId="5E9A1C04" w14:textId="77777777" w:rsidR="00601F6E" w:rsidRDefault="00601F6E">
      <w:pPr>
        <w:rPr>
          <w:rFonts w:ascii="Arial" w:eastAsia="Arial" w:hAnsi="Arial" w:cs="Arial"/>
          <w:sz w:val="20"/>
          <w:szCs w:val="20"/>
        </w:rPr>
      </w:pPr>
    </w:p>
    <w:p w14:paraId="59319FD1" w14:textId="77777777" w:rsidR="00601F6E" w:rsidRDefault="00601F6E">
      <w:pPr>
        <w:spacing w:before="3"/>
        <w:rPr>
          <w:rFonts w:ascii="Arial" w:eastAsia="Arial" w:hAnsi="Arial" w:cs="Arial"/>
          <w:sz w:val="17"/>
          <w:szCs w:val="17"/>
        </w:rPr>
      </w:pPr>
    </w:p>
    <w:p w14:paraId="5FCCF103" w14:textId="4831741F" w:rsidR="00601F6E" w:rsidRDefault="00EE7F93">
      <w:pPr>
        <w:pStyle w:val="ListParagraph"/>
        <w:numPr>
          <w:ilvl w:val="0"/>
          <w:numId w:val="2"/>
        </w:numPr>
        <w:tabs>
          <w:tab w:val="left" w:pos="879"/>
        </w:tabs>
        <w:spacing w:before="64"/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did you travel home from work last week? (Please</w:t>
      </w:r>
      <w:r>
        <w:rPr>
          <w:rFonts w:ascii="Arial"/>
          <w:b/>
          <w:color w:val="005A95"/>
          <w:spacing w:val="-16"/>
          <w:sz w:val="28"/>
        </w:rPr>
        <w:t xml:space="preserve"> </w:t>
      </w:r>
      <w:r w:rsidR="00021A13">
        <w:rPr>
          <w:rFonts w:ascii="Arial"/>
          <w:b/>
          <w:color w:val="005A95"/>
          <w:sz w:val="28"/>
        </w:rPr>
        <w:t>t</w:t>
      </w:r>
      <w:r>
        <w:rPr>
          <w:rFonts w:ascii="Arial"/>
          <w:b/>
          <w:color w:val="005A95"/>
          <w:sz w:val="28"/>
        </w:rPr>
        <w:t>ick)</w:t>
      </w:r>
    </w:p>
    <w:p w14:paraId="5446E2FF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E7F217C" w14:textId="77777777" w:rsidR="00601F6E" w:rsidRDefault="00601F6E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531"/>
        <w:gridCol w:w="1531"/>
        <w:gridCol w:w="1531"/>
        <w:gridCol w:w="1531"/>
        <w:gridCol w:w="1531"/>
      </w:tblGrid>
      <w:tr w:rsidR="00601F6E" w14:paraId="502140A4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2E346B83" w14:textId="77777777" w:rsidR="00601F6E" w:rsidRDefault="00601F6E"/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2C0D55C9" w14:textId="77777777" w:rsidR="00601F6E" w:rsidRDefault="00EE7F93">
            <w:pPr>
              <w:pStyle w:val="TableParagraph"/>
              <w:spacing w:before="89"/>
              <w:ind w:left="2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Monday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16A0C7A7" w14:textId="77777777" w:rsidR="00601F6E" w:rsidRDefault="00EE7F93">
            <w:pPr>
              <w:pStyle w:val="TableParagraph"/>
              <w:spacing w:before="89"/>
              <w:ind w:left="3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3"/>
              </w:rPr>
              <w:t>Tuesday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31181E05" w14:textId="77777777" w:rsidR="00601F6E" w:rsidRDefault="00EE7F93">
            <w:pPr>
              <w:pStyle w:val="TableParagraph"/>
              <w:spacing w:before="8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Wednesday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0544832E" w14:textId="77777777" w:rsidR="00601F6E" w:rsidRDefault="00EE7F93">
            <w:pPr>
              <w:pStyle w:val="TableParagraph"/>
              <w:spacing w:before="89"/>
              <w:ind w:left="2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Thursday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30693BA0" w14:textId="77777777" w:rsidR="00601F6E" w:rsidRDefault="00EE7F93">
            <w:pPr>
              <w:pStyle w:val="TableParagraph"/>
              <w:spacing w:before="89"/>
              <w:ind w:left="3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Friday</w:t>
            </w:r>
          </w:p>
        </w:tc>
      </w:tr>
      <w:tr w:rsidR="00601F6E" w14:paraId="11C91403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6B9B36A" w14:textId="77777777" w:rsidR="00601F6E" w:rsidRDefault="00EE7F93">
            <w:pPr>
              <w:pStyle w:val="TableParagraph"/>
              <w:spacing w:before="7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</w:rPr>
              <w:t>Walk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D24A933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27BCC24" w14:textId="714C3D55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6D7EB6B" wp14:editId="23FE63ED">
                      <wp:extent cx="177800" cy="177800"/>
                      <wp:effectExtent l="9525" t="9525" r="3175" b="3175"/>
                      <wp:docPr id="275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76" name="Group 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7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8" name="Group 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9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AfKvIb1AQAAG8VAAAOAAAAAAAAAAAAAAAAAC4CAABkcnMvZTJvRG9jLnht&#10;bFBLAQItABQABgAIAAAAIQCD+x902AAAAAMBAAAPAAAAAAAAAAAAAAAAAC4HAABkcnMvZG93bnJl&#10;di54bWxQSwUGAAAAAAQABADzAAAAMwgAAAAA&#10;">
                      <v:group id="Group 27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<v:shape id="Freeform 27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yBsUA&#10;AADcAAAADwAAAGRycy9kb3ducmV2LnhtbESP3WoCMRSE7wu+QziCdzVbhapbo6goFiriL709bE6z&#10;y25Olk3U7ds3hUIvh5n5hpnOW1uJOzW+cKzgpZ+AIM6cLtgouJw3z2MQPiBrrByTgm/yMJ91nqaY&#10;avfgI91PwYgIYZ+igjyEOpXSZzlZ9H1XE0fvyzUWQ5SNkbrBR4TbSg6S5FVaLDgu5FjTKqesPN2s&#10;gvrjOlxOfLmt1kfzuSr1YXfeG6V63XbxBiJQG/7Df+13rWAwGsH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LI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7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<v:shape id="Freeform 27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ydsMA&#10;AADcAAAADwAAAGRycy9kb3ducmV2LnhtbESPT2sCMRTE70K/Q3iF3jTbpWhdjSKCtBch2vb+3Lz9&#10;Qzcvyya667c3guBxmJnfMMv1YBtxoc7XjhW8TxIQxLkzNZcKfn92408QPiAbbByTgit5WK9eRkvM&#10;jOv5QJdjKEWEsM9QQRVCm0np84os+olriaNXuM5iiLIrpemwj3DbyDRJptJizXGhwpa2FeX/x7NV&#10;cMKPtNjpfb8xX33xN7f6qrVW6u112CxABBrCM/xofxsF6Ww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Kyd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25346EA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FD43D92" w14:textId="64B1927C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5453954" wp14:editId="3EEB51E5">
                      <wp:extent cx="177800" cy="177800"/>
                      <wp:effectExtent l="9525" t="9525" r="3175" b="3175"/>
                      <wp:docPr id="270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71" name="Group 2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2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3" name="Group 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4" name="Freeform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NKNAizTBAAAbxUAAA4AAAAAAAAAAAAAAAAALgIAAGRycy9lMm9Eb2MueG1s&#10;UEsBAi0AFAAGAAgAAAAhAIP7H3TYAAAAAwEAAA8AAAAAAAAAAAAAAAAALQcAAGRycy9kb3ducmV2&#10;LnhtbFBLBQYAAAAABAAEAPMAAAAyCAAAAAA=&#10;">
                      <v:group id="Group 27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<v:shape id="Freeform 27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RnsYA&#10;AADcAAAADwAAAGRycy9kb3ducmV2LnhtbESPQWvCQBSE7wX/w/IK3nTTCNqmrmKlolCRqi29PrKv&#10;m5Ds25BdNf77riD0OMzMN8x03tlanKn1pWMFT8MEBHHudMlGwddxNXgG4QOyxtoxKbiSh/ms9zDF&#10;TLsL7+l8CEZECPsMFRQhNJmUPi/Ioh+6hjh6v661GKJsjdQtXiLc1jJNkrG0WHJcKLChZUF5dThZ&#10;Bc3H9+jtxVfr+n1vfpaV/twed0ap/mO3eAURqAv/4Xt7oxWkkx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Rn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6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  <v:shape id="Freeform 26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d6MMA&#10;AADcAAAADwAAAGRycy9kb3ducmV2LnhtbESPT2sCMRTE70K/Q3gFb5rtIla3RpGC1IuQant/bt7+&#10;oZuXZZO667c3guBxmJnfMKvNYBtxoc7XjhW8TRMQxLkzNZcKfk67yQKED8gGG8ek4EoeNuuX0Qoz&#10;43r+pssxlCJC2GeooAqhzaT0eUUW/dS1xNErXGcxRNmV0nTYR7htZJokc2mx5rhQYUufFeV/x3+r&#10;4IyztNjpQ781X33xu7T6qrVWavw6bD9ABBrCM/xo742C9H0G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Md6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C4AFD9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3EEF434" w14:textId="51D51935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4B3A8B0" wp14:editId="545812C6">
                      <wp:extent cx="177800" cy="177800"/>
                      <wp:effectExtent l="9525" t="9525" r="3175" b="3175"/>
                      <wp:docPr id="265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66" name="Group 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7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8" name="Group 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9" name="Freeform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F4wQALWBAAAbxUAAA4AAAAAAAAAAAAAAAAALgIAAGRycy9lMm9Eb2Mu&#10;eG1sUEsBAi0AFAAGAAgAAAAhAIP7H3TYAAAAAwEAAA8AAAAAAAAAAAAAAAAAMAcAAGRycy9kb3du&#10;cmV2LnhtbFBLBQYAAAAABAAEAPMAAAA1CAAAAAA=&#10;">
                      <v:group id="Group 26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<v:shape id="Freeform 26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k28YA&#10;AADcAAAADwAAAGRycy9kb3ducmV2LnhtbESPQWvCQBSE74L/YXlCb82mCtamrqJiqaBI1ZZeH9nX&#10;TUj2bchuNf57t1DwOMzMN8x03tlanKn1pWMFT0kKgjh3umSj4PP09jgB4QOyxtoxKbiSh/ms35ti&#10;pt2FD3Q+BiMihH2GCooQmkxKnxdk0SeuIY7ej2sthihbI3WLlwi3tRym6VhaLDkuFNjQqqC8Ov5a&#10;Bc32a7R88dV7vT6Y71WlP3anvVHqYdAtXkEE6sI9/N/eaAXD8TP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0k2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6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<v:shape id="Freeform 26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kq8MA&#10;AADcAAAADwAAAGRycy9kb3ducmV2LnhtbESPT4vCMBTE7wt+h/CEva2pRWStRhFB9LIQ3fX+bF7/&#10;YPNSmmjrt98sCHscZuY3zGoz2EY8qPO1YwXTSQKCOHem5lLBz/f+4xOED8gGG8ek4EkeNuvR2woz&#10;43o+0eMcShEh7DNUUIXQZlL6vCKLfuJa4ugVrrMYouxKaTrsI9w2Mk2SubRYc1yosKVdRfntfLcK&#10;rjhLi73+6rfm0BeXhdVPrbVS7+NhuwQRaAj/4Vf7aBSk8wX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kq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11B35C6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BEAC054" w14:textId="68988CCB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89AEE15" wp14:editId="2EAAC6C7">
                      <wp:extent cx="177800" cy="177800"/>
                      <wp:effectExtent l="9525" t="9525" r="3175" b="3175"/>
                      <wp:docPr id="260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61" name="Group 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2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3" name="Group 2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4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jxHUQ1AQAAG8VAAAOAAAAAAAAAAAAAAAAAC4CAABkcnMvZTJvRG9jLnht&#10;bFBLAQItABQABgAIAAAAIQCD+x902AAAAAMBAAAPAAAAAAAAAAAAAAAAAC4HAABkcnMvZG93bnJl&#10;di54bWxQSwUGAAAAAAQABADzAAAAMwgAAAAA&#10;">
                      <v:group id="Group 26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6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HQ8YA&#10;AADcAAAADwAAAGRycy9kb3ducmV2LnhtbESPQWvCQBSE74X+h+UJ3urGCGJTV2mlpYIijbb0+si+&#10;bkKyb0N2q/Hfu4LgcZiZb5j5sreNOFLnK8cKxqMEBHHhdMVGwffh42kGwgdkjY1jUnAmD8vF48Mc&#10;M+1OnNNxH4yIEPYZKihDaDMpfVGSRT9yLXH0/lxnMUTZGak7PEW4bWSaJFNpseK4UGJLq5KKev9v&#10;FbSbn8nbs68/m/fc/K5q/bU97IxSw0H/+gIiUB/u4Vt7rRWk0x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qHQ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5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shape id="Freeform 25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LNcQA&#10;AADcAAAADwAAAGRycy9kb3ducmV2LnhtbESPS2vDMBCE74H+B7GF3mI5JoTEjRJCILSXgprHfWut&#10;H8RaGUuJnX9fFQo5DjPzDbPejrYVd+p941jBLElBEBfONFwpOJ8O0yUIH5ANto5JwYM8bDcvkzXm&#10;xg38TfdjqESEsM9RQR1Cl0vpi5os+sR1xNErXW8xRNlX0vQ4RLhtZZamC2mx4bhQY0f7morr8WYV&#10;/OA8Kw/6a9iZj6G8rKx+aK2Vensdd+8gAo3hGf5vfxoF2WIO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izX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7E1105C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03D7BF4" w14:textId="0E4ADB71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6E3BA17" wp14:editId="47727DA4">
                      <wp:extent cx="177800" cy="177800"/>
                      <wp:effectExtent l="9525" t="9525" r="3175" b="3175"/>
                      <wp:docPr id="255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56" name="Group 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7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8" name="Group 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9" name="Freeform 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J0elijWBAAAbxUAAA4AAAAAAAAAAAAAAAAALgIAAGRycy9lMm9Eb2Mu&#10;eG1sUEsBAi0AFAAGAAgAAAAhAIP7H3TYAAAAAwEAAA8AAAAAAAAAAAAAAAAAMAcAAGRycy9kb3du&#10;cmV2LnhtbFBLBQYAAAAABAAEAPMAAAA1CAAAAAA=&#10;">
                      <v:group id="Group 25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<v:shape id="Freeform 25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uZsYA&#10;AADcAAAADwAAAGRycy9kb3ducmV2LnhtbESPQWsCMRSE74L/ITzBm2ZVatutUVqxWLCUqi29PjbP&#10;7LKbl2UTdfvvjSB4HGbmG2a2aG0lTtT4wrGC0TABQZw5XbBR8LN/HzyB8AFZY+WYFPyTh8W825lh&#10;qt2Zt3TaBSMihH2KCvIQ6lRKn+Vk0Q9dTRy9g2sshigbI3WD5wi3lRwnyVRaLDgu5FjTMqes3B2t&#10;gnrzO3l79uW6Wm3N37LU35/7L6NUv9e+voAI1IZ7+Nb+0ArGD4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HuZ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5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    <v:shape id="Freeform 25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FsMA&#10;AADcAAAADwAAAGRycy9kb3ducmV2LnhtbESPT2sCMRTE70K/Q3iF3jTbpUpdjSKCtBch2vb+3Lz9&#10;Qzcvyya667c3guBxmJnfMMv1YBtxoc7XjhW8TxIQxLkzNZcKfn92408QPiAbbByTgit5WK9eRkvM&#10;jOv5QJdjKEWEsM9QQRVCm0np84os+olriaNXuM5iiLIrpemwj3DbyDRJZtJizXGhwpa2FeX/x7NV&#10;cMKPtNjpfb8xX33xN7f6qrVW6u112CxABBrCM/xofxsF6XQ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uF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5F610856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A117ECB" w14:textId="77777777" w:rsidR="00601F6E" w:rsidRDefault="00EE7F93">
            <w:pPr>
              <w:pStyle w:val="TableParagraph"/>
              <w:spacing w:before="7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Bike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C3A2B6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EA0F434" w14:textId="55F3DF17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BBA2692" wp14:editId="69B4BE42">
                      <wp:extent cx="177800" cy="177800"/>
                      <wp:effectExtent l="9525" t="9525" r="3175" b="3175"/>
                      <wp:docPr id="250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51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2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3" name="Group 2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4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ULlmH9UEAABvFQAADgAAAAAAAAAAAAAAAAAuAgAAZHJzL2Uyb0RvYy54&#10;bWxQSwECLQAUAAYACAAAACEAg/sfdNgAAAADAQAADwAAAAAAAAAAAAAAAAAvBwAAZHJzL2Rvd25y&#10;ZXYueG1sUEsFBgAAAAAEAAQA8wAAADQIAAAAAA==&#10;">
                      <v:group id="Group 25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<v:shape id="Freeform 25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N/sYA&#10;AADcAAAADwAAAGRycy9kb3ducmV2LnhtbESPQWvCQBSE7wX/w/IK3nTTiNKmrmKlolCRqi29PrKv&#10;m5Ds25BdNf77riD0OMzMN8x03tlanKn1pWMFT8MEBHHudMlGwddxNXgG4QOyxtoxKbiSh/ms9zDF&#10;TLsL7+l8CEZECPsMFRQhNJmUPi/Ioh+6hjh6v661GKJsjdQtXiLc1jJNkom0WHJcKLChZUF5dThZ&#10;Bc3H9+jtxVfr+n1vfpaV/twed0ap/mO3eAURqAv/4Xt7oxWk4x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ZN/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4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shape id="Freeform 24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BiMMA&#10;AADcAAAADwAAAGRycy9kb3ducmV2LnhtbESPT2sCMRTE70K/Q3gFb5rtokW3RpGC1IuQant/bt7+&#10;oZuXZZO667c3guBxmJnfMKvNYBtxoc7XjhW8TRMQxLkzNZcKfk67yQKED8gGG8ek4EoeNuuX0Qoz&#10;43r+pssxlCJC2GeooAqhzaT0eUUW/dS1xNErXGcxRNmV0nTYR7htZJok79JizXGhwpY+K8r/jv9W&#10;wRlnabHTh35rvvrid2n1VWut1Ph12H6ACDSEZ/jR3hsF6XwG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Bi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FC52F2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AAFCBB4" w14:textId="31960563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3299A95" wp14:editId="4EAF2E74">
                      <wp:extent cx="177800" cy="177800"/>
                      <wp:effectExtent l="9525" t="9525" r="3175" b="3175"/>
                      <wp:docPr id="245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46" name="Group 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7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8" name="Group 2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9" name="Freeform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Qx1g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NwEJDHWBAAAbxUAAA4AAAAAAAAAAAAAAAAALgIAAGRycy9lMm9Eb2Mu&#10;eG1sUEsBAi0AFAAGAAgAAAAhAIP7H3TYAAAAAwEAAA8AAAAAAAAAAAAAAAAAMAcAAGRycy9kb3du&#10;cmV2LnhtbFBLBQYAAAAABAAEAPMAAAA1CAAAAAA=&#10;">
                      <v:group id="Group 24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<v:shape id="Freeform 24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4u8YA&#10;AADcAAAADwAAAGRycy9kb3ducmV2LnhtbESPQWsCMRSE74L/ITzBm2bVYtutUVqxWLCUqi29PjbP&#10;7LKbl2UTdfvvjSB4HGbmG2a2aG0lTtT4wrGC0TABQZw5XbBR8LN/HzyB8AFZY+WYFPyTh8W825lh&#10;qt2Zt3TaBSMihH2KCvIQ6lRKn+Vk0Q9dTRy9g2sshigbI3WD5wi3lRwnyVRaLDgu5FjTMqes3B2t&#10;gnrzO3l79uW6Wm3N37LU35/7L6NUv9e+voAI1IZ7+Nb+0ArGD4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h4u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4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<v:shape id="Freeform 24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4y8MA&#10;AADcAAAADwAAAGRycy9kb3ducmV2LnhtbESPT4vCMBTE74LfITzBm6YWWdZqFBFELwtZd70/m9c/&#10;2LyUJtr67TcLC3scZuY3zGY32EY8qfO1YwWLeQKCOHem5lLB99dx9g7CB2SDjWNS8CIPu+14tMHM&#10;uJ4/6XkJpYgQ9hkqqEJoMyl9XpFFP3ctcfQK11kMUXalNB32EW4bmSbJm7RYc1yosKVDRfn98rAK&#10;brhMi6P+6Pfm1BfXldUvrbVS08mwX4MINIT/8F/7bBSkyx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54y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526A9FB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753EA1B" w14:textId="2F54C55A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229A225" wp14:editId="3FAEC8A9">
                      <wp:extent cx="177800" cy="177800"/>
                      <wp:effectExtent l="9525" t="9525" r="3175" b="3175"/>
                      <wp:docPr id="240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41" name="Group 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2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3" name="Group 2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4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EFWm2jTBAAAbxUAAA4AAAAAAAAAAAAAAAAALgIAAGRycy9lMm9Eb2MueG1s&#10;UEsBAi0AFAAGAAgAAAAhAIP7H3TYAAAAAwEAAA8AAAAAAAAAAAAAAAAALQcAAGRycy9kb3ducmV2&#10;LnhtbFBLBQYAAAAABAAEAPMAAAAyCAAAAAA=&#10;">
                      <v:group id="Group 24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Freeform 24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/bI8YA&#10;AADcAAAADwAAAGRycy9kb3ducmV2LnhtbESPQWvCQBSE7wX/w/IK3nTTKNKmrmKlolCRqi29PrKv&#10;m5Ds25BdNf77riD0OMzMN8x03tlanKn1pWMFT8MEBHHudMlGwddxNXgG4QOyxtoxKbiSh/ms9zDF&#10;TLsL7+l8CEZECPsMFRQhNJmUPi/Ioh+6hjh6v661GKJsjdQtXiLc1jJNkom0WHJcKLChZUF5dThZ&#10;Bc3H9+jtxVfr+n1vfpaV/twed0ap/mO3eAURqAv/4Xt7oxWk4x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/bI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3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shape id="Freeform 23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XVcMA&#10;AADcAAAADwAAAGRycy9kb3ducmV2LnhtbESPS2vDMBCE74X+B7GF3Bq5xpTGiRJCITSXgPK6b6z1&#10;g1grY6mx8++jQqDHYWa+YRar0bbiRr1vHCv4mCYgiAtnGq4UnI6b9y8QPiAbbB2Tgjt5WC1fXxaY&#10;Gzfwnm6HUIkIYZ+jgjqELpfSFzVZ9FPXEUevdL3FEGVfSdPjEOG2lWmSfEqLDceFGjv6rqm4Hn6t&#10;ggtmabnRu2FtfobyPLP6rrVWavI2rucgAo3hP/xsb42CNMvg7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/XV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9490B9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24F5EE7" w14:textId="7AD8F3D7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8CC61CD" wp14:editId="07CA66DD">
                      <wp:extent cx="177800" cy="177800"/>
                      <wp:effectExtent l="9525" t="9525" r="3175" b="3175"/>
                      <wp:docPr id="235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36" name="Group 2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7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8" name="Group 2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9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BtDOn3WBAAAbxUAAA4AAAAAAAAAAAAAAAAALgIAAGRycy9lMm9Eb2Mu&#10;eG1sUEsBAi0AFAAGAAgAAAAhAIP7H3TYAAAAAwEAAA8AAAAAAAAAAAAAAAAAMAcAAGRycy9kb3du&#10;cmV2LnhtbFBLBQYAAAAABAAEAPMAAAA1CAAAAAA=&#10;">
                      <v:group id="Group 23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<v:shape id="Freeform 23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LxsUA&#10;AADcAAAADwAAAGRycy9kb3ducmV2LnhtbESP3WoCMRSE7wu+QziCdzVbhVa3RlFRKlTEX3p72Jxm&#10;l92cLJuo69s3hUIvh5n5hpnMWluJGzW+cKzgpZ+AIM6cLtgoOJ/WzyMQPiBrrByTggd5mE07TxNM&#10;tbvzgW7HYESEsE9RQR5CnUrps5ws+r6riaP37RqLIcrGSN3gPcJtJQdJ8iotFhwXcqxpmVNWHq9W&#10;Qf15GS7GvvyoVgfztSz1fnvaGaV63Xb+DiJQG/7Df+2NVjAYvsHvmXg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gv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3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v:shape id="Freeform 23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LtsMA&#10;AADcAAAADwAAAGRycy9kb3ducmV2LnhtbESPT2sCMRTE70K/Q3iF3jTbrUhdjSKCtBch2vb+3Lz9&#10;Qzcvyya667c3guBxmJnfMMv1YBtxoc7XjhW8TxIQxLkzNZcKfn92408QPiAbbByTgit5WK9eRkvM&#10;jOv5QJdjKEWEsM9QQRVCm0np84os+olriaNXuM5iiLIrpemwj3DbyDRJZtJizXGhwpa2FeX/x7NV&#10;cMJpWuz0vt+Yr774m1t91Vor9fY6bBYgAg3hGX60v42C9GM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gLt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9F887BA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E7BD32C" w14:textId="03BC7AB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F518357" wp14:editId="0E7D9B53">
                      <wp:extent cx="177800" cy="177800"/>
                      <wp:effectExtent l="9525" t="9525" r="3175" b="3175"/>
                      <wp:docPr id="230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31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2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3" name="Group 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4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DW5MpK1AQAAG8VAAAOAAAAAAAAAAAAAAAAAC4CAABkcnMvZTJvRG9jLnht&#10;bFBLAQItABQABgAIAAAAIQCD+x902AAAAAMBAAAPAAAAAAAAAAAAAAAAAC4HAABkcnMvZG93bnJl&#10;di54bWxQSwUGAAAAAAQABADzAAAAMwgAAAAA&#10;">
                      <v:group id="Group 23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shape id="Freeform 23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oXsYA&#10;AADcAAAADwAAAGRycy9kb3ducmV2LnhtbESPQWvCQBSE74L/YXmF3nTTCKKpq6i0tFApRlt6fWSf&#10;m5Ds25Ddavz3XUHocZiZb5jFqreNOFPnK8cKnsYJCOLC6YqNgq/j62gGwgdkjY1jUnAlD6vlcLDA&#10;TLsL53Q+BCMihH2GCsoQ2kxKX5Rk0Y9dSxy9k+sshig7I3WHlwi3jUyTZCotVhwXSmxpW1JRH36t&#10;gvbje7KZ+/qtecnNz7bW+93x0yj1+NCvn0EE6sN/+N5+1wrSS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moX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2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22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kKMMA&#10;AADcAAAADwAAAGRycy9kb3ducmV2LnhtbESPT2sCMRTE74V+h/AK3mq2q4hujSIFqRchant/bt7+&#10;oZuXZZO667c3guBxmJnfMMv1YBtxoc7XjhV8jBMQxLkzNZcKfk7b9zkIH5ANNo5JwZU8rFevL0vM&#10;jOv5QJdjKEWEsM9QQRVCm0np84os+rFriaNXuM5iiLIrpemwj3DbyDRJZtJizXGhwpa+Ksr/jv9W&#10;wRmnabHV+35jvvvid2H1VWut1Oht2HyCCDSEZ/jR3hkF6WQ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mkK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11040B98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889C4C7" w14:textId="77777777" w:rsidR="00601F6E" w:rsidRDefault="00EE7F93">
            <w:pPr>
              <w:pStyle w:val="TableParagraph"/>
              <w:spacing w:before="81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Scooter/Skateboard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84ED199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2CBA31E" w14:textId="6E96DDBC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13567D1" wp14:editId="3F02EEFB">
                      <wp:extent cx="177800" cy="177800"/>
                      <wp:effectExtent l="9525" t="9525" r="3175" b="3175"/>
                      <wp:docPr id="225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26" name="Group 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7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8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9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FpZiGTWBAAAbxUAAA4AAAAAAAAAAAAAAAAALgIAAGRycy9lMm9Eb2Mu&#10;eG1sUEsBAi0AFAAGAAgAAAAhAIP7H3TYAAAAAwEAAA8AAAAAAAAAAAAAAAAAMAcAAGRycy9kb3du&#10;cmV2LnhtbFBLBQYAAAAABAAEAPMAAAA1CAAAAAA=&#10;">
                      <v:group id="Group 22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shape id="Freeform 22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dG8YA&#10;AADcAAAADwAAAGRycy9kb3ducmV2LnhtbESPQWvCQBSE7wX/w/IK3nTTCNqmrmKlolCRqi29PrKv&#10;m5Ds25BdNf77riD0OMzMN8x03tlanKn1pWMFT8MEBHHudMlGwddxNXgG4QOyxtoxKbiSh/ms9zDF&#10;TLsL7+l8CEZECPsMFRQhNJmUPi/Ioh+6hjh6v661GKJsjdQtXiLc1jJNkrG0WHJcKLChZUF5dThZ&#10;Bc3H9+jtxVfr+n1vfpaV/twed0ap/mO3eAURqAv/4Xt7oxWk6QR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edG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2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<v:shape id="Freeform 22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da8MA&#10;AADcAAAADwAAAGRycy9kb3ducmV2LnhtbESPW4vCMBSE3wX/QzjCvmlqWRbtGkUWRF8W4u39bHN6&#10;weakNFlb//1mQfBxmJlvmNVmsI24U+drxwrmswQEce5MzaWCy3k3XYDwAdlg45gUPMjDZj0erTAz&#10;rucj3U+hFBHCPkMFVQhtJqXPK7LoZ64ljl7hOoshyq6UpsM+wm0j0yT5kBZrjgsVtvRVUX47/VoF&#10;P/ieFjv93W/Nvi+uS6sfWmul3ibD9hNEoCG8ws/2wShI0yX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da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93D62C8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30364EE" w14:textId="1D565916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C2A0D15" wp14:editId="63D92B13">
                      <wp:extent cx="177800" cy="177800"/>
                      <wp:effectExtent l="9525" t="9525" r="3175" b="3175"/>
                      <wp:docPr id="220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21" name="Group 2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2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4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KetvXbTBAAAbxUAAA4AAAAAAAAAAAAAAAAALgIAAGRycy9lMm9Eb2MueG1s&#10;UEsBAi0AFAAGAAgAAAAhAIP7H3TYAAAAAwEAAA8AAAAAAAAAAAAAAAAALQcAAGRycy9kb3ducmV2&#10;LnhtbFBLBQYAAAAABAAEAPMAAAAyCAAAAAA=&#10;">
                      <v:group id="Group 22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shape id="Freeform 22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+g8UA&#10;AADcAAAADwAAAGRycy9kb3ducmV2LnhtbESPQWvCQBSE70L/w/IKvenGFMSmrmKlpQVFGm3x+sg+&#10;NyHZtyG71fjvXUHocZiZb5jZoreNOFHnK8cKxqMEBHHhdMVGwc/+YzgF4QOyxsYxKbiQh8X8YTDD&#10;TLsz53TaBSMihH2GCsoQ2kxKX5Rk0Y9cSxy9o+sshig7I3WH5wi3jUyTZCItVhwXSmxpVVJR7/6s&#10;gnb9+/z24uvP5j03h1Wtvzf7rVHq6bFfvoII1If/8L39pRWkaQ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D6D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1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<v:shape id="Freeform 21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y9cMA&#10;AADcAAAADwAAAGRycy9kb3ducmV2LnhtbESPW4vCMBSE3xf8D+EIvq2pRZa1GkUEWV+ErJf3Y3N6&#10;weakNFlb/71ZWNjHYWa+YVabwTbiQZ2vHSuYTRMQxLkzNZcKLuf9+ycIH5ANNo5JwZM8bNajtxVm&#10;xvX8TY9TKEWEsM9QQRVCm0np84os+qlriaNXuM5iiLIrpemwj3DbyDRJPqTFmuNChS3tKsrvpx+r&#10;4IbztNjrY781X31xXVj91ForNRkP2yWIQEP4D/+1D0ZBms7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y9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443C2DF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697B8A1" w14:textId="44F4564A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96E9BE5" wp14:editId="0E35E73A">
                      <wp:extent cx="177800" cy="177800"/>
                      <wp:effectExtent l="9525" t="9525" r="3175" b="3175"/>
                      <wp:docPr id="215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16" name="Group 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7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8" name="Group 2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9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5O1w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">
                      <v:group id="Group 21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<v:shape id="Freeform 21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XpsUA&#10;AADcAAAADwAAAGRycy9kb3ducmV2LnhtbESP3WoCMRSE74W+QzhC72pWC21djVJFqVAp/uLtYXPM&#10;Lrs5WTZR17dvCgUvh5n5hhlPW1uJKzW+cKyg30tAEGdOF2wUHPbLlw8QPiBrrByTgjt5mE6eOmNM&#10;tbvxlq67YESEsE9RQR5CnUrps5ws+p6riaN3do3FEGVjpG7wFuG2koMkeZMWC44LOdY0zykrdxer&#10;oP4+vs6GvvyqFltzmpd6s97/GKWeu+3nCESgNjzC/+2VVjDov8P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1em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1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<v:shape id="Freeform 21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X1sQA&#10;AADcAAAADwAAAGRycy9kb3ducmV2LnhtbESPT2vCQBTE74V+h+UVeqsbQxGNboII0l6ErW3vr9mX&#10;P5h9G7Krid/eFQoeh5n5DbMpJtuJCw2+daxgPktAEJfOtFwr+Pnevy1B+IBssHNMCq7kocifnzaY&#10;GTfyF12OoRYRwj5DBU0IfSalLxuy6GeuJ45e5QaLIcqhlmbAMcJtJ9MkWUiLLceFBnvaNVSejmer&#10;4A/f02qvD+PWfIzV78rqq9ZaqdeXabsGEWgKj/B/+9MoSOcruJ+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V9b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592ED9B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0B2031D" w14:textId="470DDFC2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55FC277" wp14:editId="7A3B1126">
                      <wp:extent cx="177800" cy="177800"/>
                      <wp:effectExtent l="9525" t="9525" r="3175" b="3175"/>
                      <wp:docPr id="210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11" name="Group 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2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4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FTQrnnWBAAAbxUAAA4AAAAAAAAAAAAAAAAALgIAAGRycy9lMm9Eb2Mu&#10;eG1sUEsBAi0AFAAGAAgAAAAhAIP7H3TYAAAAAwEAAA8AAAAAAAAAAAAAAAAAMAcAAGRycy9kb3du&#10;cmV2LnhtbFBLBQYAAAAABAAEAPMAAAA1CAAAAAA=&#10;">
                      <v:group id="Group 21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<v:shape id="Freeform 21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0PsUA&#10;AADcAAAADwAAAGRycy9kb3ducmV2LnhtbESP3WrCQBSE7wu+w3IE7+rGFEqNrqJiacFS/MXbQ/a4&#10;CcmeDdlV07d3C4VeDjPzDTOdd7YWN2p96VjBaJiAIM6dLtkoOB7en99A+ICssXZMCn7Iw3zWe5pi&#10;pt2dd3TbByMihH2GCooQmkxKnxdk0Q9dQxy9i2sthihbI3WL9wi3tUyT5FVaLDkuFNjQqqC82l+t&#10;gmZzelmOffVRr3fmvKr09uvwbZQa9LvFBESgLvyH/9qfWkE6SuH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PQ+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0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shape id="Freeform 20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4SMMA&#10;AADcAAAADwAAAGRycy9kb3ducmV2LnhtbESPT4vCMBTE74LfITzBm6YWWdZqFBFELwtZd70/m9c/&#10;2LyUJtr67TcLC3scZuY3zGY32EY8qfO1YwWLeQKCOHem5lLB99dx9g7CB2SDjWNS8CIPu+14tMHM&#10;uJ4/6XkJpYgQ9hkqqEJoMyl9XpFFP3ctcfQK11kMUXalNB32EW4bmSbJm7RYc1yosKVDRfn98rAK&#10;brhMi6P+6Pfm1BfXldUvrbVS08mwX4MINIT/8F/7bBSkiy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z4S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82E4508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21B010C" w14:textId="19F0AFA1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41B1F79" wp14:editId="16DC3BD9">
                      <wp:extent cx="177800" cy="177800"/>
                      <wp:effectExtent l="9525" t="9525" r="3175" b="3175"/>
                      <wp:docPr id="205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06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7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8" name="Group 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9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xX1g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Nht7FfWBAAAbxUAAA4AAAAAAAAAAAAAAAAALgIAAGRycy9lMm9Eb2Mu&#10;eG1sUEsBAi0AFAAGAAgAAAAhAIP7H3TYAAAAAwEAAA8AAAAAAAAAAAAAAAAAMAcAAGRycy9kb3du&#10;cmV2LnhtbFBLBQYAAAAABAAEAPMAAAA1CAAAAAA=&#10;">
                      <v:group id="Group 20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<v:shape id="Freeform 20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Be8YA&#10;AADcAAAADwAAAGRycy9kb3ducmV2LnhtbESP3WoCMRSE74W+QzgF7zRbBVtXo7RSUWgp9Q9vD5tj&#10;dtnNybKJur59UxC8HGbmG2Y6b20lLtT4wrGCl34CgjhzumCjYL9b9t5A+ICssXJMCm7kYT576kwx&#10;1e7KG7psgxERwj5FBXkIdSqlz3Ky6PuuJo7eyTUWQ5SNkbrBa4TbSg6SZCQtFhwXcqxpkVNWbs9W&#10;Qf11GH6MfbmqPjfmuCj17/fuxyjVfW7fJyACteERvrfXWsEgeYX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LBe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0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20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BC8QA&#10;AADcAAAADwAAAGRycy9kb3ducmV2LnhtbESPS2vDMBCE74X8B7GB3ho5poTajWxCIbSXgprHfWut&#10;H8RaGUuNnX9fBQo9DjPzDbMtZ9uLK42+c6xgvUpAEFfOdNwoOB33Ty8gfEA22DsmBTfyUBaLhy3m&#10;xk38RddDaESEsM9RQRvCkEvpq5Ys+pUbiKNXu9FiiHJspBlxinDbyzRJNtJix3GhxYHeWqouhx+r&#10;4Buf03qvP6edeZ/qc2b1TWut1ONy3r2CCDSH//Bf+8MoSJMM7m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EwQ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446919A7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33D7ECA" w14:textId="77777777" w:rsidR="00601F6E" w:rsidRDefault="00EE7F93">
            <w:pPr>
              <w:pStyle w:val="TableParagraph"/>
              <w:spacing w:before="83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Car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935EA8B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473A433" w14:textId="6FE81315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CC921B6" wp14:editId="49EBA364">
                      <wp:extent cx="177800" cy="177800"/>
                      <wp:effectExtent l="9525" t="9525" r="3175" b="3175"/>
                      <wp:docPr id="200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01" name="Group 2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2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3" name="Group 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4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PWKMy/TBAAAbxUAAA4AAAAAAAAAAAAAAAAALgIAAGRycy9lMm9Eb2MueG1s&#10;UEsBAi0AFAAGAAgAAAAhAIP7H3TYAAAAAwEAAA8AAAAAAAAAAAAAAAAALQcAAGRycy9kb3ducmV2&#10;LnhtbFBLBQYAAAAABAAEAPMAAAAyCAAAAAA=&#10;">
                      <v:group id="Group 20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shape id="Freeform 20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i48UA&#10;AADcAAAADwAAAGRycy9kb3ducmV2LnhtbESPQWvCQBSE70L/w/IKvemmEcSmrlJFaUGRRlt6fWRf&#10;NyHZtyG71fjvXUHocZiZb5jZoreNOFHnK8cKnkcJCOLC6YqNgq/jZjgF4QOyxsYxKbiQh8X8YTDD&#10;TLsz53Q6BCMihH2GCsoQ2kxKX5Rk0Y9cSxy9X9dZDFF2RuoOzxFuG5kmyURarDgulNjSqqSiPvxZ&#10;Be32e7x88fV7s87Nz6rWn7vj3ij19Ni/vYII1If/8L39oRWkSQ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WLj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9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<v:shape id="Freeform 19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ulcMA&#10;AADcAAAADwAAAGRycy9kb3ducmV2LnhtbESPW4vCMBSE3xf8D+EIvq2pRZa1GkUEWV+ErJf3Y3N6&#10;weakNFlb/71ZWNjHYWa+YVabwTbiQZ2vHSuYTRMQxLkzNZcKLuf9+ycIH5ANNo5JwZM8bNajtxVm&#10;xvX8TY9TKEWEsM9QQRVCm0np84os+qlriaNXuM5iiLIrpemwj3DbyDRJPqTFmuNChS3tKsrvpx+r&#10;4IbztNjrY781X31xXVj91ForNRkP2yWIQEP4D/+1D0ZBmsz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Vul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36EF9DD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3747C1C" w14:textId="6B5BECBD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D1AE013" wp14:editId="4F4D8108">
                      <wp:extent cx="177800" cy="177800"/>
                      <wp:effectExtent l="9525" t="9525" r="3175" b="3175"/>
                      <wp:docPr id="195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96" name="Group 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7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8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9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ImB1Q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teCJgdUEAABvFQAADgAAAAAAAAAAAAAAAAAuAgAAZHJzL2Uyb0RvYy54&#10;bWxQSwECLQAUAAYACAAAACEAg/sfdNgAAAADAQAADwAAAAAAAAAAAAAAAAAvBwAAZHJzL2Rvd25y&#10;ZXYueG1sUEsFBgAAAAAEAAQA8wAAADQIAAAAAA==&#10;">
                      <v:group id="Group 19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Freeform 19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1gMMA&#10;AADcAAAADwAAAGRycy9kb3ducmV2LnhtbERP32vCMBB+H+x/CDfYm6ZzoGs1yiaKA0Wmbvh6NLe0&#10;tLmUJmr33xtB2Nt9fD9vMutsLc7U+tKxgpd+AoI4d7pko+D7sOy9gfABWWPtmBT8kYfZ9PFhgpl2&#10;F97ReR+MiCHsM1RQhNBkUvq8IIu+7xriyP261mKIsDVSt3iJ4baWgyQZSoslx4YCG5oXlFf7k1XQ&#10;rH9eP1JfrerFzhznlf7aHLZGqeen7n0MIlAX/sV396eO89MR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01gM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9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<v:shape id="Freeform 19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18MEA&#10;AADcAAAADwAAAGRycy9kb3ducmV2LnhtbERPS4vCMBC+L/gfwgje1lSRZVuNIoLsXoSsj/vYTB/Y&#10;TEoTbf33ZmFhb/PxPWe1GWwjHtT52rGC2TQBQZw7U3Op4Hzav3+C8AHZYOOYFDzJw2Y9elthZlzP&#10;P/Q4hlLEEPYZKqhCaDMpfV6RRT91LXHkCtdZDBF2pTQd9jHcNnKeJB/SYs2xocKWdhXlt+PdKrji&#10;Yl7s9aHfmq++uKRWP7XWSk3Gw3YJItAQ/sV/7m8T56cp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rNfD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6CA1C6F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2B19522" w14:textId="330FFACB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38C8E2D" wp14:editId="31B620AA">
                      <wp:extent cx="177800" cy="177800"/>
                      <wp:effectExtent l="9525" t="9525" r="3175" b="3175"/>
                      <wp:docPr id="190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91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2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3" name="Group 1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4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HhHebbTBAAAbxUAAA4AAAAAAAAAAAAAAAAALgIAAGRycy9lMm9Eb2MueG1s&#10;UEsBAi0AFAAGAAgAAAAhAIP7H3TYAAAAAwEAAA8AAAAAAAAAAAAAAAAALQcAAGRycy9kb3ducmV2&#10;LnhtbFBLBQYAAAAABAAEAPMAAAAyCAAAAAA=&#10;">
                      <v:group id="Group 19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<v:shape id="Freeform 19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WGMMA&#10;AADcAAAADwAAAGRycy9kb3ducmV2LnhtbERP22rCQBB9L/gPywh9qxstFI3ZiJWWFlrEK74O2XET&#10;kp0N2a2mf98tCL7N4VwnW/S2ERfqfOVYwXiUgCAunK7YKDjs35+mIHxA1tg4JgW/5GGRDx4yTLW7&#10;8pYuu2BEDGGfooIyhDaV0hclWfQj1xJH7uw6iyHCzkjd4TWG20ZOkuRFWqw4NpTY0qqkot79WAXt&#10;1/H5debrj+Zta06rWm++92uj1OOwX85BBOrDXXxzf+o4fzaB/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qWGM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8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shape id="Freeform 18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absEA&#10;AADcAAAADwAAAGRycy9kb3ducmV2LnhtbERPyWrDMBC9F/IPYgq5NXKDKY0bJYRAaC4B1W3uE2u8&#10;UGtkLNXL30eFQm/zeOts95NtxUC9bxwreF4lIIgLZxquFHx9np5eQfiAbLB1TApm8rDfLR62mBk3&#10;8gcNeahEDGGfoYI6hC6T0hc1WfQr1xFHrnS9xRBhX0nT4xjDbSvXSfIiLTYcG2rs6FhT8Z3/WAU3&#10;TNflSV/Gg3kfy+vG6llrrdTycTq8gQg0hX/xn/ts4vxNCr/Px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mm7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1B305C7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BF187A0" w14:textId="4D1BA956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511515D" wp14:editId="54C9645A">
                      <wp:extent cx="177800" cy="177800"/>
                      <wp:effectExtent l="9525" t="9525" r="3175" b="3175"/>
                      <wp:docPr id="18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86" name="Group 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7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8" name="Group 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9" name="Freeform 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uY1Q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9Po7mNUEAABvFQAADgAAAAAAAAAAAAAAAAAuAgAAZHJzL2Uyb0RvYy54&#10;bWxQSwECLQAUAAYACAAAACEAg/sfdNgAAAADAQAADwAAAAAAAAAAAAAAAAAvBwAAZHJzL2Rvd25y&#10;ZXYueG1sUEsFBgAAAAAEAAQA8wAAADQIAAAAAA==&#10;">
                      <v:group id="Group 18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<v:shape id="Freeform 18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jXcMA&#10;AADcAAAADwAAAGRycy9kb3ducmV2LnhtbERP22oCMRB9L/QfwhR8q9lWsLoapRVFoVLqDV+HzZhd&#10;djNZNlHXvzeFgm9zONcZT1tbiQs1vnCs4K2bgCDOnC7YKNjvFq8DED4ga6wck4IbeZhOnp/GmGp3&#10;5Q1dtsGIGMI+RQV5CHUqpc9ysui7riaO3Mk1FkOEjZG6wWsMt5V8T5K+tFhwbMixpllOWbk9WwX1&#10;96H3NfTlsppvzHFW6t/17sco1XlpP0cgArXhIf53r3ScP/iAv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SjX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8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<v:shape id="Freeform 18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jLcIA&#10;AADcAAAADwAAAGRycy9kb3ducmV2LnhtbERPyWrDMBC9F/IPYgq5NXJNKI4bJYSAaS4B1W3uE2u8&#10;UGtkLDV2/r4qFHqbx1tnu59tL240+s6xgudVAoK4cqbjRsHnR/GUgfAB2WDvmBTcycN+t3jYYm7c&#10;xO90K0MjYgj7HBW0IQy5lL5qyaJfuYE4crUbLYYIx0aaEacYbnuZJsmLtNhxbGhxoGNL1Vf5bRVc&#10;cZ3WhT5PB/M21ZeN1XettVLLx/nwCiLQHP7Ff+6TifOzDf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qMt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BECC0EB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4B1CF43" w14:textId="1F0D9444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43A5A55" wp14:editId="3613576C">
                      <wp:extent cx="177800" cy="177800"/>
                      <wp:effectExtent l="9525" t="9525" r="3175" b="3175"/>
                      <wp:docPr id="180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81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2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4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p5JFW1AQAAG8VAAAOAAAAAAAAAAAAAAAAAC4CAABkcnMvZTJvRG9jLnht&#10;bFBLAQItABQABgAIAAAAIQCD+x902AAAAAMBAAAPAAAAAAAAAAAAAAAAAC4HAABkcnMvZG93bnJl&#10;di54bWxQSwUGAAAAAAQABADzAAAAMwgAAAAA&#10;">
                      <v:group id="Group 18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shape id="Freeform 18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AxcMA&#10;AADcAAAADwAAAGRycy9kb3ducmV2LnhtbERP32vCMBB+H+x/CDfwbaZTENeZlk0UhYlMnfh6NLe0&#10;tLmUJmr33y8Dwbf7+H7eLO9tIy7U+cqxgpdhAoK4cLpio+D7sHyegvABWWPjmBT8koc8e3yYYard&#10;lXd02QcjYgj7FBWUIbSplL4oyaIfupY4cj+usxgi7IzUHV5juG3kKEkm0mLFsaHEluYlFfX+bBW0&#10;n8fxx6uvV81iZ07zWn9tDluj1OCpf38DEagPd/HNvdZx/nQE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Ax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7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7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Ms8IA&#10;AADcAAAADwAAAGRycy9kb3ducmV2LnhtbERPyWrDMBC9F/oPYgq9NXKCKa4TJYRCaC8FxUnvE2u8&#10;EGtkLDW2/74qFHKbx1tns5tsJ240+NaxguUiAUFcOtNyreB8OrxkIHxANtg5JgUzedhtHx82mBs3&#10;8pFuRahFDGGfo4ImhD6X0pcNWfQL1xNHrnKDxRDhUEsz4BjDbSdXSfIqLbYcGxrs6b2h8lr8WAUX&#10;TFfVQX+Ne/MxVt9vVs9aa6Wen6b9GkSgKdzF/+5PE+dnKfw9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wyz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2940419B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F09ED1E" w14:textId="77777777" w:rsidR="00601F6E" w:rsidRDefault="00EE7F93">
            <w:pPr>
              <w:pStyle w:val="TableParagraph"/>
              <w:spacing w:before="8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School</w:t>
            </w:r>
            <w:r>
              <w:rPr>
                <w:rFonts w:ascii="Arial"/>
                <w:color w:val="231F20"/>
                <w:spacing w:val="-1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ADA5C63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616F630" w14:textId="6971094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F394724" wp14:editId="28F566AF">
                      <wp:extent cx="177800" cy="177800"/>
                      <wp:effectExtent l="9525" t="9525" r="3175" b="3175"/>
                      <wp:docPr id="175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76" name="Group 1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7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8" name="Group 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9" name="Freeform 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O2+1GdUEAABvFQAADgAAAAAAAAAAAAAAAAAuAgAAZHJzL2Uyb0RvYy54&#10;bWxQSwECLQAUAAYACAAAACEAg/sfdNgAAAADAQAADwAAAAAAAAAAAAAAAAAvBwAAZHJzL2Rvd25y&#10;ZXYueG1sUEsFBgAAAAAEAAQA8wAAADQIAAAAAA==&#10;">
                      <v:group id="Group 17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shape id="Freeform 17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TesMA&#10;AADcAAAADwAAAGRycy9kb3ducmV2LnhtbERP22oCMRB9F/oPYQp9q9lW0LoapRWLQkXqDV+HzZhd&#10;djNZNlHXvzeFgm9zONcZT1tbiQs1vnCs4K2bgCDOnC7YKNjvvl8/QPiArLFyTApu5GE6eeqMMdXu&#10;yhu6bIMRMYR9igryEOpUSp/lZNF3XU0cuZNrLIYIGyN1g9cYbiv5niR9abHg2JBjTbOcsnJ7tgrq&#10;n0Pva+jLRTXfmOOs1L+r3doo9fLcfo5ABGrDQ/zvXuo4fzCAv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HTes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7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shape id="Freeform 17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TCsIA&#10;AADcAAAADwAAAGRycy9kb3ducmV2LnhtbERPS2vCQBC+F/wPywi91U2l1JpmIyJIexHWVO/T7ORB&#10;s7Mhu5r4791Cobf5+J6TbSbbiSsNvnWs4HmRgCAunWm5VnD62j+9gfAB2WDnmBTcyMMmnz1kmBo3&#10;8pGuRahFDGGfooImhD6V0pcNWfQL1xNHrnKDxRDhUEsz4BjDbSeXSfIqLbYcGxrsaddQ+VNcrIJv&#10;fFlWe30Yt+ZjrM5rq29aa6Ue59P2HUSgKfyL/9yfJs5freH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9MK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9EF806D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41ED281" w14:textId="529AF002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C17D1AB" wp14:editId="7359AEFC">
                      <wp:extent cx="177800" cy="177800"/>
                      <wp:effectExtent l="9525" t="9525" r="3175" b="3175"/>
                      <wp:docPr id="170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71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2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4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D2yEUu0QQAAG8VAAAOAAAAAAAAAAAAAAAAAC4CAABkcnMvZTJvRG9jLnhtbFBL&#10;AQItABQABgAIAAAAIQCD+x902AAAAAMBAAAPAAAAAAAAAAAAAAAAACsHAABkcnMvZG93bnJldi54&#10;bWxQSwUGAAAAAAQABADzAAAAMAgAAAAA&#10;">
                      <v:group id="Group 17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shape id="Freeform 17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w4sQA&#10;AADcAAAADwAAAGRycy9kb3ducmV2LnhtbERP22rCQBB9L/gPywh9azZaqDa6ioqlBUW8VPo6ZKeb&#10;kOxsyG41/XtXKPRtDuc603lna3Gh1peOFQySFARx7nTJRsHn6e1pDMIHZI21Y1LwSx7ms97DFDPt&#10;rnygyzEYEUPYZ6igCKHJpPR5QRZ94hriyH271mKIsDVSt3iN4baWwzR9kRZLjg0FNrQqKK+OP1ZB&#10;szk/L1999V6vD+ZrVen99rQzSj32u8UERKAu/Iv/3B86zh8N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2cOL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6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<v:shape id="Freeform 16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8lMEA&#10;AADcAAAADwAAAGRycy9kb3ducmV2LnhtbERPS2sCMRC+C/0PYQq9abYiWrdGkYLYSyFu9T5uZh90&#10;M1k20V3/fSMI3ubje85qM9hGXKnztWMF75MEBHHuTM2lguPvbvwBwgdkg41jUnAjD5v1y2iFqXE9&#10;H+iahVLEEPYpKqhCaFMpfV6RRT9xLXHkCtdZDBF2pTQd9jHcNnKaJHNpsebYUGFLXxXlf9nFKjjj&#10;bFrs9E+/Nfu+OC2tvmmtlXp7HbafIAIN4Sl+uL9NnL+Ywf2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mfJT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D7E70D6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6BB90A5" w14:textId="51F8B362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B5C3F84" wp14:editId="23BE2E08">
                      <wp:extent cx="177800" cy="177800"/>
                      <wp:effectExtent l="9525" t="9525" r="3175" b="3175"/>
                      <wp:docPr id="165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66" name="Group 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7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" name="Group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9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enUHANUEAABvFQAADgAAAAAAAAAAAAAAAAAuAgAAZHJzL2Uyb0RvYy54&#10;bWxQSwECLQAUAAYACAAAACEAg/sfdNgAAAADAQAADwAAAAAAAAAAAAAAAAAvBwAAZHJzL2Rvd25y&#10;ZXYueG1sUEsFBgAAAAAEAAQA8wAAADQIAAAAAA==&#10;">
                      <v:group id="Group 16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<v:shape id="Freeform 16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Fp8MA&#10;AADcAAAADwAAAGRycy9kb3ducmV2LnhtbERP22oCMRB9L/gPYYS+1awWrF2NotKioIiXSl+HzTS7&#10;7GaybKKuf28Khb7N4VxnMmttJa7U+MKxgn4vAUGcOV2wUfB1+nwZgfABWWPlmBTcycNs2nmaYKrd&#10;jQ90PQYjYgj7FBXkIdSplD7LyaLvuZo4cj+usRgibIzUDd5iuK3kIEmG0mLBsSHHmpY5ZeXxYhXU&#10;m/Pr4t2Xq+rjYL6Xpd5vTzuj1HO3nY9BBGrDv/jPvdZx/vANfp+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hFp8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6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shape id="Freeform 16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F18AA&#10;AADcAAAADwAAAGRycy9kb3ducmV2LnhtbERPS4vCMBC+L/gfwgje1lQRWatRRBC9CFl3vY/N9IHN&#10;pDTR1n9vhIW9zcf3nNWmt7V4UOsrxwom4wQEceZMxYWC35/95xcIH5AN1o5JwZM8bNaDjxWmxnX8&#10;TY9zKEQMYZ+igjKEJpXSZyVZ9GPXEEcud63FEGFbSNNiF8NtLadJMpcWK44NJTa0Kym7ne9WwRVn&#10;03yvT93WHLr8srD6qbVWajTst0sQgfrwL/5zH02cP1/A+5l4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5F18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4A8C7AE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A0151D3" w14:textId="7CB8922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047662E" wp14:editId="2F6CD1C7">
                      <wp:extent cx="177800" cy="177800"/>
                      <wp:effectExtent l="9525" t="9525" r="3175" b="3175"/>
                      <wp:docPr id="160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61" name="Group 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2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3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4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IeBMhLTBAAAbxUAAA4AAAAAAAAAAAAAAAAALgIAAGRycy9lMm9Eb2MueG1s&#10;UEsBAi0AFAAGAAgAAAAhAIP7H3TYAAAAAwEAAA8AAAAAAAAAAAAAAAAALQcAAGRycy9kb3ducmV2&#10;LnhtbFBLBQYAAAAABAAEAPMAAAAyCAAAAAA=&#10;">
                      <v:group id="Group 16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Freeform 16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mP8QA&#10;AADcAAAADwAAAGRycy9kb3ducmV2LnhtbERP22rCQBB9L/gPywh9qxtTkJq6Sg1KhUrxUvF1yE43&#10;IdnZkN1q/PuuUOjbHM51ZoveNuJCna8cKxiPEhDEhdMVGwVfx/XTCwgfkDU2jknBjTws5oOHGWba&#10;XXlPl0MwIoawz1BBGUKbSemLkiz6kWuJI/ftOoshws5I3eE1httGpkkykRYrjg0ltpSXVNSHH6ug&#10;/Tg9L6e+fm9We3POa73bHj+NUo/D/u0VRKA+/Iv/3Bsd509SuD8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v5j/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5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Freeform 15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/qScIA&#10;AADcAAAADwAAAGRycy9kb3ducmV2LnhtbERPyWrDMBC9B/oPYgq9JXKDMakbJYRCaC8FxUnvU2u8&#10;UGtkLDW2/74qBHKbx1tnu59sJ640+NaxgudVAoK4dKblWsHlfFxuQPiAbLBzTApm8rDfPSy2mBs3&#10;8omuRahFDGGfo4ImhD6X0pcNWfQr1xNHrnKDxRDhUEsz4BjDbSfXSZJJiy3HhgZ7emuo/Cl+rYJv&#10;TNfVUX+OB/M+Vl8vVs9aa6WeHqfDK4hAU7iLb+4PE+dnKfw/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+pJ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FACEFE8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87C7279" w14:textId="154914D5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C9098E9" wp14:editId="0283CC81">
                      <wp:extent cx="177800" cy="177800"/>
                      <wp:effectExtent l="9525" t="9525" r="3175" b="3175"/>
                      <wp:docPr id="15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56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7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" name="Group 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9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uVvRKtUEAABvFQAADgAAAAAAAAAAAAAAAAAuAgAAZHJzL2Uyb0RvYy54&#10;bWxQSwECLQAUAAYACAAAACEAg/sfdNgAAAADAQAADwAAAAAAAAAAAAAAAAAvBwAAZHJzL2Rvd25y&#10;ZXYueG1sUEsFBgAAAAAEAAQA8wAAADQIAAAAAA==&#10;">
                      <v:group id="Group 15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<v:shape id="Freeform 15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PGsMA&#10;AADcAAAADwAAAGRycy9kb3ducmV2LnhtbERP22oCMRB9F/oPYQq+abaKrW6NUqXSglK84uuwmWaX&#10;3UyWTarbv28Kgm9zONeZzltbiQs1vnCs4KmfgCDOnC7YKDgeVr0xCB+QNVaOScEveZjPHjpTTLW7&#10;8o4u+2BEDGGfooI8hDqV0mc5WfR9VxNH7ts1FkOEjZG6wWsMt5UcJMmztFhwbMixpmVOWbn/sQrq&#10;9Wm4mPjyo3rfmfOy1NvN4cso1X1s315BBGrDXXxzf+o4f/QC/8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SPGs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5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  <v:shape id="Freeform 15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PasIA&#10;AADcAAAADwAAAGRycy9kb3ducmV2LnhtbERPS2vCQBC+F/wPywi91U2llZpmIyJIexHWVO/T7ORB&#10;s7Mhu5r4791Cobf5+J6TbSbbiSsNvnWs4HmRgCAunWm5VnD62j+9gfAB2WDnmBTcyMMmnz1kmBo3&#10;8pGuRahFDGGfooImhD6V0pcNWfQL1xNHrnKDxRDhUEsz4BjDbSeXSbKSFluODQ32tGuo/CkuVsE3&#10;viyrvT6MW/MxVue11TettVKP82n7DiLQFP7Ff+5PE+e/ruH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o9q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222984E2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121B33F" w14:textId="77777777" w:rsidR="00601F6E" w:rsidRDefault="00EE7F93">
            <w:pPr>
              <w:pStyle w:val="TableParagraph"/>
              <w:spacing w:before="8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Public</w:t>
            </w:r>
            <w:r>
              <w:rPr>
                <w:rFonts w:ascii="Arial"/>
                <w:color w:val="231F20"/>
                <w:spacing w:val="-14"/>
              </w:rPr>
              <w:t xml:space="preserve"> </w:t>
            </w:r>
            <w:r>
              <w:rPr>
                <w:rFonts w:ascii="Arial"/>
                <w:color w:val="231F20"/>
              </w:rPr>
              <w:t>Transport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4E64CDB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21F46A6" w14:textId="4752ABDD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9DDA0DF" wp14:editId="6EDA49EB">
                      <wp:extent cx="177800" cy="177800"/>
                      <wp:effectExtent l="9525" t="9525" r="3175" b="3175"/>
                      <wp:docPr id="150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51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2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1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4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dPwhHdUEAABvFQAADgAAAAAAAAAAAAAAAAAuAgAAZHJzL2Uyb0RvYy54&#10;bWxQSwECLQAUAAYACAAAACEAg/sfdNgAAAADAQAADwAAAAAAAAAAAAAAAAAvBwAAZHJzL2Rvd25y&#10;ZXYueG1sUEsFBgAAAAAEAAQA8wAAADQIAAAAAA==&#10;">
                      <v:group id="Group 15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15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sgsQA&#10;AADcAAAADwAAAGRycy9kb3ducmV2LnhtbERP22rCQBB9L/gPywh9azZaKja6ioqlBUW8VPo6ZKeb&#10;kOxsyG41/XtXKPRtDuc603lna3Gh1peOFQySFARx7nTJRsHn6e1pDMIHZI21Y1LwSx7ms97DFDPt&#10;rnygyzEYEUPYZ6igCKHJpPR5QRZ94hriyH271mKIsDVSt3iN4baWwzQdSYslx4YCG1oVlFfHH6ug&#10;2Zyfl6++eq/XB/O1qvR+e9oZpR773WICIlAX/sV/7g8d578M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LIL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4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 id="Freeform 14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g9MEA&#10;AADcAAAADwAAAGRycy9kb3ducmV2LnhtbERPS2sCMRC+C/0PYQq9abaiUrdGkYLYSyFu9T5uZh90&#10;M1k20V3/fSMI3ubje85qM9hGXKnztWMF75MEBHHuTM2lguPvbvwBwgdkg41jUnAjD5v1y2iFqXE9&#10;H+iahVLEEPYpKqhCaFMpfV6RRT9xLXHkCtdZDBF2pTQd9jHcNnKaJAtpsebYUGFLXxXlf9nFKjjj&#10;bFrs9E+/Nfu+OC2tvmmtlXp7HbafIAIN4Sl+uL9NnD+fwf2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IPT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4E6270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C73C70E" w14:textId="7BB9DFE1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8284600" wp14:editId="50F25529">
                      <wp:extent cx="177800" cy="177800"/>
                      <wp:effectExtent l="9525" t="9525" r="3175" b="3175"/>
                      <wp:docPr id="145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46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7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8" name="Group 1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9" name="Freeform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Mz1Q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+EFjM9UEAABvFQAADgAAAAAAAAAAAAAAAAAuAgAAZHJzL2Uyb0RvYy54&#10;bWxQSwECLQAUAAYACAAAACEAg/sfdNgAAAADAQAADwAAAAAAAAAAAAAAAAAvBwAAZHJzL2Rvd25y&#10;ZXYueG1sUEsFBgAAAAAEAAQA8wAAADQIAAAAAA==&#10;">
                      <v:group id="Group 14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<v:shape id="Freeform 14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Zx8MA&#10;AADcAAAADwAAAGRycy9kb3ducmV2LnhtbERP22oCMRB9F/oPYQq+abYqrW6NUqXSglK84uuwmWaX&#10;3UyWTarbv28Kgm9zONeZzltbiQs1vnCs4KmfgCDOnC7YKDgeVr0xCB+QNVaOScEveZjPHjpTTLW7&#10;8o4u+2BEDGGfooI8hDqV0mc5WfR9VxNH7ts1FkOEjZG6wWsMt5UcJMmztFhwbMixpmVOWbn/sQrq&#10;9Wm4mPjyo3rfmfOy1NvN4cso1X1s315BBGrDXXxzf+o4f/QC/8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0Zx8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4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shape id="Freeform 14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Zt8EA&#10;AADcAAAADwAAAGRycy9kb3ducmV2LnhtbERPyWrDMBC9F/IPYgq5NXKDKY0bJYRAaC4B1W3uE2u8&#10;UGtkLNXL30eFQm/zeOts95NtxUC9bxwreF4lIIgLZxquFHx9np5eQfiAbLB1TApm8rDfLR62mBk3&#10;8gcNeahEDGGfoYI6hC6T0hc1WfQr1xFHrnS9xRBhX0nT4xjDbSvXSfIiLTYcG2rs6FhT8Z3/WAU3&#10;TNflSV/Gg3kfy+vG6llrrdTycTq8gQg0hX/xn/ts4vx0A7/Px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Gbf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0A82EA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F121928" w14:textId="198B48BE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9EC94B5" wp14:editId="2124BD9F">
                      <wp:extent cx="177800" cy="177800"/>
                      <wp:effectExtent l="9525" t="9525" r="3175" b="3175"/>
                      <wp:docPr id="140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41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2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4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">
                      <v:group id="Group 14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shape id="Freeform 14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6X8QA&#10;AADcAAAADwAAAGRycy9kb3ducmV2LnhtbERP22rCQBB9L/gPywh9azbaIja6ioqlBUW8VPo6ZKeb&#10;kOxsyG41/XtXKPRtDuc603lna3Gh1peOFQySFARx7nTJRsHn6e1pDMIHZI21Y1LwSx7ms97DFDPt&#10;rnygyzEYEUPYZ6igCKHJpPR5QRZ94hriyH271mKIsDVSt3iN4baWwzQdSYslx4YCG1oVlFfHH6ug&#10;2Zyfl6++eq/XB/O1qvR+e9oZpR773WICIlAX/sV/7g8d578M4f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ul/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3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<v:shape id="Freeform 13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2KcEA&#10;AADcAAAADwAAAGRycy9kb3ducmV2LnhtbERPS4vCMBC+L/gfwgje1lQpy1qNIoKsFyHr4z420wc2&#10;k9Jkbf33ZmFhb/PxPWe1GWwjHtT52rGC2TQBQZw7U3Op4HLev3+C8AHZYOOYFDzJw2Y9elthZlzP&#10;3/Q4hVLEEPYZKqhCaDMpfV6RRT91LXHkCtdZDBF2pTQd9jHcNnKeJB/SYs2xocKWdhXl99OPVXDD&#10;dF7s9bHfmq++uC6sfmqtlZqMh+0SRKAh/Iv/3AcT56cp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Ktin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45BC343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F5EAFDE" w14:textId="55D3C649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6FF6943" wp14:editId="6BFCA1B0">
                      <wp:extent cx="177800" cy="177800"/>
                      <wp:effectExtent l="9525" t="9525" r="3175" b="3175"/>
                      <wp:docPr id="135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36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7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Group 1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9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PwZ9f9UEAABvFQAADgAAAAAAAAAAAAAAAAAuAgAAZHJzL2Uyb0RvYy54&#10;bWxQSwECLQAUAAYACAAAACEAg/sfdNgAAAADAQAADwAAAAAAAAAAAAAAAAAvBwAAZHJzL2Rvd25y&#10;ZXYueG1sUEsFBgAAAAAEAAQA8wAAADQIAAAAAA==&#10;">
                      <v:group id="Group 13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shape id="Freeform 13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qusQA&#10;AADcAAAADwAAAGRycy9kb3ducmV2LnhtbERP22rCQBB9L/gPywh9azYqVBtdRaWlBUW8VPo6ZKeb&#10;kOxsyG41/XtXKPRtDuc6s0Vna3Gh1peOFQySFARx7nTJRsHn6e1pAsIHZI21Y1LwSx4W897DDDPt&#10;rnygyzEYEUPYZ6igCKHJpPR5QRZ94hriyH271mKIsDVSt3iN4baWwzR9lhZLjg0FNrQuKK+OP1ZB&#10;szmPVi++eq9fD+ZrXen99rQzSj32u+UURKAu/Iv/3B86zh+N4f5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arr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3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shape id="Freeform 13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qysIA&#10;AADcAAAADwAAAGRycy9kb3ducmV2LnhtbERPS2vCQBC+F/wPywi91U1tkZpmIyJIexHWVO/T7ORB&#10;s7Mhu5r4791Cobf5+J6TbSbbiSsNvnWs4HmRgCAunWm5VnD62j+9gfAB2WDnmBTcyMMmnz1kmBo3&#10;8pGuRahFDGGfooImhD6V0pcNWfQL1xNHrnKDxRDhUEsz4BjDbSeXSbKSFluODQ32tGuo/CkuVsE3&#10;vi6rvT6MW/MxVue11TettVKP82n7DiLQFP7Ff+5PE+e/rOH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WrK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E8D98E9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9300480" w14:textId="46A2811F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EF1B3E2" wp14:editId="0AFA7D38">
                      <wp:extent cx="177800" cy="177800"/>
                      <wp:effectExtent l="9525" t="9525" r="3175" b="3175"/>
                      <wp:docPr id="130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31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2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4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">
                      <v:group id="Group 13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shape id="Freeform 13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JIsMA&#10;AADcAAAADwAAAGRycy9kb3ducmV2LnhtbERP22rCQBB9L/QflhH6VjdGEBtdxYaWFlqk3vB1yI6b&#10;kOxsyG41/n23IPg2h3Od+bK3jThT5yvHCkbDBARx4XTFRsF+9/48BeEDssbGMSm4kofl4vFhjpl2&#10;F97QeRuMiCHsM1RQhtBmUvqiJIt+6FriyJ1cZzFE2BmpO7zEcNvINEkm0mLFsaHElvKSinr7axW0&#10;X4fx64uvP5q3jTnmtf753q2NUk+DfjUDEagPd/HN/anj/HEK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zJIs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2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shape id="Freeform 12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FVMEA&#10;AADcAAAADwAAAGRycy9kb3ducmV2LnhtbERPS2sCMRC+F/wPYQRvNeuDoqtRRJD2UkhXvY+b2Qdu&#10;Jssmddd/3xQKvc3H95ztfrCNeFDna8cKZtMEBHHuTM2lgsv59LoC4QOywcYxKXiSh/1u9LLF1Lie&#10;v+iRhVLEEPYpKqhCaFMpfV6RRT91LXHkCtdZDBF2pTQd9jHcNnKeJG/SYs2xocKWjhXl9+zbKrjh&#10;cl6c9Gd/MO99cV1b/dRaKzUZD4cNiEBD+Bf/uT9MnL9Ywu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MxVT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01F6E" w14:paraId="2459DF40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DDB9889" w14:textId="77777777" w:rsidR="00601F6E" w:rsidRDefault="00EE7F93">
            <w:pPr>
              <w:pStyle w:val="TableParagraph"/>
              <w:spacing w:before="91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Did Not Attend</w:t>
            </w:r>
            <w:r>
              <w:rPr>
                <w:rFonts w:ascii="Arial"/>
                <w:color w:val="231F20"/>
                <w:spacing w:val="-23"/>
              </w:rPr>
              <w:t xml:space="preserve"> </w:t>
            </w:r>
            <w:r>
              <w:rPr>
                <w:rFonts w:ascii="Arial"/>
                <w:color w:val="231F20"/>
              </w:rPr>
              <w:t>Work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C778FB7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1D15869" w14:textId="28F264BD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2DB8543" wp14:editId="7D00F636">
                      <wp:extent cx="177800" cy="177800"/>
                      <wp:effectExtent l="9525" t="9525" r="3175" b="3175"/>
                      <wp:docPr id="125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26" name="Group 1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27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29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fhzPZtUEAABvFQAADgAAAAAAAAAAAAAAAAAuAgAAZHJzL2Uyb0RvYy54&#10;bWxQSwECLQAUAAYACAAAACEAg/sfdNgAAAADAQAADwAAAAAAAAAAAAAAAAAvBwAAZHJzL2Rvd25y&#10;ZXYueG1sUEsFBgAAAAAEAAQA8wAAADQIAAAAAA==&#10;">
                      <v:group id="Group 12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<v:shape id="Freeform 12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8Z8QA&#10;AADcAAAADwAAAGRycy9kb3ducmV2LnhtbERP22rCQBB9L/gPywh9azZaqDa6ioqlBUW8VPo6ZKeb&#10;kOxsyG41/XtXKPRtDuc603lna3Gh1peOFQySFARx7nTJRsHn6e1pDMIHZI21Y1LwSx7ms97DFDPt&#10;rnygyzEYEUPYZ6igCKHJpPR5QRZ94hriyH271mKIsDVSt3iN4baWwzR9kRZLjg0FNrQqKK+OP1ZB&#10;szk/L1999V6vD+ZrVen99rQzSj32u8UERKAu/Iv/3B86zh+O4P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y/Gf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2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<v:shape id="Freeform 12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8F8EA&#10;AADcAAAADwAAAGRycy9kb3ducmV2LnhtbERPyWrDMBC9F/IPYgK9NXJMCbUb2YRCaC8FNct9ao0X&#10;Yo2MpcbO31eBQm/zeOtsy9n24kqj7xwrWK8SEMSVMx03Ck7H/dMLCB+QDfaOScGNPJTF4mGLuXET&#10;f9H1EBoRQ9jnqKANYcil9FVLFv3KDcSRq91oMUQ4NtKMOMVw28s0STbSYsexocWB3lqqLocfq+Ab&#10;n9N6rz+nnXmf6nNm9U1rrdTjct69ggg0h3/xn/vDxPlpBvdn4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U/Bf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739BACB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CBFC0F5" w14:textId="1F030CF3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ECF652B" wp14:editId="0FBE9FBF">
                      <wp:extent cx="177800" cy="177800"/>
                      <wp:effectExtent l="9525" t="9525" r="3175" b="3175"/>
                      <wp:docPr id="120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21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22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3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24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">
                      <v:group id="Group 12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shape id="Freeform 12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f/8QA&#10;AADcAAAADwAAAGRycy9kb3ducmV2LnhtbERP22rCQBB9F/oPyxR8001TkBpdpZUWBYs0XujrkJ1u&#10;QrKzIbtq/Hu3UOjbHM515sveNuJCna8cK3gaJyCIC6crNgqOh4/RCwgfkDU2jknBjTwsFw+DOWba&#10;XTmnyz4YEUPYZ6igDKHNpPRFSRb92LXEkftxncUQYWek7vAaw20j0ySZSIsVx4YSW1qVVNT7s1XQ&#10;bk/Pb1Nfr5v33Hyvav31edgZpYaP/esMRKA+/Iv/3Bsd56cp/D4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X//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1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<v:shape id="Freeform 11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TicEA&#10;AADcAAAADwAAAGRycy9kb3ducmV2LnhtbERPS4vCMBC+L/gfwgje1tQiy1qNIoKsFyHr4z420wc2&#10;k9Jkbf33ZmFhb/PxPWe1GWwjHtT52rGC2TQBQZw7U3Op4HLev3+C8AHZYOOYFDzJw2Y9elthZlzP&#10;3/Q4hVLEEPYZKqhCaDMpfV6RRT91LXHkCtdZDBF2pTQd9jHcNjJNkg9psebYUGFLu4ry++nHKrjh&#10;PC32+thvzVdfXBdWP7XWSk3Gw3YJItAQ/sV/7oOJ89M5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VU4n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35A4E38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A77A4AA" w14:textId="6E406B91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2014DB8" wp14:editId="1C0E5E32">
                      <wp:extent cx="177800" cy="177800"/>
                      <wp:effectExtent l="9525" t="9525" r="3175" b="3175"/>
                      <wp:docPr id="115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16" name="Group 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17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" name="Group 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19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lM1g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">
                      <v:group id="Group 11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shape id="Freeform 11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22sMA&#10;AADcAAAADwAAAGRycy9kb3ducmV2LnhtbERP32vCMBB+H+x/CDfYm011oFs1yiaKA0WmTvZ6NLe0&#10;tLmUJmr33xtB2Nt9fD9vMutsLc7U+tKxgn6SgiDOnS7ZKPg+LHuvIHxA1lg7JgV/5GE2fXyYYKbd&#10;hXd03gcjYgj7DBUUITSZlD4vyKJPXEMcuV/XWgwRtkbqFi8x3NZykKZDabHk2FBgQ/OC8mp/sgqa&#10;9fHl481Xq3qxMz/zSn9tDluj1PNT9z4GEagL/+K7+1PH+f0R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422s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1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shape id="Freeform 11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2qsIA&#10;AADcAAAADwAAAGRycy9kb3ducmV2LnhtbERPyWrDMBC9F/oPYgq5NXJMKI0bJZhAaC8B1W3uE2u8&#10;UGtkLCW2/z4qFHqbx1tnu59sJ240+NaxgtUyAUFcOtNyreD76/j8CsIHZIOdY1Iwk4f97vFhi5lx&#10;I3/SrQi1iCHsM1TQhNBnUvqyIYt+6XriyFVusBgiHGppBhxjuO1kmiQv0mLLsaHBng4NlT/F1Sq4&#10;4Dqtjvo05uZ9rM4bq2ettVKLpyl/AxFoCv/iP/eHifNXG/h9Jl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Daq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AF5045F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4B57897" w14:textId="60624122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57A73B6" wp14:editId="3F5CA63D">
                      <wp:extent cx="177800" cy="177800"/>
                      <wp:effectExtent l="9525" t="9525" r="3175" b="3175"/>
                      <wp:docPr id="110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11" name="Group 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12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14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7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cJXpe9UEAABvFQAADgAAAAAAAAAAAAAAAAAuAgAAZHJzL2Uyb0RvYy54&#10;bWxQSwECLQAUAAYACAAAACEAg/sfdNgAAAADAQAADwAAAAAAAAAAAAAAAAAvBwAAZHJzL2Rvd25y&#10;ZXYueG1sUEsFBgAAAAAEAAQA8wAAADQIAAAAAA==&#10;">
                      <v:group id="Group 110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shape id="Freeform 111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VQsQA&#10;AADcAAAADwAAAGRycy9kb3ducmV2LnhtbERP22rCQBB9L/gPywh9qxsViqZuQhWlhRbxUvF1yE43&#10;IdnZkN1q+vfdguDbHM51FnlvG3GhzleOFYxHCQjiwumKjYKv4+ZpBsIHZI2NY1LwSx7ybPCwwFS7&#10;K+/pcghGxBD2KSooQ2hTKX1RkkU/ci1x5L5dZzFE2BmpO7zGcNvISZI8S4sVx4YSW1qVVNSHH6ug&#10;/ThNl3NfvzXrvTmvar37PG6NUo/D/vUFRKA+3MU397uO88cT+H8mX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lUL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08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shape id="Freeform 109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ZNMIA&#10;AADcAAAADwAAAGRycy9kb3ducmV2LnhtbERPyWrDMBC9F/IPYgq51XKCKY1rJYRAaC4BNW3uU2u8&#10;UGtkLNV2/j4qFHqbx1un2M22EyMNvnWsYJWkIIhLZ1quFXx+HJ9eQPiAbLBzTApu5GG3XTwUmBs3&#10;8TuNl1CLGMI+RwVNCH0upS8bsugT1xNHrnKDxRDhUEsz4BTDbSfXafosLbYcGxrs6dBQ+X35sQq+&#10;MFtXR32e9uZtqq4bq29aa6WWj/P+FUSgOfyL/9wnE+evMvh9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Zk0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0E02F04" w14:textId="77777777" w:rsidR="00601F6E" w:rsidRDefault="00601F6E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3789786" w14:textId="75D3BCD2" w:rsidR="00601F6E" w:rsidRDefault="00400F4B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DD49D67" wp14:editId="32294F4B">
                      <wp:extent cx="177800" cy="177800"/>
                      <wp:effectExtent l="9525" t="9525" r="3175" b="3175"/>
                      <wp:docPr id="105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06" name="Group 1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07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09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2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">
                      <v:group id="Group 105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<v:shape id="Freeform 106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gB8MA&#10;AADcAAAADwAAAGRycy9kb3ducmV2LnhtbERP22rCQBB9F/yHZQTfmo0VbJu6SisVC0qpN/o6ZMdN&#10;SHY2ZFdN/94tFHybw7nOdN7ZWlyo9aVjBaMkBUGcO12yUXDYLx+eQfiArLF2TAp+ycN81u9NMdPu&#10;ylu67IIRMYR9hgqKEJpMSp8XZNEnriGO3Mm1FkOErZG6xWsMt7V8TNOJtFhybCiwoUVBebU7WwXN&#10;+jh+f/HVqv7Ymp9Fpb83+y+j1HDQvb2CCNSFu/jf/anj/PQJ/p6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egB8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03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Freeform 104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gd8AA&#10;AADcAAAADwAAAGRycy9kb3ducmV2LnhtbERPS4vCMBC+C/sfwix401QR0WoUWRC9LETdvY/N9IHN&#10;pDRZW//9RhC8zcf3nPW2t7W4U+srxwom4wQEceZMxYWCn8t+tADhA7LB2jEpeJCH7eZjsMbUuI5P&#10;dD+HQsQQ9ikqKENoUil9VpJFP3YNceRy11oMEbaFNC12MdzWcpokc2mx4thQYkNfJWW3859VcMXZ&#10;NN/r725nDl3+u7T6obVWavjZ71YgAvXhLX65jybOT5bwfCZe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Ggd8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6D65F7C" w14:textId="77777777" w:rsidR="00601F6E" w:rsidRDefault="00601F6E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14:paraId="0919EB98" w14:textId="77777777" w:rsidR="00601F6E" w:rsidRDefault="00EE7F93">
      <w:pPr>
        <w:tabs>
          <w:tab w:val="left" w:pos="11281"/>
        </w:tabs>
        <w:spacing w:before="72"/>
        <w:ind w:left="737" w:right="5522"/>
        <w:rPr>
          <w:rFonts w:ascii="Arial" w:eastAsia="Arial" w:hAnsi="Arial" w:cs="Arial"/>
        </w:rPr>
      </w:pPr>
      <w:r>
        <w:rPr>
          <w:rFonts w:ascii="Arial"/>
          <w:color w:val="231F20"/>
        </w:rPr>
        <w:t>Other (please give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 xml:space="preserve">details) 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  <w:u w:val="single" w:color="231F20"/>
        </w:rPr>
        <w:t xml:space="preserve"> </w:t>
      </w:r>
      <w:r>
        <w:rPr>
          <w:rFonts w:ascii="Arial"/>
          <w:color w:val="231F20"/>
          <w:u w:val="single" w:color="231F20"/>
        </w:rPr>
        <w:tab/>
      </w:r>
    </w:p>
    <w:p w14:paraId="426FEE00" w14:textId="77777777" w:rsidR="00601F6E" w:rsidRDefault="00601F6E">
      <w:pPr>
        <w:rPr>
          <w:rFonts w:ascii="Arial" w:eastAsia="Arial" w:hAnsi="Arial" w:cs="Arial"/>
        </w:rPr>
        <w:sectPr w:rsidR="00601F6E">
          <w:headerReference w:type="default" r:id="rId9"/>
          <w:type w:val="continuous"/>
          <w:pgSz w:w="11910" w:h="16840"/>
          <w:pgMar w:top="1680" w:right="0" w:bottom="280" w:left="0" w:header="0" w:footer="720" w:gutter="0"/>
          <w:cols w:space="720"/>
        </w:sectPr>
      </w:pPr>
    </w:p>
    <w:p w14:paraId="5B0A504A" w14:textId="77777777" w:rsidR="00601F6E" w:rsidRDefault="00601F6E">
      <w:pPr>
        <w:rPr>
          <w:rFonts w:ascii="Arial" w:eastAsia="Arial" w:hAnsi="Arial" w:cs="Arial"/>
          <w:sz w:val="20"/>
          <w:szCs w:val="20"/>
        </w:rPr>
      </w:pPr>
    </w:p>
    <w:p w14:paraId="35B6FC01" w14:textId="77777777" w:rsidR="00601F6E" w:rsidRDefault="00601F6E">
      <w:pPr>
        <w:spacing w:before="7"/>
        <w:rPr>
          <w:rFonts w:ascii="Arial" w:eastAsia="Arial" w:hAnsi="Arial" w:cs="Arial"/>
          <w:sz w:val="19"/>
          <w:szCs w:val="19"/>
        </w:rPr>
      </w:pPr>
    </w:p>
    <w:p w14:paraId="47EE7307" w14:textId="77777777" w:rsidR="00601F6E" w:rsidRDefault="00EE7F93">
      <w:pPr>
        <w:pStyle w:val="ListParagraph"/>
        <w:numPr>
          <w:ilvl w:val="0"/>
          <w:numId w:val="2"/>
        </w:numPr>
        <w:tabs>
          <w:tab w:val="left" w:pos="879"/>
        </w:tabs>
        <w:spacing w:before="64"/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Why do you travel to work the way you</w:t>
      </w:r>
      <w:r>
        <w:rPr>
          <w:rFonts w:ascii="Arial"/>
          <w:b/>
          <w:color w:val="005A95"/>
          <w:spacing w:val="-8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do?</w:t>
      </w:r>
    </w:p>
    <w:p w14:paraId="21BFA405" w14:textId="77777777" w:rsidR="00601F6E" w:rsidRDefault="00601F6E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50040A70" w14:textId="366F9404" w:rsidR="00601F6E" w:rsidRDefault="00400F4B">
      <w:pPr>
        <w:spacing w:line="376" w:lineRule="auto"/>
        <w:ind w:left="947" w:right="10101" w:hanging="1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 wp14:anchorId="20A741ED" wp14:editId="399223AE">
                <wp:simplePos x="0" y="0"/>
                <wp:positionH relativeFrom="page">
                  <wp:posOffset>362585</wp:posOffset>
                </wp:positionH>
                <wp:positionV relativeFrom="paragraph">
                  <wp:posOffset>1270</wp:posOffset>
                </wp:positionV>
                <wp:extent cx="171450" cy="171450"/>
                <wp:effectExtent l="10160" t="10795" r="8890" b="8255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3"/>
                          <a:chExt cx="270" cy="270"/>
                        </a:xfrm>
                      </wpg:grpSpPr>
                      <wps:wsp>
                        <wps:cNvPr id="104" name="Freeform 101"/>
                        <wps:cNvSpPr>
                          <a:spLocks/>
                        </wps:cNvSpPr>
                        <wps:spPr bwMode="auto">
                          <a:xfrm>
                            <a:off x="572" y="3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2 3"/>
                              <a:gd name="T3" fmla="*/ 272 h 270"/>
                              <a:gd name="T4" fmla="+- 0 841 572"/>
                              <a:gd name="T5" fmla="*/ T4 w 270"/>
                              <a:gd name="T6" fmla="+- 0 272 3"/>
                              <a:gd name="T7" fmla="*/ 272 h 270"/>
                              <a:gd name="T8" fmla="+- 0 841 572"/>
                              <a:gd name="T9" fmla="*/ T8 w 270"/>
                              <a:gd name="T10" fmla="+- 0 3 3"/>
                              <a:gd name="T11" fmla="*/ 3 h 270"/>
                              <a:gd name="T12" fmla="+- 0 572 572"/>
                              <a:gd name="T13" fmla="*/ T12 w 270"/>
                              <a:gd name="T14" fmla="+- 0 3 3"/>
                              <a:gd name="T15" fmla="*/ 3 h 270"/>
                              <a:gd name="T16" fmla="+- 0 572 572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8.55pt;margin-top:.1pt;width:13.5pt;height:13.5pt;z-index:2704;mso-position-horizontal-relative:page" coordorigin="572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">
                <v:shape id="Freeform 101" o:spid="_x0000_s1027" style="position:absolute;left:572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P6cEA&#10;AADcAAAADwAAAGRycy9kb3ducmV2LnhtbERPS2sCMRC+F/wPYQRv3USRUrcbRQSpl0Kq9j7dzD7o&#10;ZrJsUnf9902h0Nt8fM8pdpPrxI2G0HrWsMwUCOLS25ZrDdfL8fEZRIjIFjvPpOFOAXbb2UOBufUj&#10;v9PtHGuRQjjkqKGJsc+lDGVDDkPme+LEVX5wGBMcamkHHFO46+RKqSfpsOXU0GBPh4bKr/O30/CJ&#10;61V1NG/j3r6O1cfGmbsxRuvFfNq/gIg0xX/xn/tk03y1ht9n0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gD+nBAAAA3AAAAA8AAAAAAAAAAAAAAAAAmAIAAGRycy9kb3du&#10;cmV2LnhtbFBLBQYAAAAABAAEAPUAAACGAwAAAAA=&#10;" path="m,269r269,l269,,,,,269xe" filled="f" strokecolor="#231f20" strokeweight=".5pt">
                  <v:path arrowok="t" o:connecttype="custom" o:connectlocs="0,272;269,272;269,3;0,3;0,2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 wp14:anchorId="4B98DBD7" wp14:editId="79AD9E36">
                <wp:simplePos x="0" y="0"/>
                <wp:positionH relativeFrom="page">
                  <wp:posOffset>362585</wp:posOffset>
                </wp:positionH>
                <wp:positionV relativeFrom="paragraph">
                  <wp:posOffset>253365</wp:posOffset>
                </wp:positionV>
                <wp:extent cx="171450" cy="171450"/>
                <wp:effectExtent l="10160" t="5715" r="8890" b="13335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400"/>
                          <a:chExt cx="270" cy="270"/>
                        </a:xfrm>
                      </wpg:grpSpPr>
                      <wps:wsp>
                        <wps:cNvPr id="102" name="Freeform 99"/>
                        <wps:cNvSpPr>
                          <a:spLocks/>
                        </wps:cNvSpPr>
                        <wps:spPr bwMode="auto">
                          <a:xfrm>
                            <a:off x="572" y="400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669 400"/>
                              <a:gd name="T3" fmla="*/ 669 h 270"/>
                              <a:gd name="T4" fmla="+- 0 841 572"/>
                              <a:gd name="T5" fmla="*/ T4 w 270"/>
                              <a:gd name="T6" fmla="+- 0 669 400"/>
                              <a:gd name="T7" fmla="*/ 669 h 270"/>
                              <a:gd name="T8" fmla="+- 0 841 572"/>
                              <a:gd name="T9" fmla="*/ T8 w 270"/>
                              <a:gd name="T10" fmla="+- 0 400 400"/>
                              <a:gd name="T11" fmla="*/ 400 h 270"/>
                              <a:gd name="T12" fmla="+- 0 572 572"/>
                              <a:gd name="T13" fmla="*/ T12 w 270"/>
                              <a:gd name="T14" fmla="+- 0 400 400"/>
                              <a:gd name="T15" fmla="*/ 400 h 270"/>
                              <a:gd name="T16" fmla="+- 0 572 572"/>
                              <a:gd name="T17" fmla="*/ T16 w 270"/>
                              <a:gd name="T18" fmla="+- 0 669 400"/>
                              <a:gd name="T19" fmla="*/ 66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28.55pt;margin-top:19.95pt;width:13.5pt;height:13.5pt;z-index:2728;mso-position-horizontal-relative:page" coordorigin="572,400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">
                <v:shape id="Freeform 99" o:spid="_x0000_s1027" style="position:absolute;left:572;top:40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yBsEA&#10;AADcAAAADwAAAGRycy9kb3ducmV2LnhtbERPyWrDMBC9F/IPYgK91XJNKY0bxZhAaC8BNct9ao0X&#10;ao2MpcTO30eFQm/zeOusi9n24kqj7xwreE5SEMSVMx03Ck7H3dMbCB+QDfaOScGNPBSbxcMac+Mm&#10;/qLrITQihrDPUUEbwpBL6auWLPrEDcSRq91oMUQ4NtKMOMVw28ssTV+lxY5jQ4sDbVuqfg4Xq+Ab&#10;X7J6p/dTaT6m+ryy+qa1VupxOZfvIALN4V/85/40cX6awe8z8QK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FMgbBAAAA3AAAAA8AAAAAAAAAAAAAAAAAmAIAAGRycy9kb3du&#10;cmV2LnhtbFBLBQYAAAAABAAEAPUAAACGAwAAAAA=&#10;" path="m,269r269,l269,,,,,269xe" filled="f" strokecolor="#231f20" strokeweight=".5pt">
                  <v:path arrowok="t" o:connecttype="custom" o:connectlocs="0,669;269,669;269,400;0,400;0,66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 wp14:anchorId="4236B088" wp14:editId="10F3B235">
                <wp:simplePos x="0" y="0"/>
                <wp:positionH relativeFrom="page">
                  <wp:posOffset>362585</wp:posOffset>
                </wp:positionH>
                <wp:positionV relativeFrom="paragraph">
                  <wp:posOffset>505460</wp:posOffset>
                </wp:positionV>
                <wp:extent cx="171450" cy="171450"/>
                <wp:effectExtent l="10160" t="10160" r="8890" b="8890"/>
                <wp:wrapNone/>
                <wp:docPr id="9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796"/>
                          <a:chExt cx="270" cy="270"/>
                        </a:xfrm>
                      </wpg:grpSpPr>
                      <wps:wsp>
                        <wps:cNvPr id="100" name="Freeform 97"/>
                        <wps:cNvSpPr>
                          <a:spLocks/>
                        </wps:cNvSpPr>
                        <wps:spPr bwMode="auto">
                          <a:xfrm>
                            <a:off x="572" y="79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066 796"/>
                              <a:gd name="T3" fmla="*/ 1066 h 270"/>
                              <a:gd name="T4" fmla="+- 0 841 572"/>
                              <a:gd name="T5" fmla="*/ T4 w 270"/>
                              <a:gd name="T6" fmla="+- 0 1066 796"/>
                              <a:gd name="T7" fmla="*/ 1066 h 270"/>
                              <a:gd name="T8" fmla="+- 0 841 572"/>
                              <a:gd name="T9" fmla="*/ T8 w 270"/>
                              <a:gd name="T10" fmla="+- 0 796 796"/>
                              <a:gd name="T11" fmla="*/ 796 h 270"/>
                              <a:gd name="T12" fmla="+- 0 572 572"/>
                              <a:gd name="T13" fmla="*/ T12 w 270"/>
                              <a:gd name="T14" fmla="+- 0 796 796"/>
                              <a:gd name="T15" fmla="*/ 796 h 270"/>
                              <a:gd name="T16" fmla="+- 0 572 572"/>
                              <a:gd name="T17" fmla="*/ T16 w 270"/>
                              <a:gd name="T18" fmla="+- 0 1066 796"/>
                              <a:gd name="T19" fmla="*/ 106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8.55pt;margin-top:39.8pt;width:13.5pt;height:13.5pt;z-index:2752;mso-position-horizontal-relative:page" coordorigin="572,79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">
                <v:shape id="Freeform 97" o:spid="_x0000_s1027" style="position:absolute;left:572;top:79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J6sQA&#10;AADcAAAADwAAAGRycy9kb3ducmV2LnhtbESPT2sCQQzF74V+hyEFb3W2ItKujiIFqRdhqu093cn+&#10;wZ3MsjN1129vDoK3hPfy3i+rzehbdaE+NoENvE0zUMRFcA1XBn5Ou9d3UDEhO2wDk4ErRdisn59W&#10;mLsw8DddjqlSEsIxRwN1Sl2udSxq8hinoSMWrQy9xyRrX2nX4yDhvtWzLFtojw1LQ40dfdZUnI//&#10;3sAfzmflzh6Grfsayt8Pb6/WWmMmL+N2CSrRmB7m+/XeCX4m+PKMTK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CerEAAAA3AAAAA8AAAAAAAAAAAAAAAAAmAIAAGRycy9k&#10;b3ducmV2LnhtbFBLBQYAAAAABAAEAPUAAACJAwAAAAA=&#10;" path="m,270r269,l269,,,,,270xe" filled="f" strokecolor="#231f20" strokeweight=".5pt">
                  <v:path arrowok="t" o:connecttype="custom" o:connectlocs="0,1066;269,1066;269,796;0,796;0,1066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 xml:space="preserve">Easier </w:t>
      </w:r>
      <w:r w:rsidR="00EE7F93">
        <w:rPr>
          <w:rFonts w:ascii="Arial"/>
          <w:color w:val="231F20"/>
          <w:spacing w:val="-1"/>
        </w:rPr>
        <w:t>Cheaper</w:t>
      </w:r>
    </w:p>
    <w:p w14:paraId="4611547C" w14:textId="77777777" w:rsidR="00601F6E" w:rsidRDefault="00EE7F93">
      <w:pPr>
        <w:spacing w:before="5"/>
        <w:ind w:left="946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I live</w:t>
      </w:r>
      <w:r>
        <w:rPr>
          <w:rFonts w:ascii="Arial"/>
          <w:color w:val="231F20"/>
          <w:spacing w:val="-9"/>
        </w:rPr>
        <w:t xml:space="preserve"> </w:t>
      </w:r>
      <w:r>
        <w:rPr>
          <w:rFonts w:ascii="Arial"/>
          <w:color w:val="231F20"/>
        </w:rPr>
        <w:t>nearby</w:t>
      </w:r>
    </w:p>
    <w:p w14:paraId="21E3052C" w14:textId="1D16C7A2" w:rsidR="00601F6E" w:rsidRDefault="00400F4B">
      <w:pPr>
        <w:spacing w:before="145" w:line="376" w:lineRule="auto"/>
        <w:ind w:left="946" w:right="9194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 wp14:anchorId="471F1AB0" wp14:editId="15D81127">
                <wp:simplePos x="0" y="0"/>
                <wp:positionH relativeFrom="page">
                  <wp:posOffset>362585</wp:posOffset>
                </wp:positionH>
                <wp:positionV relativeFrom="paragraph">
                  <wp:posOffset>91440</wp:posOffset>
                </wp:positionV>
                <wp:extent cx="171450" cy="171450"/>
                <wp:effectExtent l="10160" t="5715" r="8890" b="13335"/>
                <wp:wrapNone/>
                <wp:docPr id="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44"/>
                          <a:chExt cx="270" cy="270"/>
                        </a:xfrm>
                      </wpg:grpSpPr>
                      <wps:wsp>
                        <wps:cNvPr id="98" name="Freeform 95"/>
                        <wps:cNvSpPr>
                          <a:spLocks/>
                        </wps:cNvSpPr>
                        <wps:spPr bwMode="auto">
                          <a:xfrm>
                            <a:off x="572" y="144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14 144"/>
                              <a:gd name="T3" fmla="*/ 414 h 270"/>
                              <a:gd name="T4" fmla="+- 0 841 572"/>
                              <a:gd name="T5" fmla="*/ T4 w 270"/>
                              <a:gd name="T6" fmla="+- 0 414 144"/>
                              <a:gd name="T7" fmla="*/ 414 h 270"/>
                              <a:gd name="T8" fmla="+- 0 841 572"/>
                              <a:gd name="T9" fmla="*/ T8 w 270"/>
                              <a:gd name="T10" fmla="+- 0 144 144"/>
                              <a:gd name="T11" fmla="*/ 144 h 270"/>
                              <a:gd name="T12" fmla="+- 0 572 572"/>
                              <a:gd name="T13" fmla="*/ T12 w 270"/>
                              <a:gd name="T14" fmla="+- 0 144 144"/>
                              <a:gd name="T15" fmla="*/ 144 h 270"/>
                              <a:gd name="T16" fmla="+- 0 572 572"/>
                              <a:gd name="T17" fmla="*/ T16 w 270"/>
                              <a:gd name="T18" fmla="+- 0 414 144"/>
                              <a:gd name="T19" fmla="*/ 41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28.55pt;margin-top:7.2pt;width:13.5pt;height:13.5pt;z-index:2776;mso-position-horizontal-relative:page" coordorigin="572,14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">
                <v:shape id="Freeform 95" o:spid="_x0000_s1027" style="position:absolute;left:572;top:14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/s8AA&#10;AADbAAAADwAAAGRycy9kb3ducmV2LnhtbERPy2rCQBTdF/oPwy24q5OGIhodJRSk3Qhj2u5vMzcP&#10;zNwJmalJ/t5ZCC4P5707TLYTVxp861jB2zIBQVw603Kt4Of7+LoG4QOywc4xKZjJw2H//LTDzLiR&#10;z3QtQi1iCPsMFTQh9JmUvmzIol+6njhylRsshgiHWpoBxxhuO5kmyUpabDk2NNjTR0Plpfi3Cv7w&#10;Pa2O+jTm5nOsfjdWz1prpRYvU74FEWgKD/Hd/WUUbOLY+CX+AL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s/s8AAAADbAAAADwAAAAAAAAAAAAAAAACYAgAAZHJzL2Rvd25y&#10;ZXYueG1sUEsFBgAAAAAEAAQA9QAAAIUDAAAAAA==&#10;" path="m,270r269,l269,,,,,270xe" filled="f" strokecolor="#231f20" strokeweight=".5pt">
                  <v:path arrowok="t" o:connecttype="custom" o:connectlocs="0,414;269,414;269,144;0,144;0,41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 wp14:anchorId="0F4F9E25" wp14:editId="51276BC6">
                <wp:simplePos x="0" y="0"/>
                <wp:positionH relativeFrom="page">
                  <wp:posOffset>362585</wp:posOffset>
                </wp:positionH>
                <wp:positionV relativeFrom="paragraph">
                  <wp:posOffset>343535</wp:posOffset>
                </wp:positionV>
                <wp:extent cx="171450" cy="171450"/>
                <wp:effectExtent l="10160" t="10160" r="8890" b="8890"/>
                <wp:wrapNone/>
                <wp:docPr id="9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41"/>
                          <a:chExt cx="270" cy="270"/>
                        </a:xfrm>
                      </wpg:grpSpPr>
                      <wps:wsp>
                        <wps:cNvPr id="96" name="Freeform 93"/>
                        <wps:cNvSpPr>
                          <a:spLocks/>
                        </wps:cNvSpPr>
                        <wps:spPr bwMode="auto">
                          <a:xfrm>
                            <a:off x="572" y="54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810 541"/>
                              <a:gd name="T3" fmla="*/ 810 h 270"/>
                              <a:gd name="T4" fmla="+- 0 841 572"/>
                              <a:gd name="T5" fmla="*/ T4 w 270"/>
                              <a:gd name="T6" fmla="+- 0 810 541"/>
                              <a:gd name="T7" fmla="*/ 810 h 270"/>
                              <a:gd name="T8" fmla="+- 0 841 572"/>
                              <a:gd name="T9" fmla="*/ T8 w 270"/>
                              <a:gd name="T10" fmla="+- 0 541 541"/>
                              <a:gd name="T11" fmla="*/ 541 h 270"/>
                              <a:gd name="T12" fmla="+- 0 572 572"/>
                              <a:gd name="T13" fmla="*/ T12 w 270"/>
                              <a:gd name="T14" fmla="+- 0 541 541"/>
                              <a:gd name="T15" fmla="*/ 541 h 270"/>
                              <a:gd name="T16" fmla="+- 0 572 572"/>
                              <a:gd name="T17" fmla="*/ T16 w 270"/>
                              <a:gd name="T18" fmla="+- 0 810 541"/>
                              <a:gd name="T19" fmla="*/ 81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8.55pt;margin-top:27.05pt;width:13.5pt;height:13.5pt;z-index:2800;mso-position-horizontal-relative:page" coordorigin="572,54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">
                <v:shape id="Freeform 93" o:spid="_x0000_s1027" style="position:absolute;left:572;top:54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OWsIA&#10;AADbAAAADwAAAGRycy9kb3ducmV2LnhtbESPT4vCMBTE7wt+h/AEb2uqiKzVKCKIXoSsu96fzesf&#10;bF5KE2399kZY2OMwM79hVpve1uJBra8cK5iMExDEmTMVFwp+f/afXyB8QDZYOyYFT/KwWQ8+Vpga&#10;1/E3Pc6hEBHCPkUFZQhNKqXPSrLox64hjl7uWoshyraQpsUuwm0tp0kylxYrjgslNrQrKbud71bB&#10;FWfTfK9P3dYcuvyysPqptVZqNOy3SxCB+vAf/msfjYLFHN5f4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A5awgAAANsAAAAPAAAAAAAAAAAAAAAAAJgCAABkcnMvZG93&#10;bnJldi54bWxQSwUGAAAAAAQABAD1AAAAhwMAAAAA&#10;" path="m,269r269,l269,,,,,269xe" filled="f" strokecolor="#231f20" strokeweight=".5pt">
                  <v:path arrowok="t" o:connecttype="custom" o:connectlocs="0,810;269,810;269,541;0,541;0,81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7C729A80" wp14:editId="6034205C">
                <wp:simplePos x="0" y="0"/>
                <wp:positionH relativeFrom="page">
                  <wp:posOffset>362585</wp:posOffset>
                </wp:positionH>
                <wp:positionV relativeFrom="paragraph">
                  <wp:posOffset>595630</wp:posOffset>
                </wp:positionV>
                <wp:extent cx="171450" cy="171450"/>
                <wp:effectExtent l="10160" t="5080" r="8890" b="4445"/>
                <wp:wrapNone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938"/>
                          <a:chExt cx="270" cy="270"/>
                        </a:xfrm>
                      </wpg:grpSpPr>
                      <wps:wsp>
                        <wps:cNvPr id="94" name="Freeform 91"/>
                        <wps:cNvSpPr>
                          <a:spLocks/>
                        </wps:cNvSpPr>
                        <wps:spPr bwMode="auto">
                          <a:xfrm>
                            <a:off x="572" y="938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207 938"/>
                              <a:gd name="T3" fmla="*/ 1207 h 270"/>
                              <a:gd name="T4" fmla="+- 0 841 572"/>
                              <a:gd name="T5" fmla="*/ T4 w 270"/>
                              <a:gd name="T6" fmla="+- 0 1207 938"/>
                              <a:gd name="T7" fmla="*/ 1207 h 270"/>
                              <a:gd name="T8" fmla="+- 0 841 572"/>
                              <a:gd name="T9" fmla="*/ T8 w 270"/>
                              <a:gd name="T10" fmla="+- 0 938 938"/>
                              <a:gd name="T11" fmla="*/ 938 h 270"/>
                              <a:gd name="T12" fmla="+- 0 572 572"/>
                              <a:gd name="T13" fmla="*/ T12 w 270"/>
                              <a:gd name="T14" fmla="+- 0 938 938"/>
                              <a:gd name="T15" fmla="*/ 938 h 270"/>
                              <a:gd name="T16" fmla="+- 0 572 572"/>
                              <a:gd name="T17" fmla="*/ T16 w 270"/>
                              <a:gd name="T18" fmla="+- 0 1207 938"/>
                              <a:gd name="T19" fmla="*/ 12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28.55pt;margin-top:46.9pt;width:13.5pt;height:13.5pt;z-index:2824;mso-position-horizontal-relative:page" coordorigin="572,93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">
                <v:shape id="Freeform 91" o:spid="_x0000_s1027" style="position:absolute;left:572;top:93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1tsMA&#10;AADbAAAADwAAAGRycy9kb3ducmV2LnhtbESPS2vDMBCE74X8B7GF3Bq5wZTGjRJCIDSXgOo29421&#10;flBrZSzVj38fFQo9DjPzDbPdT7YVA/W+cazgeZWAIC6cabhS8PV5enoF4QOywdYxKZjJw363eNhi&#10;ZtzIHzTkoRIRwj5DBXUIXSalL2qy6FeuI45e6XqLIcq+kqbHMcJtK9dJ8iItNhwXauzoWFPxnf9Y&#10;BTdM1+VJX8aDeR/L68bqWWut1PJxOryBCDSF//Bf+2wUbFL4/RJ/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Y1tsMAAADbAAAADwAAAAAAAAAAAAAAAACYAgAAZHJzL2Rv&#10;d25yZXYueG1sUEsFBgAAAAAEAAQA9QAAAIgDAAAAAA==&#10;" path="m,269r269,l269,,,,,269xe" filled="f" strokecolor="#231f20" strokeweight=".5pt">
                  <v:path arrowok="t" o:connecttype="custom" o:connectlocs="0,1207;269,1207;269,938;0,938;0,1207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 xml:space="preserve">I live too far away </w:t>
      </w:r>
      <w:r w:rsidR="00EE7F93">
        <w:rPr>
          <w:rFonts w:ascii="Arial"/>
          <w:color w:val="231F20"/>
          <w:spacing w:val="-9"/>
        </w:rPr>
        <w:t xml:space="preserve">Too </w:t>
      </w:r>
      <w:r w:rsidR="00EE7F93">
        <w:rPr>
          <w:rFonts w:ascii="Arial"/>
          <w:color w:val="231F20"/>
        </w:rPr>
        <w:t>much to</w:t>
      </w:r>
      <w:r w:rsidR="00EE7F93">
        <w:rPr>
          <w:rFonts w:ascii="Arial"/>
          <w:color w:val="231F20"/>
          <w:spacing w:val="8"/>
        </w:rPr>
        <w:t xml:space="preserve"> </w:t>
      </w:r>
      <w:r w:rsidR="00EE7F93">
        <w:rPr>
          <w:rFonts w:ascii="Arial"/>
          <w:color w:val="231F20"/>
        </w:rPr>
        <w:t>carry</w:t>
      </w:r>
    </w:p>
    <w:p w14:paraId="1D4A2095" w14:textId="4B350964" w:rsidR="00601F6E" w:rsidRDefault="00400F4B">
      <w:pPr>
        <w:spacing w:before="5" w:line="376" w:lineRule="auto"/>
        <w:ind w:left="946" w:right="7618"/>
        <w:jc w:val="both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48" behindDoc="0" locked="0" layoutInCell="1" allowOverlap="1" wp14:anchorId="539E0F05" wp14:editId="1C0D7458">
                <wp:simplePos x="0" y="0"/>
                <wp:positionH relativeFrom="page">
                  <wp:posOffset>362585</wp:posOffset>
                </wp:positionH>
                <wp:positionV relativeFrom="paragraph">
                  <wp:posOffset>252730</wp:posOffset>
                </wp:positionV>
                <wp:extent cx="171450" cy="171450"/>
                <wp:effectExtent l="10160" t="5080" r="8890" b="4445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399"/>
                          <a:chExt cx="270" cy="270"/>
                        </a:xfrm>
                      </wpg:grpSpPr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572" y="399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668 399"/>
                              <a:gd name="T3" fmla="*/ 668 h 270"/>
                              <a:gd name="T4" fmla="+- 0 841 572"/>
                              <a:gd name="T5" fmla="*/ T4 w 270"/>
                              <a:gd name="T6" fmla="+- 0 668 399"/>
                              <a:gd name="T7" fmla="*/ 668 h 270"/>
                              <a:gd name="T8" fmla="+- 0 841 572"/>
                              <a:gd name="T9" fmla="*/ T8 w 270"/>
                              <a:gd name="T10" fmla="+- 0 399 399"/>
                              <a:gd name="T11" fmla="*/ 399 h 270"/>
                              <a:gd name="T12" fmla="+- 0 572 572"/>
                              <a:gd name="T13" fmla="*/ T12 w 270"/>
                              <a:gd name="T14" fmla="+- 0 399 399"/>
                              <a:gd name="T15" fmla="*/ 399 h 270"/>
                              <a:gd name="T16" fmla="+- 0 572 572"/>
                              <a:gd name="T17" fmla="*/ T16 w 270"/>
                              <a:gd name="T18" fmla="+- 0 668 399"/>
                              <a:gd name="T19" fmla="*/ 66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28.55pt;margin-top:19.9pt;width:13.5pt;height:13.5pt;z-index:2848;mso-position-horizontal-relative:page" coordorigin="572,399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">
                <v:shape id="Freeform 89" o:spid="_x0000_s1027" style="position:absolute;left:572;top:39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IWcMA&#10;AADbAAAADwAAAGRycy9kb3ducmV2LnhtbESPS2vDMBCE74X8B7GB3ho5poTajWxCIbSXgprHfWut&#10;H8RaGUuNnX9fBQo9DjPzDbMtZ9uLK42+c6xgvUpAEFfOdNwoOB33Ty8gfEA22DsmBTfyUBaLhy3m&#10;xk38RddDaESEsM9RQRvCkEvpq5Ys+pUbiKNXu9FiiHJspBlxinDbyzRJNtJix3GhxYHeWqouhx+r&#10;4Buf03qvP6edeZ/qc2b1TWut1ONy3r2CCDSH//Bf+8MoyFK4f4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IWcMAAADbAAAADwAAAAAAAAAAAAAAAACYAgAAZHJzL2Rv&#10;d25yZXYueG1sUEsFBgAAAAAEAAQA9QAAAIgDAAAAAA==&#10;" path="m,269r269,l269,,,,,269xe" filled="f" strokecolor="#231f20" strokeweight=".5pt">
                  <v:path arrowok="t" o:connecttype="custom" o:connectlocs="0,668;269,668;269,399;0,399;0,66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71B309A8" wp14:editId="0FA19DD0">
                <wp:simplePos x="0" y="0"/>
                <wp:positionH relativeFrom="page">
                  <wp:posOffset>362585</wp:posOffset>
                </wp:positionH>
                <wp:positionV relativeFrom="paragraph">
                  <wp:posOffset>504825</wp:posOffset>
                </wp:positionV>
                <wp:extent cx="171450" cy="171450"/>
                <wp:effectExtent l="10160" t="9525" r="8890" b="9525"/>
                <wp:wrapNone/>
                <wp:docPr id="8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796"/>
                          <a:chExt cx="270" cy="270"/>
                        </a:xfrm>
                      </wpg:grpSpPr>
                      <wps:wsp>
                        <wps:cNvPr id="90" name="Freeform 87"/>
                        <wps:cNvSpPr>
                          <a:spLocks/>
                        </wps:cNvSpPr>
                        <wps:spPr bwMode="auto">
                          <a:xfrm>
                            <a:off x="572" y="79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065 796"/>
                              <a:gd name="T3" fmla="*/ 1065 h 270"/>
                              <a:gd name="T4" fmla="+- 0 841 572"/>
                              <a:gd name="T5" fmla="*/ T4 w 270"/>
                              <a:gd name="T6" fmla="+- 0 1065 796"/>
                              <a:gd name="T7" fmla="*/ 1065 h 270"/>
                              <a:gd name="T8" fmla="+- 0 841 572"/>
                              <a:gd name="T9" fmla="*/ T8 w 270"/>
                              <a:gd name="T10" fmla="+- 0 796 796"/>
                              <a:gd name="T11" fmla="*/ 796 h 270"/>
                              <a:gd name="T12" fmla="+- 0 572 572"/>
                              <a:gd name="T13" fmla="*/ T12 w 270"/>
                              <a:gd name="T14" fmla="+- 0 796 796"/>
                              <a:gd name="T15" fmla="*/ 796 h 270"/>
                              <a:gd name="T16" fmla="+- 0 572 572"/>
                              <a:gd name="T17" fmla="*/ T16 w 270"/>
                              <a:gd name="T18" fmla="+- 0 1065 796"/>
                              <a:gd name="T19" fmla="*/ 106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8.55pt;margin-top:39.75pt;width:13.5pt;height:13.5pt;z-index:2872;mso-position-horizontal-relative:page" coordorigin="572,79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">
                <v:shape id="Freeform 87" o:spid="_x0000_s1027" style="position:absolute;left:572;top:79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ztcAA&#10;AADbAAAADwAAAGRycy9kb3ducmV2LnhtbERPy2rCQBTdF/oPwy24q5OGIhodJRSk3Qhj2u5vMzcP&#10;zNwJmalJ/t5ZCC4P5707TLYTVxp861jB2zIBQVw603Kt4Of7+LoG4QOywc4xKZjJw2H//LTDzLiR&#10;z3QtQi1iCPsMFTQh9JmUvmzIol+6njhylRsshgiHWpoBxxhuO5kmyUpabDk2NNjTR0Plpfi3Cv7w&#10;Pa2O+jTm5nOsfjdWz1prpRYvU74FEWgKD/Hd/WUUbOL6+CX+AL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0ztcAAAADbAAAADwAAAAAAAAAAAAAAAACYAgAAZHJzL2Rvd25y&#10;ZXYueG1sUEsFBgAAAAAEAAQA9QAAAIUDAAAAAA==&#10;" path="m,269r269,l269,,,,,269xe" filled="f" strokecolor="#231f20" strokeweight=".5pt">
                  <v:path arrowok="t" o:connecttype="custom" o:connectlocs="0,1065;269,1065;269,796;0,796;0,106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 wp14:anchorId="7C865FDF" wp14:editId="69101AF1">
                <wp:simplePos x="0" y="0"/>
                <wp:positionH relativeFrom="page">
                  <wp:posOffset>362585</wp:posOffset>
                </wp:positionH>
                <wp:positionV relativeFrom="paragraph">
                  <wp:posOffset>756920</wp:posOffset>
                </wp:positionV>
                <wp:extent cx="171450" cy="171450"/>
                <wp:effectExtent l="10160" t="13970" r="8890" b="5080"/>
                <wp:wrapNone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193"/>
                          <a:chExt cx="270" cy="270"/>
                        </a:xfrm>
                      </wpg:grpSpPr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72" y="1193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462 1193"/>
                              <a:gd name="T3" fmla="*/ 1462 h 270"/>
                              <a:gd name="T4" fmla="+- 0 841 572"/>
                              <a:gd name="T5" fmla="*/ T4 w 270"/>
                              <a:gd name="T6" fmla="+- 0 1462 1193"/>
                              <a:gd name="T7" fmla="*/ 1462 h 270"/>
                              <a:gd name="T8" fmla="+- 0 841 572"/>
                              <a:gd name="T9" fmla="*/ T8 w 270"/>
                              <a:gd name="T10" fmla="+- 0 1193 1193"/>
                              <a:gd name="T11" fmla="*/ 1193 h 270"/>
                              <a:gd name="T12" fmla="+- 0 572 572"/>
                              <a:gd name="T13" fmla="*/ T12 w 270"/>
                              <a:gd name="T14" fmla="+- 0 1193 1193"/>
                              <a:gd name="T15" fmla="*/ 1193 h 270"/>
                              <a:gd name="T16" fmla="+- 0 572 572"/>
                              <a:gd name="T17" fmla="*/ T16 w 270"/>
                              <a:gd name="T18" fmla="+- 0 1462 1193"/>
                              <a:gd name="T19" fmla="*/ 146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8.55pt;margin-top:59.6pt;width:13.5pt;height:13.5pt;z-index:2896;mso-position-horizontal-relative:page" coordorigin="572,119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">
                <v:shape id="Freeform 85" o:spid="_x0000_s1027" style="position:absolute;left:572;top:119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pbsAA&#10;AADbAAAADwAAAGRycy9kb3ducmV2LnhtbERPyWrDMBC9B/oPYgq9xXJMCakbJYSCaS8FNUnvU2u8&#10;EGtkJDV2/r46BHp8vH27n+0gruRD71jBKstBENfO9NwqOJ+q5QZEiMgGB8ek4EYB9ruHxRZL4yb+&#10;ousxtiKFcChRQRfjWEoZ6o4shsyNxIlrnLcYE/StNB6nFG4HWeT5WlrsOTV0ONJbR/Xl+GsV/OBz&#10;0VT6czqY96n5frH6prVW6ulxPryCiDTHf/Hd/WEUbNLY9CX9A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KpbsAAAADbAAAADwAAAAAAAAAAAAAAAACYAgAAZHJzL2Rvd25y&#10;ZXYueG1sUEsFBgAAAAAEAAQA9QAAAIUDAAAAAA==&#10;" path="m,269r269,l269,,,,,269xe" filled="f" strokecolor="#231f20" strokeweight=".5pt">
                  <v:path arrowok="t" o:connecttype="custom" o:connectlocs="0,1462;269,1462;269,1193;0,1193;0,1462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>Lack of walking and cycling routes No bus or train services available Personal</w:t>
      </w:r>
      <w:r w:rsidR="00EE7F93">
        <w:rPr>
          <w:rFonts w:ascii="Arial"/>
          <w:color w:val="231F20"/>
          <w:spacing w:val="-1"/>
        </w:rPr>
        <w:t xml:space="preserve"> </w:t>
      </w:r>
      <w:r w:rsidR="00EE7F93">
        <w:rPr>
          <w:rFonts w:ascii="Arial"/>
          <w:color w:val="231F20"/>
        </w:rPr>
        <w:t>safety</w:t>
      </w:r>
    </w:p>
    <w:p w14:paraId="3FD0C56D" w14:textId="77777777" w:rsidR="00601F6E" w:rsidRDefault="00EE7F93">
      <w:pPr>
        <w:spacing w:before="5"/>
        <w:ind w:left="946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-3"/>
        </w:rPr>
        <w:t>Time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constraints</w:t>
      </w:r>
    </w:p>
    <w:p w14:paraId="4732C382" w14:textId="16F26D33" w:rsidR="00601F6E" w:rsidRDefault="00400F4B">
      <w:pPr>
        <w:tabs>
          <w:tab w:val="left" w:pos="11338"/>
        </w:tabs>
        <w:spacing w:before="145"/>
        <w:ind w:left="946"/>
        <w:jc w:val="both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4A18F94E" wp14:editId="3FAACFCB">
                <wp:simplePos x="0" y="0"/>
                <wp:positionH relativeFrom="page">
                  <wp:posOffset>362585</wp:posOffset>
                </wp:positionH>
                <wp:positionV relativeFrom="paragraph">
                  <wp:posOffset>86995</wp:posOffset>
                </wp:positionV>
                <wp:extent cx="171450" cy="171450"/>
                <wp:effectExtent l="10160" t="10795" r="8890" b="8255"/>
                <wp:wrapNone/>
                <wp:docPr id="8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37"/>
                          <a:chExt cx="270" cy="270"/>
                        </a:xfrm>
                      </wpg:grpSpPr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572" y="137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07 137"/>
                              <a:gd name="T3" fmla="*/ 407 h 270"/>
                              <a:gd name="T4" fmla="+- 0 841 572"/>
                              <a:gd name="T5" fmla="*/ T4 w 270"/>
                              <a:gd name="T6" fmla="+- 0 407 137"/>
                              <a:gd name="T7" fmla="*/ 407 h 270"/>
                              <a:gd name="T8" fmla="+- 0 841 572"/>
                              <a:gd name="T9" fmla="*/ T8 w 270"/>
                              <a:gd name="T10" fmla="+- 0 137 137"/>
                              <a:gd name="T11" fmla="*/ 137 h 270"/>
                              <a:gd name="T12" fmla="+- 0 572 572"/>
                              <a:gd name="T13" fmla="*/ T12 w 270"/>
                              <a:gd name="T14" fmla="+- 0 137 137"/>
                              <a:gd name="T15" fmla="*/ 137 h 270"/>
                              <a:gd name="T16" fmla="+- 0 572 572"/>
                              <a:gd name="T17" fmla="*/ T16 w 270"/>
                              <a:gd name="T18" fmla="+- 0 407 137"/>
                              <a:gd name="T19" fmla="*/ 4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28.55pt;margin-top:6.85pt;width:13.5pt;height:13.5pt;z-index:2920;mso-position-horizontal-relative:page" coordorigin="572,13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">
                <v:shape id="Freeform 83" o:spid="_x0000_s1027" style="position:absolute;left:572;top:13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Yh8MA&#10;AADbAAAADwAAAGRycy9kb3ducmV2LnhtbESPS2vDMBCE74X8B7GB3hq5oZjEjRJCwLSXgpI29621&#10;flBrZSzFj39fFQo5DjPzDbM7TLYVA/W+cazgeZWAIC6cabhS8PWZP21A+IBssHVMCmbycNgvHnaY&#10;GTfymYZLqESEsM9QQR1Cl0npi5os+pXriKNXut5iiLKvpOlxjHDbynWSpNJiw3Ghxo5ONRU/l5tV&#10;8I0v6zLXH+PRvI3ldWv1rLVW6nE5HV9BBJrCPfzffjcKNin8fY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GYh8MAAADbAAAADwAAAAAAAAAAAAAAAACYAgAAZHJzL2Rv&#10;d25yZXYueG1sUEsFBgAAAAAEAAQA9QAAAIgDAAAAAA==&#10;" path="m,270r269,l269,,,,,270xe" filled="f" strokecolor="#231f20" strokeweight=".5pt">
                  <v:path arrowok="t" o:connecttype="custom" o:connectlocs="0,407;269,407;269,137;0,137;0,407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>Other (please</w:t>
      </w:r>
      <w:r w:rsidR="00EE7F93">
        <w:rPr>
          <w:rFonts w:ascii="Arial"/>
          <w:color w:val="231F20"/>
          <w:spacing w:val="-2"/>
        </w:rPr>
        <w:t xml:space="preserve"> </w:t>
      </w:r>
      <w:r w:rsidR="00EE7F93">
        <w:rPr>
          <w:rFonts w:ascii="Arial"/>
          <w:color w:val="231F20"/>
        </w:rPr>
        <w:t xml:space="preserve">specify) </w:t>
      </w:r>
      <w:r w:rsidR="00EE7F93">
        <w:rPr>
          <w:rFonts w:ascii="Arial"/>
          <w:color w:val="231F20"/>
          <w:spacing w:val="-18"/>
        </w:rPr>
        <w:t xml:space="preserve"> </w:t>
      </w:r>
      <w:r w:rsidR="00EE7F93">
        <w:rPr>
          <w:rFonts w:ascii="Arial"/>
          <w:color w:val="231F20"/>
          <w:u w:val="single" w:color="231F20"/>
        </w:rPr>
        <w:t xml:space="preserve"> </w:t>
      </w:r>
      <w:r w:rsidR="00EE7F93">
        <w:rPr>
          <w:rFonts w:ascii="Arial"/>
          <w:color w:val="231F20"/>
          <w:u w:val="single" w:color="231F20"/>
        </w:rPr>
        <w:tab/>
      </w:r>
    </w:p>
    <w:p w14:paraId="01833510" w14:textId="77777777" w:rsidR="00601F6E" w:rsidRDefault="00601F6E">
      <w:pPr>
        <w:rPr>
          <w:rFonts w:ascii="Arial" w:eastAsia="Arial" w:hAnsi="Arial" w:cs="Arial"/>
        </w:rPr>
      </w:pPr>
    </w:p>
    <w:p w14:paraId="21974A55" w14:textId="77777777" w:rsidR="00601F6E" w:rsidRDefault="00601F6E">
      <w:pPr>
        <w:spacing w:before="3"/>
        <w:rPr>
          <w:rFonts w:ascii="Arial" w:eastAsia="Arial" w:hAnsi="Arial" w:cs="Arial"/>
          <w:sz w:val="26"/>
          <w:szCs w:val="26"/>
        </w:rPr>
      </w:pPr>
    </w:p>
    <w:p w14:paraId="440B561A" w14:textId="77777777" w:rsidR="00601F6E" w:rsidRDefault="00EE7F93">
      <w:pPr>
        <w:pStyle w:val="ListParagraph"/>
        <w:numPr>
          <w:ilvl w:val="0"/>
          <w:numId w:val="2"/>
        </w:numPr>
        <w:tabs>
          <w:tab w:val="left" w:pos="879"/>
          <w:tab w:val="left" w:pos="11338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What suburb do you live</w:t>
      </w:r>
      <w:r>
        <w:rPr>
          <w:rFonts w:ascii="Arial"/>
          <w:b/>
          <w:color w:val="005A95"/>
          <w:spacing w:val="-9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in?</w:t>
      </w:r>
      <w:r>
        <w:rPr>
          <w:rFonts w:ascii="Arial"/>
          <w:b/>
          <w:color w:val="005A95"/>
          <w:spacing w:val="28"/>
          <w:sz w:val="28"/>
        </w:rPr>
        <w:t xml:space="preserve"> </w:t>
      </w:r>
      <w:r>
        <w:rPr>
          <w:rFonts w:ascii="Arial"/>
          <w:b/>
          <w:color w:val="005A95"/>
          <w:sz w:val="28"/>
          <w:u w:val="single" w:color="231F20"/>
        </w:rPr>
        <w:t xml:space="preserve"> </w:t>
      </w:r>
      <w:r>
        <w:rPr>
          <w:rFonts w:ascii="Arial"/>
          <w:b/>
          <w:color w:val="005A95"/>
          <w:sz w:val="28"/>
          <w:u w:val="single" w:color="231F20"/>
        </w:rPr>
        <w:tab/>
      </w:r>
    </w:p>
    <w:p w14:paraId="01F303C5" w14:textId="77777777" w:rsidR="00601F6E" w:rsidRDefault="00601F6E">
      <w:pPr>
        <w:spacing w:before="5"/>
        <w:rPr>
          <w:rFonts w:ascii="Arial" w:eastAsia="Arial" w:hAnsi="Arial" w:cs="Arial"/>
          <w:b/>
          <w:bCs/>
          <w:sz w:val="30"/>
          <w:szCs w:val="30"/>
        </w:rPr>
      </w:pPr>
    </w:p>
    <w:p w14:paraId="62E44FF7" w14:textId="77777777" w:rsidR="00601F6E" w:rsidRDefault="00EE7F93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long does it take you to travel to</w:t>
      </w:r>
      <w:r>
        <w:rPr>
          <w:rFonts w:ascii="Arial"/>
          <w:b/>
          <w:color w:val="005A95"/>
          <w:spacing w:val="-8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work?</w:t>
      </w:r>
    </w:p>
    <w:p w14:paraId="6BDCA7CC" w14:textId="77777777" w:rsidR="00601F6E" w:rsidRDefault="00601F6E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0B1E31A0" w14:textId="7E67C3A0" w:rsidR="00601F6E" w:rsidRDefault="00400F4B">
      <w:pPr>
        <w:tabs>
          <w:tab w:val="left" w:pos="2463"/>
          <w:tab w:val="left" w:pos="4101"/>
          <w:tab w:val="left" w:pos="5862"/>
          <w:tab w:val="left" w:pos="7623"/>
          <w:tab w:val="left" w:pos="9824"/>
        </w:tabs>
        <w:ind w:left="946"/>
        <w:jc w:val="both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 wp14:anchorId="3B20F296" wp14:editId="003EA5B5">
                <wp:simplePos x="0" y="0"/>
                <wp:positionH relativeFrom="page">
                  <wp:posOffset>362585</wp:posOffset>
                </wp:positionH>
                <wp:positionV relativeFrom="paragraph">
                  <wp:posOffset>6350</wp:posOffset>
                </wp:positionV>
                <wp:extent cx="171450" cy="171450"/>
                <wp:effectExtent l="10160" t="6350" r="8890" b="12700"/>
                <wp:wrapNone/>
                <wp:docPr id="8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1"/>
                          <a:chExt cx="270" cy="270"/>
                        </a:xfrm>
                      </wpg:grpSpPr>
                      <wps:wsp>
                        <wps:cNvPr id="84" name="Freeform 81"/>
                        <wps:cNvSpPr>
                          <a:spLocks/>
                        </wps:cNvSpPr>
                        <wps:spPr bwMode="auto">
                          <a:xfrm>
                            <a:off x="572" y="1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80 11"/>
                              <a:gd name="T3" fmla="*/ 280 h 270"/>
                              <a:gd name="T4" fmla="+- 0 841 572"/>
                              <a:gd name="T5" fmla="*/ T4 w 270"/>
                              <a:gd name="T6" fmla="+- 0 280 11"/>
                              <a:gd name="T7" fmla="*/ 280 h 270"/>
                              <a:gd name="T8" fmla="+- 0 841 572"/>
                              <a:gd name="T9" fmla="*/ T8 w 270"/>
                              <a:gd name="T10" fmla="+- 0 11 11"/>
                              <a:gd name="T11" fmla="*/ 11 h 270"/>
                              <a:gd name="T12" fmla="+- 0 572 572"/>
                              <a:gd name="T13" fmla="*/ T12 w 270"/>
                              <a:gd name="T14" fmla="+- 0 11 11"/>
                              <a:gd name="T15" fmla="*/ 11 h 270"/>
                              <a:gd name="T16" fmla="+- 0 572 572"/>
                              <a:gd name="T17" fmla="*/ T16 w 270"/>
                              <a:gd name="T18" fmla="+- 0 280 11"/>
                              <a:gd name="T19" fmla="*/ 28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8.55pt;margin-top:.5pt;width:13.5pt;height:13.5pt;z-index:2944;mso-position-horizontal-relative:page" coordorigin="572,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">
                <v:shape id="Freeform 81" o:spid="_x0000_s1027" style="position:absolute;left:572;top: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ja8IA&#10;AADbAAAADwAAAGRycy9kb3ducmV2LnhtbESPT4vCMBTE74LfITzBm6YrIto1igiiFyHrrve3zesf&#10;tnkpTbT12xtB2OMwM79h1tve1uJOra8cK/iYJiCIM2cqLhT8fB8mSxA+IBusHZOCB3nYboaDNabG&#10;dfxF90soRISwT1FBGUKTSumzkiz6qWuIo5e71mKIsi2kabGLcFvLWZIspMWK40KJDe1Lyv4uN6vg&#10;F+ez/KDP3c4cu/y6svqhtVZqPOp3nyAC9eE//G6fjILlHF5f4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6NrwgAAANsAAAAPAAAAAAAAAAAAAAAAAJgCAABkcnMvZG93&#10;bnJldi54bWxQSwUGAAAAAAQABAD1AAAAhwMAAAAA&#10;" path="m,269r269,l269,,,,,269xe" filled="f" strokecolor="#231f20" strokeweight=".5pt">
                  <v:path arrowok="t" o:connecttype="custom" o:connectlocs="0,280;269,280;269,11;0,11;0,28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848" behindDoc="1" locked="0" layoutInCell="1" allowOverlap="1" wp14:anchorId="7A0748BE" wp14:editId="152A20F2">
                <wp:simplePos x="0" y="0"/>
                <wp:positionH relativeFrom="page">
                  <wp:posOffset>1334770</wp:posOffset>
                </wp:positionH>
                <wp:positionV relativeFrom="paragraph">
                  <wp:posOffset>6350</wp:posOffset>
                </wp:positionV>
                <wp:extent cx="171450" cy="171450"/>
                <wp:effectExtent l="10795" t="6350" r="8255" b="12700"/>
                <wp:wrapNone/>
                <wp:docPr id="8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103" y="11"/>
                          <a:chExt cx="270" cy="270"/>
                        </a:xfrm>
                      </wpg:grpSpPr>
                      <wps:wsp>
                        <wps:cNvPr id="82" name="Freeform 79"/>
                        <wps:cNvSpPr>
                          <a:spLocks/>
                        </wps:cNvSpPr>
                        <wps:spPr bwMode="auto">
                          <a:xfrm>
                            <a:off x="2103" y="11"/>
                            <a:ext cx="270" cy="27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70"/>
                              <a:gd name="T2" fmla="+- 0 280 11"/>
                              <a:gd name="T3" fmla="*/ 280 h 270"/>
                              <a:gd name="T4" fmla="+- 0 2372 2103"/>
                              <a:gd name="T5" fmla="*/ T4 w 270"/>
                              <a:gd name="T6" fmla="+- 0 280 11"/>
                              <a:gd name="T7" fmla="*/ 280 h 270"/>
                              <a:gd name="T8" fmla="+- 0 2372 2103"/>
                              <a:gd name="T9" fmla="*/ T8 w 270"/>
                              <a:gd name="T10" fmla="+- 0 11 11"/>
                              <a:gd name="T11" fmla="*/ 11 h 270"/>
                              <a:gd name="T12" fmla="+- 0 2103 2103"/>
                              <a:gd name="T13" fmla="*/ T12 w 270"/>
                              <a:gd name="T14" fmla="+- 0 11 11"/>
                              <a:gd name="T15" fmla="*/ 11 h 270"/>
                              <a:gd name="T16" fmla="+- 0 2103 2103"/>
                              <a:gd name="T17" fmla="*/ T16 w 270"/>
                              <a:gd name="T18" fmla="+- 0 280 11"/>
                              <a:gd name="T19" fmla="*/ 28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05.1pt;margin-top:.5pt;width:13.5pt;height:13.5pt;z-index:-17632;mso-position-horizontal-relative:page" coordorigin="2103,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">
                <v:shape id="Freeform 79" o:spid="_x0000_s1027" style="position:absolute;left:2103;top: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ehMMA&#10;AADbAAAADwAAAGRycy9kb3ducmV2LnhtbESPzWrDMBCE74W8g9hCb7VcU0riRDEmENJLQU3S+9Za&#10;/xBrZSwldt6+KhR6HGbmG2ZTzLYXNxp951jBS5KCIK6c6bhRcD7tn5cgfEA22DsmBXfyUGwXDxvM&#10;jZv4k27H0IgIYZ+jgjaEIZfSVy1Z9IkbiKNXu9FiiHJspBlxinDbyyxN36TFjuNCiwPtWqoux6tV&#10;8I2vWb3XH1NpDlP9tbL6rrVW6ulxLtcgAs3hP/zXfjcKlh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qehMMAAADbAAAADwAAAAAAAAAAAAAAAACYAgAAZHJzL2Rv&#10;d25yZXYueG1sUEsFBgAAAAAEAAQA9QAAAIgDAAAAAA==&#10;" path="m,269r269,l269,,,,,269xe" filled="f" strokecolor="#231f20" strokeweight=".5pt">
                  <v:path arrowok="t" o:connecttype="custom" o:connectlocs="0,280;269,280;269,11;0,11;0,28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872" behindDoc="1" locked="0" layoutInCell="1" allowOverlap="1" wp14:anchorId="047EA294" wp14:editId="6541CF2B">
                <wp:simplePos x="0" y="0"/>
                <wp:positionH relativeFrom="page">
                  <wp:posOffset>2381250</wp:posOffset>
                </wp:positionH>
                <wp:positionV relativeFrom="paragraph">
                  <wp:posOffset>6350</wp:posOffset>
                </wp:positionV>
                <wp:extent cx="171450" cy="171450"/>
                <wp:effectExtent l="9525" t="6350" r="9525" b="12700"/>
                <wp:wrapNone/>
                <wp:docPr id="7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751" y="11"/>
                          <a:chExt cx="270" cy="270"/>
                        </a:xfrm>
                      </wpg:grpSpPr>
                      <wps:wsp>
                        <wps:cNvPr id="80" name="Freeform 77"/>
                        <wps:cNvSpPr>
                          <a:spLocks/>
                        </wps:cNvSpPr>
                        <wps:spPr bwMode="auto">
                          <a:xfrm>
                            <a:off x="3751" y="11"/>
                            <a:ext cx="270" cy="270"/>
                          </a:xfrm>
                          <a:custGeom>
                            <a:avLst/>
                            <a:gdLst>
                              <a:gd name="T0" fmla="+- 0 3751 3751"/>
                              <a:gd name="T1" fmla="*/ T0 w 270"/>
                              <a:gd name="T2" fmla="+- 0 280 11"/>
                              <a:gd name="T3" fmla="*/ 280 h 270"/>
                              <a:gd name="T4" fmla="+- 0 4020 3751"/>
                              <a:gd name="T5" fmla="*/ T4 w 270"/>
                              <a:gd name="T6" fmla="+- 0 280 11"/>
                              <a:gd name="T7" fmla="*/ 280 h 270"/>
                              <a:gd name="T8" fmla="+- 0 4020 3751"/>
                              <a:gd name="T9" fmla="*/ T8 w 270"/>
                              <a:gd name="T10" fmla="+- 0 11 11"/>
                              <a:gd name="T11" fmla="*/ 11 h 270"/>
                              <a:gd name="T12" fmla="+- 0 3751 3751"/>
                              <a:gd name="T13" fmla="*/ T12 w 270"/>
                              <a:gd name="T14" fmla="+- 0 11 11"/>
                              <a:gd name="T15" fmla="*/ 11 h 270"/>
                              <a:gd name="T16" fmla="+- 0 3751 3751"/>
                              <a:gd name="T17" fmla="*/ T16 w 270"/>
                              <a:gd name="T18" fmla="+- 0 280 11"/>
                              <a:gd name="T19" fmla="*/ 28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187.5pt;margin-top:.5pt;width:13.5pt;height:13.5pt;z-index:-17608;mso-position-horizontal-relative:page" coordorigin="3751,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">
                <v:shape id="Freeform 77" o:spid="_x0000_s1027" style="position:absolute;left:3751;top: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laMAA&#10;AADbAAAADwAAAGRycy9kb3ducmV2LnhtbERPyWrDMBC9B/oPYgq9xXJMCakbJYSCaS8FNUnvU2u8&#10;EGtkJDV2/r46BHp8vH27n+0gruRD71jBKstBENfO9NwqOJ+q5QZEiMgGB8ek4EYB9ruHxRZL4yb+&#10;ousxtiKFcChRQRfjWEoZ6o4shsyNxIlrnLcYE/StNB6nFG4HWeT5WlrsOTV0ONJbR/Xl+GsV/OBz&#10;0VT6czqY96n5frH6prVW6ulxPryCiDTHf/Hd/WEUbNL69CX9A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SlaMAAAADbAAAADwAAAAAAAAAAAAAAAACYAgAAZHJzL2Rvd25y&#10;ZXYueG1sUEsFBgAAAAAEAAQA9QAAAIUDAAAAAA==&#10;" path="m,269r269,l269,,,,,269xe" filled="f" strokecolor="#231f20" strokeweight=".5pt">
                  <v:path arrowok="t" o:connecttype="custom" o:connectlocs="0,280;269,280;269,11;0,11;0,28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896" behindDoc="1" locked="0" layoutInCell="1" allowOverlap="1" wp14:anchorId="092FBD7E" wp14:editId="0FC52197">
                <wp:simplePos x="0" y="0"/>
                <wp:positionH relativeFrom="page">
                  <wp:posOffset>3512820</wp:posOffset>
                </wp:positionH>
                <wp:positionV relativeFrom="paragraph">
                  <wp:posOffset>6350</wp:posOffset>
                </wp:positionV>
                <wp:extent cx="171450" cy="171450"/>
                <wp:effectExtent l="7620" t="6350" r="11430" b="12700"/>
                <wp:wrapNone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533" y="11"/>
                          <a:chExt cx="270" cy="270"/>
                        </a:xfrm>
                      </wpg:grpSpPr>
                      <wps:wsp>
                        <wps:cNvPr id="78" name="Freeform 75"/>
                        <wps:cNvSpPr>
                          <a:spLocks/>
                        </wps:cNvSpPr>
                        <wps:spPr bwMode="auto">
                          <a:xfrm>
                            <a:off x="5533" y="11"/>
                            <a:ext cx="270" cy="270"/>
                          </a:xfrm>
                          <a:custGeom>
                            <a:avLst/>
                            <a:gdLst>
                              <a:gd name="T0" fmla="+- 0 5533 5533"/>
                              <a:gd name="T1" fmla="*/ T0 w 270"/>
                              <a:gd name="T2" fmla="+- 0 280 11"/>
                              <a:gd name="T3" fmla="*/ 280 h 270"/>
                              <a:gd name="T4" fmla="+- 0 5802 5533"/>
                              <a:gd name="T5" fmla="*/ T4 w 270"/>
                              <a:gd name="T6" fmla="+- 0 280 11"/>
                              <a:gd name="T7" fmla="*/ 280 h 270"/>
                              <a:gd name="T8" fmla="+- 0 5802 5533"/>
                              <a:gd name="T9" fmla="*/ T8 w 270"/>
                              <a:gd name="T10" fmla="+- 0 11 11"/>
                              <a:gd name="T11" fmla="*/ 11 h 270"/>
                              <a:gd name="T12" fmla="+- 0 5533 5533"/>
                              <a:gd name="T13" fmla="*/ T12 w 270"/>
                              <a:gd name="T14" fmla="+- 0 11 11"/>
                              <a:gd name="T15" fmla="*/ 11 h 270"/>
                              <a:gd name="T16" fmla="+- 0 5533 5533"/>
                              <a:gd name="T17" fmla="*/ T16 w 270"/>
                              <a:gd name="T18" fmla="+- 0 280 11"/>
                              <a:gd name="T19" fmla="*/ 28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76.6pt;margin-top:.5pt;width:13.5pt;height:13.5pt;z-index:-17584;mso-position-horizontal-relative:page" coordorigin="5533,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">
                <v:shape id="Freeform 75" o:spid="_x0000_s1027" style="position:absolute;left:5533;top: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ZSb8A&#10;AADbAAAADwAAAGRycy9kb3ducmV2LnhtbERPy4rCMBTdD/gP4QruxlQRHatRRJBxI0RH99fm9oHN&#10;TWkytv69WQzM8nDe621va/Gk1leOFUzGCQjizJmKCwXXn8PnFwgfkA3WjknBizxsN4OPNabGdXym&#10;5yUUIoawT1FBGUKTSumzkiz6sWuII5e71mKIsC2kabGL4baW0ySZS4sVx4YSG9qXlD0uv1bBHWfT&#10;/KBP3c58d/ltafVLa63UaNjvViAC9eFf/Oc+GgWLODZ+i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x9lJvwAAANsAAAAPAAAAAAAAAAAAAAAAAJgCAABkcnMvZG93bnJl&#10;di54bWxQSwUGAAAAAAQABAD1AAAAhAMAAAAA&#10;" path="m,269r269,l269,,,,,269xe" filled="f" strokecolor="#231f20" strokeweight=".5pt">
                  <v:path arrowok="t" o:connecttype="custom" o:connectlocs="0,280;269,280;269,11;0,11;0,28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920" behindDoc="1" locked="0" layoutInCell="1" allowOverlap="1" wp14:anchorId="07854752" wp14:editId="4C575CE1">
                <wp:simplePos x="0" y="0"/>
                <wp:positionH relativeFrom="page">
                  <wp:posOffset>4613275</wp:posOffset>
                </wp:positionH>
                <wp:positionV relativeFrom="paragraph">
                  <wp:posOffset>6350</wp:posOffset>
                </wp:positionV>
                <wp:extent cx="171450" cy="171450"/>
                <wp:effectExtent l="12700" t="6350" r="6350" b="12700"/>
                <wp:wrapNone/>
                <wp:docPr id="7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7266" y="11"/>
                          <a:chExt cx="270" cy="270"/>
                        </a:xfrm>
                      </wpg:grpSpPr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7266" y="11"/>
                            <a:ext cx="270" cy="270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270"/>
                              <a:gd name="T2" fmla="+- 0 280 11"/>
                              <a:gd name="T3" fmla="*/ 280 h 270"/>
                              <a:gd name="T4" fmla="+- 0 7535 7266"/>
                              <a:gd name="T5" fmla="*/ T4 w 270"/>
                              <a:gd name="T6" fmla="+- 0 280 11"/>
                              <a:gd name="T7" fmla="*/ 280 h 270"/>
                              <a:gd name="T8" fmla="+- 0 7535 7266"/>
                              <a:gd name="T9" fmla="*/ T8 w 270"/>
                              <a:gd name="T10" fmla="+- 0 11 11"/>
                              <a:gd name="T11" fmla="*/ 11 h 270"/>
                              <a:gd name="T12" fmla="+- 0 7266 7266"/>
                              <a:gd name="T13" fmla="*/ T12 w 270"/>
                              <a:gd name="T14" fmla="+- 0 11 11"/>
                              <a:gd name="T15" fmla="*/ 11 h 270"/>
                              <a:gd name="T16" fmla="+- 0 7266 7266"/>
                              <a:gd name="T17" fmla="*/ T16 w 270"/>
                              <a:gd name="T18" fmla="+- 0 280 11"/>
                              <a:gd name="T19" fmla="*/ 28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63.25pt;margin-top:.5pt;width:13.5pt;height:13.5pt;z-index:-17560;mso-position-horizontal-relative:page" coordorigin="7266,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">
                <v:shape id="Freeform 73" o:spid="_x0000_s1027" style="position:absolute;left:7266;top: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ooMMA&#10;AADbAAAADwAAAGRycy9kb3ducmV2LnhtbESPT2sCMRTE7wW/Q3iCt5pVxOpqFBGkvRTSVe/Pzds/&#10;uHlZNqm7fvumUOhxmJnfMNv9YBvxoM7XjhXMpgkI4tyZmksFl/PpdQXCB2SDjWNS8CQP+93oZYup&#10;cT1/0SMLpYgQ9ikqqEJoUyl9XpFFP3UtcfQK11kMUXalNB32EW4bOU+SpbRYc1yosKVjRfk9+7YK&#10;briYFyf92R/Me19c11Y/tdZKTcbDYQMi0BD+w3/tD6PgbQm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TooMMAAADbAAAADwAAAAAAAAAAAAAAAACYAgAAZHJzL2Rv&#10;d25yZXYueG1sUEsFBgAAAAAEAAQA9QAAAIgDAAAAAA==&#10;" path="m,269r269,l269,,,,,269xe" filled="f" strokecolor="#231f20" strokeweight=".5pt">
                  <v:path arrowok="t" o:connecttype="custom" o:connectlocs="0,280;269,280;269,11;0,11;0,28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944" behindDoc="1" locked="0" layoutInCell="1" allowOverlap="1" wp14:anchorId="1F0DBF47" wp14:editId="4F7823BB">
                <wp:simplePos x="0" y="0"/>
                <wp:positionH relativeFrom="page">
                  <wp:posOffset>5996940</wp:posOffset>
                </wp:positionH>
                <wp:positionV relativeFrom="paragraph">
                  <wp:posOffset>6350</wp:posOffset>
                </wp:positionV>
                <wp:extent cx="171450" cy="171450"/>
                <wp:effectExtent l="5715" t="6350" r="13335" b="12700"/>
                <wp:wrapNone/>
                <wp:docPr id="7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9444" y="11"/>
                          <a:chExt cx="270" cy="270"/>
                        </a:xfrm>
                      </wpg:grpSpPr>
                      <wps:wsp>
                        <wps:cNvPr id="74" name="Freeform 71"/>
                        <wps:cNvSpPr>
                          <a:spLocks/>
                        </wps:cNvSpPr>
                        <wps:spPr bwMode="auto">
                          <a:xfrm>
                            <a:off x="9444" y="11"/>
                            <a:ext cx="270" cy="270"/>
                          </a:xfrm>
                          <a:custGeom>
                            <a:avLst/>
                            <a:gdLst>
                              <a:gd name="T0" fmla="+- 0 9444 9444"/>
                              <a:gd name="T1" fmla="*/ T0 w 270"/>
                              <a:gd name="T2" fmla="+- 0 280 11"/>
                              <a:gd name="T3" fmla="*/ 280 h 270"/>
                              <a:gd name="T4" fmla="+- 0 9714 9444"/>
                              <a:gd name="T5" fmla="*/ T4 w 270"/>
                              <a:gd name="T6" fmla="+- 0 280 11"/>
                              <a:gd name="T7" fmla="*/ 280 h 270"/>
                              <a:gd name="T8" fmla="+- 0 9714 9444"/>
                              <a:gd name="T9" fmla="*/ T8 w 270"/>
                              <a:gd name="T10" fmla="+- 0 11 11"/>
                              <a:gd name="T11" fmla="*/ 11 h 270"/>
                              <a:gd name="T12" fmla="+- 0 9444 9444"/>
                              <a:gd name="T13" fmla="*/ T12 w 270"/>
                              <a:gd name="T14" fmla="+- 0 11 11"/>
                              <a:gd name="T15" fmla="*/ 11 h 270"/>
                              <a:gd name="T16" fmla="+- 0 9444 9444"/>
                              <a:gd name="T17" fmla="*/ T16 w 270"/>
                              <a:gd name="T18" fmla="+- 0 280 11"/>
                              <a:gd name="T19" fmla="*/ 28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472.2pt;margin-top:.5pt;width:13.5pt;height:13.5pt;z-index:-17536;mso-position-horizontal-relative:page" coordorigin="9444,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">
                <v:shape id="Freeform 71" o:spid="_x0000_s1027" style="position:absolute;left:9444;top: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TTMMA&#10;AADbAAAADwAAAGRycy9kb3ducmV2LnhtbESPT2sCMRTE70K/Q3iF3jRbEa1bo0hB7KUQt3p/bt7+&#10;oZuXZRPd9ds3guBxmJnfMKvNYBtxpc7XjhW8TxIQxLkzNZcKjr+78QcIH5ANNo5JwY08bNYvoxWm&#10;xvV8oGsWShEh7FNUUIXQplL6vCKLfuJa4ugVrrMYouxKaTrsI9w2cpokc2mx5rhQYUtfFeV/2cUq&#10;OONsWuz0T781+744La2+aa2Vensdtp8gAg3hGX60v42CxQz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TTMMAAADbAAAADwAAAAAAAAAAAAAAAACYAgAAZHJzL2Rv&#10;d25yZXYueG1sUEsFBgAAAAAEAAQA9QAAAIgDAAAAAA==&#10;" path="m,269r270,l270,,,,,269xe" filled="f" strokecolor="#231f20" strokeweight=".5pt">
                  <v:path arrowok="t" o:connecttype="custom" o:connectlocs="0,280;270,280;270,11;0,11;0,280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  <w:spacing w:val="-1"/>
        </w:rPr>
        <w:t>0-5mins</w:t>
      </w:r>
      <w:r w:rsidR="00EE7F93">
        <w:rPr>
          <w:rFonts w:ascii="Arial"/>
          <w:color w:val="231F20"/>
          <w:spacing w:val="-1"/>
        </w:rPr>
        <w:tab/>
        <w:t>5-10mins</w:t>
      </w:r>
      <w:r w:rsidR="00EE7F93">
        <w:rPr>
          <w:rFonts w:ascii="Arial"/>
          <w:color w:val="231F20"/>
          <w:spacing w:val="-1"/>
        </w:rPr>
        <w:tab/>
        <w:t>10-15mins</w:t>
      </w:r>
      <w:r w:rsidR="00EE7F93">
        <w:rPr>
          <w:rFonts w:ascii="Arial"/>
          <w:color w:val="231F20"/>
          <w:spacing w:val="-1"/>
        </w:rPr>
        <w:tab/>
        <w:t>15-30mins</w:t>
      </w:r>
      <w:r w:rsidR="00EE7F93">
        <w:rPr>
          <w:rFonts w:ascii="Arial"/>
          <w:color w:val="231F20"/>
          <w:spacing w:val="-1"/>
        </w:rPr>
        <w:tab/>
        <w:t>30mins</w:t>
      </w:r>
      <w:r w:rsidR="00EE7F93">
        <w:rPr>
          <w:rFonts w:ascii="Arial"/>
          <w:color w:val="231F20"/>
          <w:spacing w:val="1"/>
        </w:rPr>
        <w:t xml:space="preserve"> </w:t>
      </w:r>
      <w:r w:rsidR="00EE7F93">
        <w:rPr>
          <w:rFonts w:ascii="Arial"/>
          <w:color w:val="231F20"/>
        </w:rPr>
        <w:t>-</w:t>
      </w:r>
      <w:r w:rsidR="00EE7F93">
        <w:rPr>
          <w:rFonts w:ascii="Arial"/>
          <w:color w:val="231F20"/>
          <w:spacing w:val="1"/>
        </w:rPr>
        <w:t xml:space="preserve"> </w:t>
      </w:r>
      <w:r w:rsidR="00EE7F93">
        <w:rPr>
          <w:rFonts w:ascii="Arial"/>
          <w:color w:val="231F20"/>
          <w:spacing w:val="-1"/>
        </w:rPr>
        <w:t>1hour</w:t>
      </w:r>
      <w:r w:rsidR="00EE7F93">
        <w:rPr>
          <w:rFonts w:ascii="Arial"/>
          <w:color w:val="231F20"/>
          <w:spacing w:val="-1"/>
        </w:rPr>
        <w:tab/>
      </w:r>
      <w:r w:rsidR="00EE7F93">
        <w:rPr>
          <w:rFonts w:ascii="Arial"/>
          <w:color w:val="231F20"/>
        </w:rPr>
        <w:t>Over 1</w:t>
      </w:r>
      <w:r w:rsidR="00EE7F93">
        <w:rPr>
          <w:rFonts w:ascii="Arial"/>
          <w:color w:val="231F20"/>
          <w:spacing w:val="-1"/>
        </w:rPr>
        <w:t xml:space="preserve"> hour</w:t>
      </w:r>
    </w:p>
    <w:p w14:paraId="20628BFD" w14:textId="77777777" w:rsidR="00601F6E" w:rsidRDefault="00601F6E">
      <w:pPr>
        <w:rPr>
          <w:rFonts w:ascii="Arial" w:eastAsia="Arial" w:hAnsi="Arial" w:cs="Arial"/>
        </w:rPr>
      </w:pPr>
    </w:p>
    <w:p w14:paraId="7FA1199C" w14:textId="77777777" w:rsidR="00601F6E" w:rsidRDefault="00601F6E">
      <w:pPr>
        <w:spacing w:before="3"/>
        <w:rPr>
          <w:rFonts w:ascii="Arial" w:eastAsia="Arial" w:hAnsi="Arial" w:cs="Arial"/>
          <w:sz w:val="26"/>
          <w:szCs w:val="26"/>
        </w:rPr>
      </w:pPr>
    </w:p>
    <w:p w14:paraId="6260786C" w14:textId="77777777" w:rsidR="00601F6E" w:rsidRDefault="00EE7F93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many kilometres do you travel each day to get to</w:t>
      </w:r>
      <w:r>
        <w:rPr>
          <w:rFonts w:ascii="Arial"/>
          <w:b/>
          <w:color w:val="005A95"/>
          <w:spacing w:val="-22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work?</w:t>
      </w:r>
    </w:p>
    <w:p w14:paraId="29F89FBA" w14:textId="77777777" w:rsidR="00601F6E" w:rsidRDefault="00601F6E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421469E7" w14:textId="65E1E417" w:rsidR="00601F6E" w:rsidRDefault="00400F4B">
      <w:pPr>
        <w:tabs>
          <w:tab w:val="left" w:pos="2463"/>
          <w:tab w:val="left" w:pos="4101"/>
          <w:tab w:val="left" w:pos="5862"/>
          <w:tab w:val="left" w:pos="7728"/>
          <w:tab w:val="left" w:pos="9550"/>
        </w:tabs>
        <w:ind w:left="946"/>
        <w:jc w:val="both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 wp14:anchorId="6D6FB9E4" wp14:editId="7C3DB1FB">
                <wp:simplePos x="0" y="0"/>
                <wp:positionH relativeFrom="page">
                  <wp:posOffset>362585</wp:posOffset>
                </wp:positionH>
                <wp:positionV relativeFrom="paragraph">
                  <wp:posOffset>-13335</wp:posOffset>
                </wp:positionV>
                <wp:extent cx="171450" cy="171450"/>
                <wp:effectExtent l="10160" t="5715" r="8890" b="13335"/>
                <wp:wrapNone/>
                <wp:docPr id="7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22"/>
                          <a:chExt cx="270" cy="270"/>
                        </a:xfrm>
                      </wpg:grpSpPr>
                      <wps:wsp>
                        <wps:cNvPr id="72" name="Freeform 69"/>
                        <wps:cNvSpPr>
                          <a:spLocks/>
                        </wps:cNvSpPr>
                        <wps:spPr bwMode="auto">
                          <a:xfrm>
                            <a:off x="572" y="-2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48 -22"/>
                              <a:gd name="T3" fmla="*/ 248 h 270"/>
                              <a:gd name="T4" fmla="+- 0 841 572"/>
                              <a:gd name="T5" fmla="*/ T4 w 270"/>
                              <a:gd name="T6" fmla="+- 0 248 -22"/>
                              <a:gd name="T7" fmla="*/ 248 h 270"/>
                              <a:gd name="T8" fmla="+- 0 841 572"/>
                              <a:gd name="T9" fmla="*/ T8 w 270"/>
                              <a:gd name="T10" fmla="+- 0 -22 -22"/>
                              <a:gd name="T11" fmla="*/ -22 h 270"/>
                              <a:gd name="T12" fmla="+- 0 572 572"/>
                              <a:gd name="T13" fmla="*/ T12 w 270"/>
                              <a:gd name="T14" fmla="+- 0 -22 -22"/>
                              <a:gd name="T15" fmla="*/ -22 h 270"/>
                              <a:gd name="T16" fmla="+- 0 572 572"/>
                              <a:gd name="T17" fmla="*/ T16 w 270"/>
                              <a:gd name="T18" fmla="+- 0 248 -22"/>
                              <a:gd name="T19" fmla="*/ 2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8.55pt;margin-top:-1.05pt;width:13.5pt;height:13.5pt;z-index:3088;mso-position-horizontal-relative:page" coordorigin="572,-2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">
                <v:shape id="Freeform 69" o:spid="_x0000_s1027" style="position:absolute;left:572;top:-2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uo8MA&#10;AADbAAAADwAAAGRycy9kb3ducmV2LnhtbESPT2sCMRTE74V+h/AKvdWsS7F1NYoI0l6EVOv9uXn7&#10;Bzcvyya667c3guBxmJnfMPPlYBtxoc7XjhWMRwkI4tyZmksF//vNxzcIH5ANNo5JwZU8LBevL3PM&#10;jOv5jy67UIoIYZ+hgiqENpPS5xVZ9CPXEkevcJ3FEGVXStNhH+G2kWmSTKTFmuNChS2tK8pPu7NV&#10;cMTPtNjobb8yP31xmFp91Vor9f42rGYgAg3hGX60f42Crx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/uo8MAAADbAAAADwAAAAAAAAAAAAAAAACYAgAAZHJzL2Rv&#10;d25yZXYueG1sUEsFBgAAAAAEAAQA9QAAAIgDAAAAAA==&#10;" path="m,270r269,l269,,,,,270xe" filled="f" strokecolor="#231f20" strokeweight=".5pt">
                  <v:path arrowok="t" o:connecttype="custom" o:connectlocs="0,248;269,248;269,-22;0,-22;0,2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992" behindDoc="1" locked="0" layoutInCell="1" allowOverlap="1" wp14:anchorId="723B5B62" wp14:editId="52A954B7">
                <wp:simplePos x="0" y="0"/>
                <wp:positionH relativeFrom="page">
                  <wp:posOffset>1334770</wp:posOffset>
                </wp:positionH>
                <wp:positionV relativeFrom="paragraph">
                  <wp:posOffset>-13335</wp:posOffset>
                </wp:positionV>
                <wp:extent cx="171450" cy="171450"/>
                <wp:effectExtent l="10795" t="5715" r="8255" b="13335"/>
                <wp:wrapNone/>
                <wp:docPr id="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103" y="-22"/>
                          <a:chExt cx="270" cy="270"/>
                        </a:xfrm>
                      </wpg:grpSpPr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2103" y="-22"/>
                            <a:ext cx="270" cy="27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70"/>
                              <a:gd name="T2" fmla="+- 0 248 -22"/>
                              <a:gd name="T3" fmla="*/ 248 h 270"/>
                              <a:gd name="T4" fmla="+- 0 2372 2103"/>
                              <a:gd name="T5" fmla="*/ T4 w 270"/>
                              <a:gd name="T6" fmla="+- 0 248 -22"/>
                              <a:gd name="T7" fmla="*/ 248 h 270"/>
                              <a:gd name="T8" fmla="+- 0 2372 2103"/>
                              <a:gd name="T9" fmla="*/ T8 w 270"/>
                              <a:gd name="T10" fmla="+- 0 -22 -22"/>
                              <a:gd name="T11" fmla="*/ -22 h 270"/>
                              <a:gd name="T12" fmla="+- 0 2103 2103"/>
                              <a:gd name="T13" fmla="*/ T12 w 270"/>
                              <a:gd name="T14" fmla="+- 0 -22 -22"/>
                              <a:gd name="T15" fmla="*/ -22 h 270"/>
                              <a:gd name="T16" fmla="+- 0 2103 2103"/>
                              <a:gd name="T17" fmla="*/ T16 w 270"/>
                              <a:gd name="T18" fmla="+- 0 248 -22"/>
                              <a:gd name="T19" fmla="*/ 2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105.1pt;margin-top:-1.05pt;width:13.5pt;height:13.5pt;z-index:-17488;mso-position-horizontal-relative:page" coordorigin="2103,-2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">
                <v:shape id="Freeform 67" o:spid="_x0000_s1027" style="position:absolute;left:2103;top:-2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VT78A&#10;AADbAAAADwAAAGRycy9kb3ducmV2LnhtbERPy4rCMBTdD/gP4QruxlQRHatRRJBxI0RH99fm9oHN&#10;TWkytv69WQzM8nDe621va/Gk1leOFUzGCQjizJmKCwXXn8PnFwgfkA3WjknBizxsN4OPNabGdXym&#10;5yUUIoawT1FBGUKTSumzkiz6sWuII5e71mKIsC2kabGL4baW0ySZS4sVx4YSG9qXlD0uv1bBHWfT&#10;/KBP3c58d/ltafVLa63UaNjvViAC9eFf/Oc+GgWLuD5+i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sdVPvwAAANsAAAAPAAAAAAAAAAAAAAAAAJgCAABkcnMvZG93bnJl&#10;di54bWxQSwUGAAAAAAQABAD1AAAAhAMAAAAA&#10;" path="m,270r269,l269,,,,,270xe" filled="f" strokecolor="#231f20" strokeweight=".5pt">
                  <v:path arrowok="t" o:connecttype="custom" o:connectlocs="0,248;269,248;269,-22;0,-22;0,2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016" behindDoc="1" locked="0" layoutInCell="1" allowOverlap="1" wp14:anchorId="6A2DACAB" wp14:editId="6908160C">
                <wp:simplePos x="0" y="0"/>
                <wp:positionH relativeFrom="page">
                  <wp:posOffset>2381250</wp:posOffset>
                </wp:positionH>
                <wp:positionV relativeFrom="paragraph">
                  <wp:posOffset>-13335</wp:posOffset>
                </wp:positionV>
                <wp:extent cx="171450" cy="171450"/>
                <wp:effectExtent l="9525" t="5715" r="9525" b="13335"/>
                <wp:wrapNone/>
                <wp:docPr id="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751" y="-22"/>
                          <a:chExt cx="270" cy="270"/>
                        </a:xfrm>
                      </wpg:grpSpPr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3751" y="-22"/>
                            <a:ext cx="270" cy="270"/>
                          </a:xfrm>
                          <a:custGeom>
                            <a:avLst/>
                            <a:gdLst>
                              <a:gd name="T0" fmla="+- 0 3751 3751"/>
                              <a:gd name="T1" fmla="*/ T0 w 270"/>
                              <a:gd name="T2" fmla="+- 0 248 -22"/>
                              <a:gd name="T3" fmla="*/ 248 h 270"/>
                              <a:gd name="T4" fmla="+- 0 4020 3751"/>
                              <a:gd name="T5" fmla="*/ T4 w 270"/>
                              <a:gd name="T6" fmla="+- 0 248 -22"/>
                              <a:gd name="T7" fmla="*/ 248 h 270"/>
                              <a:gd name="T8" fmla="+- 0 4020 3751"/>
                              <a:gd name="T9" fmla="*/ T8 w 270"/>
                              <a:gd name="T10" fmla="+- 0 -22 -22"/>
                              <a:gd name="T11" fmla="*/ -22 h 270"/>
                              <a:gd name="T12" fmla="+- 0 3751 3751"/>
                              <a:gd name="T13" fmla="*/ T12 w 270"/>
                              <a:gd name="T14" fmla="+- 0 -22 -22"/>
                              <a:gd name="T15" fmla="*/ -22 h 270"/>
                              <a:gd name="T16" fmla="+- 0 3751 3751"/>
                              <a:gd name="T17" fmla="*/ T16 w 270"/>
                              <a:gd name="T18" fmla="+- 0 248 -22"/>
                              <a:gd name="T19" fmla="*/ 2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87.5pt;margin-top:-1.05pt;width:13.5pt;height:13.5pt;z-index:-17464;mso-position-horizontal-relative:page" coordorigin="3751,-2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">
                <v:shape id="Freeform 65" o:spid="_x0000_s1027" style="position:absolute;left:3751;top:-2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PlL8A&#10;AADbAAAADwAAAGRycy9kb3ducmV2LnhtbERPy4rCMBTdC/MP4Q64s6kiMlONIgOiGyGjzv7a3D6w&#10;uSlNxta/NwvB5eG8V5vBNuJOna8dK5gmKQji3JmaSwWX827yBcIHZIONY1LwIA+b9cdohZlxPf/S&#10;/RRKEUPYZ6igCqHNpPR5RRZ94lriyBWusxgi7EppOuxjuG3kLE0X0mLNsaHCln4qym+nf6vgivNZ&#10;sdPHfmv2ffH3bfVDa63U+HPYLkEEGsJb/HIfjIJFHBu/x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Hk+UvwAAANsAAAAPAAAAAAAAAAAAAAAAAJgCAABkcnMvZG93bnJl&#10;di54bWxQSwUGAAAAAAQABAD1AAAAhAMAAAAA&#10;" path="m,270r269,l269,,,,,270xe" filled="f" strokecolor="#231f20" strokeweight=".5pt">
                  <v:path arrowok="t" o:connecttype="custom" o:connectlocs="0,248;269,248;269,-22;0,-22;0,2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040" behindDoc="1" locked="0" layoutInCell="1" allowOverlap="1" wp14:anchorId="754615E0" wp14:editId="525C9F9D">
                <wp:simplePos x="0" y="0"/>
                <wp:positionH relativeFrom="page">
                  <wp:posOffset>3512820</wp:posOffset>
                </wp:positionH>
                <wp:positionV relativeFrom="paragraph">
                  <wp:posOffset>-13335</wp:posOffset>
                </wp:positionV>
                <wp:extent cx="171450" cy="171450"/>
                <wp:effectExtent l="7620" t="5715" r="11430" b="13335"/>
                <wp:wrapNone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533" y="-22"/>
                          <a:chExt cx="270" cy="270"/>
                        </a:xfrm>
                      </wpg:grpSpPr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5533" y="-22"/>
                            <a:ext cx="270" cy="270"/>
                          </a:xfrm>
                          <a:custGeom>
                            <a:avLst/>
                            <a:gdLst>
                              <a:gd name="T0" fmla="+- 0 5533 5533"/>
                              <a:gd name="T1" fmla="*/ T0 w 270"/>
                              <a:gd name="T2" fmla="+- 0 248 -22"/>
                              <a:gd name="T3" fmla="*/ 248 h 270"/>
                              <a:gd name="T4" fmla="+- 0 5802 5533"/>
                              <a:gd name="T5" fmla="*/ T4 w 270"/>
                              <a:gd name="T6" fmla="+- 0 248 -22"/>
                              <a:gd name="T7" fmla="*/ 248 h 270"/>
                              <a:gd name="T8" fmla="+- 0 5802 5533"/>
                              <a:gd name="T9" fmla="*/ T8 w 270"/>
                              <a:gd name="T10" fmla="+- 0 -22 -22"/>
                              <a:gd name="T11" fmla="*/ -22 h 270"/>
                              <a:gd name="T12" fmla="+- 0 5533 5533"/>
                              <a:gd name="T13" fmla="*/ T12 w 270"/>
                              <a:gd name="T14" fmla="+- 0 -22 -22"/>
                              <a:gd name="T15" fmla="*/ -22 h 270"/>
                              <a:gd name="T16" fmla="+- 0 5533 5533"/>
                              <a:gd name="T17" fmla="*/ T16 w 270"/>
                              <a:gd name="T18" fmla="+- 0 248 -22"/>
                              <a:gd name="T19" fmla="*/ 2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76.6pt;margin-top:-1.05pt;width:13.5pt;height:13.5pt;z-index:-17440;mso-position-horizontal-relative:page" coordorigin="5533,-2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">
                <v:shape id="Freeform 63" o:spid="_x0000_s1027" style="position:absolute;left:5533;top:-2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+fcIA&#10;AADbAAAADwAAAGRycy9kb3ducmV2LnhtbESPW4vCMBSE3xf8D+EIvq2pImWtRhFB1hch6+X92Jxe&#10;sDkpTdbWf79ZWNjHYWa+YdbbwTbiSZ2vHSuYTRMQxLkzNZcKrpfD+wcIH5ANNo5JwYs8bDejtzVm&#10;xvX8Rc9zKEWEsM9QQRVCm0np84os+qlriaNXuM5iiLIrpemwj3DbyHmSpNJizXGhwpb2FeWP87dV&#10;cMfFvDjoU78zn31xW1r90lorNRkPuxWIQEP4D/+1j0ZBmsL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X59wgAAANsAAAAPAAAAAAAAAAAAAAAAAJgCAABkcnMvZG93&#10;bnJldi54bWxQSwUGAAAAAAQABAD1AAAAhwMAAAAA&#10;" path="m,270r269,l269,,,,,270xe" filled="f" strokecolor="#231f20" strokeweight=".5pt">
                  <v:path arrowok="t" o:connecttype="custom" o:connectlocs="0,248;269,248;269,-22;0,-22;0,2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064" behindDoc="1" locked="0" layoutInCell="1" allowOverlap="1" wp14:anchorId="1CC238F3" wp14:editId="1D91E432">
                <wp:simplePos x="0" y="0"/>
                <wp:positionH relativeFrom="page">
                  <wp:posOffset>4700905</wp:posOffset>
                </wp:positionH>
                <wp:positionV relativeFrom="paragraph">
                  <wp:posOffset>-13335</wp:posOffset>
                </wp:positionV>
                <wp:extent cx="171450" cy="171450"/>
                <wp:effectExtent l="5080" t="5715" r="13970" b="13335"/>
                <wp:wrapNone/>
                <wp:docPr id="6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7403" y="-22"/>
                          <a:chExt cx="270" cy="270"/>
                        </a:xfrm>
                      </wpg:grpSpPr>
                      <wps:wsp>
                        <wps:cNvPr id="64" name="Freeform 61"/>
                        <wps:cNvSpPr>
                          <a:spLocks/>
                        </wps:cNvSpPr>
                        <wps:spPr bwMode="auto">
                          <a:xfrm>
                            <a:off x="7403" y="-22"/>
                            <a:ext cx="270" cy="270"/>
                          </a:xfrm>
                          <a:custGeom>
                            <a:avLst/>
                            <a:gdLst>
                              <a:gd name="T0" fmla="+- 0 7403 7403"/>
                              <a:gd name="T1" fmla="*/ T0 w 270"/>
                              <a:gd name="T2" fmla="+- 0 248 -22"/>
                              <a:gd name="T3" fmla="*/ 248 h 270"/>
                              <a:gd name="T4" fmla="+- 0 7673 7403"/>
                              <a:gd name="T5" fmla="*/ T4 w 270"/>
                              <a:gd name="T6" fmla="+- 0 248 -22"/>
                              <a:gd name="T7" fmla="*/ 248 h 270"/>
                              <a:gd name="T8" fmla="+- 0 7673 7403"/>
                              <a:gd name="T9" fmla="*/ T8 w 270"/>
                              <a:gd name="T10" fmla="+- 0 -22 -22"/>
                              <a:gd name="T11" fmla="*/ -22 h 270"/>
                              <a:gd name="T12" fmla="+- 0 7403 7403"/>
                              <a:gd name="T13" fmla="*/ T12 w 270"/>
                              <a:gd name="T14" fmla="+- 0 -22 -22"/>
                              <a:gd name="T15" fmla="*/ -22 h 270"/>
                              <a:gd name="T16" fmla="+- 0 7403 7403"/>
                              <a:gd name="T17" fmla="*/ T16 w 270"/>
                              <a:gd name="T18" fmla="+- 0 248 -22"/>
                              <a:gd name="T19" fmla="*/ 2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70" y="270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0.15pt;margin-top:-1.05pt;width:13.5pt;height:13.5pt;z-index:-17416;mso-position-horizontal-relative:page" coordorigin="7403,-2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">
                <v:shape id="Freeform 61" o:spid="_x0000_s1027" style="position:absolute;left:7403;top:-2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FkcMA&#10;AADbAAAADwAAAGRycy9kb3ducmV2LnhtbESPS2vDMBCE74H+B7GF3mK5IYTUtRJCwbSXgvLofWut&#10;H9RaGUu1nX9fFQI5DjPzDZPvZ9uJkQbfOlbwnKQgiEtnWq4VXM7FcgvCB2SDnWNScCUP+93DIsfM&#10;uImPNJ5CLSKEfYYKmhD6TEpfNmTRJ64njl7lBoshyqGWZsApwm0nV2m6kRZbjgsN9vTWUPlz+rUK&#10;vnG9qgr9OR3M+1R9vVh91Vor9fQ4H15BBJrDPXxrfxgFmzX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NFkcMAAADbAAAADwAAAAAAAAAAAAAAAACYAgAAZHJzL2Rv&#10;d25yZXYueG1sUEsFBgAAAAAEAAQA9QAAAIgDAAAAAA==&#10;" path="m,270r270,l270,,,,,270xe" filled="f" strokecolor="#231f20" strokeweight=".5pt">
                  <v:path arrowok="t" o:connecttype="custom" o:connectlocs="0,248;270,248;270,-22;0,-22;0,2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088" behindDoc="1" locked="0" layoutInCell="1" allowOverlap="1" wp14:anchorId="620F7E71" wp14:editId="59500397">
                <wp:simplePos x="0" y="0"/>
                <wp:positionH relativeFrom="page">
                  <wp:posOffset>5852795</wp:posOffset>
                </wp:positionH>
                <wp:positionV relativeFrom="paragraph">
                  <wp:posOffset>-13335</wp:posOffset>
                </wp:positionV>
                <wp:extent cx="171450" cy="171450"/>
                <wp:effectExtent l="13970" t="5715" r="5080" b="13335"/>
                <wp:wrapNone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9218" y="-22"/>
                          <a:chExt cx="270" cy="270"/>
                        </a:xfrm>
                      </wpg:grpSpPr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9218" y="-22"/>
                            <a:ext cx="270" cy="270"/>
                          </a:xfrm>
                          <a:custGeom>
                            <a:avLst/>
                            <a:gdLst>
                              <a:gd name="T0" fmla="+- 0 9218 9218"/>
                              <a:gd name="T1" fmla="*/ T0 w 270"/>
                              <a:gd name="T2" fmla="+- 0 248 -22"/>
                              <a:gd name="T3" fmla="*/ 248 h 270"/>
                              <a:gd name="T4" fmla="+- 0 9487 9218"/>
                              <a:gd name="T5" fmla="*/ T4 w 270"/>
                              <a:gd name="T6" fmla="+- 0 248 -22"/>
                              <a:gd name="T7" fmla="*/ 248 h 270"/>
                              <a:gd name="T8" fmla="+- 0 9487 9218"/>
                              <a:gd name="T9" fmla="*/ T8 w 270"/>
                              <a:gd name="T10" fmla="+- 0 -22 -22"/>
                              <a:gd name="T11" fmla="*/ -22 h 270"/>
                              <a:gd name="T12" fmla="+- 0 9218 9218"/>
                              <a:gd name="T13" fmla="*/ T12 w 270"/>
                              <a:gd name="T14" fmla="+- 0 -22 -22"/>
                              <a:gd name="T15" fmla="*/ -22 h 270"/>
                              <a:gd name="T16" fmla="+- 0 9218 9218"/>
                              <a:gd name="T17" fmla="*/ T16 w 270"/>
                              <a:gd name="T18" fmla="+- 0 248 -22"/>
                              <a:gd name="T19" fmla="*/ 2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60.85pt;margin-top:-1.05pt;width:13.5pt;height:13.5pt;z-index:-17392;mso-position-horizontal-relative:page" coordorigin="9218,-2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">
                <v:shape id="Freeform 59" o:spid="_x0000_s1027" style="position:absolute;left:9218;top:-2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4fsIA&#10;AADbAAAADwAAAGRycy9kb3ducmV2LnhtbESPW4vCMBSE3xf8D+EIvq2pRWStRhFB1hch6+X92Jxe&#10;sDkpTdbWf79ZWNjHYWa+YdbbwTbiSZ2vHSuYTRMQxLkzNZcKrpfD+wcIH5ANNo5JwYs8bDejtzVm&#10;xvX8Rc9zKEWEsM9QQRVCm0np84os+qlriaNXuM5iiLIrpemwj3DbyDRJFtJizXGhwpb2FeWP87dV&#10;cMd5Whz0qd+Zz764La1+aa2VmoyH3QpEoCH8h//aR6NgkcL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nh+wgAAANsAAAAPAAAAAAAAAAAAAAAAAJgCAABkcnMvZG93&#10;bnJldi54bWxQSwUGAAAAAAQABAD1AAAAhwMAAAAA&#10;" path="m,270r269,l269,,,,,270xe" filled="f" strokecolor="#231f20" strokeweight=".5pt">
                  <v:path arrowok="t" o:connecttype="custom" o:connectlocs="0,248;269,248;269,-22;0,-22;0,248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  <w:spacing w:val="-1"/>
        </w:rPr>
        <w:t>0-5kms</w:t>
      </w:r>
      <w:r w:rsidR="00EE7F93">
        <w:rPr>
          <w:rFonts w:ascii="Arial"/>
          <w:color w:val="231F20"/>
          <w:spacing w:val="-1"/>
        </w:rPr>
        <w:tab/>
        <w:t>5-10kms</w:t>
      </w:r>
      <w:r w:rsidR="00EE7F93">
        <w:rPr>
          <w:rFonts w:ascii="Arial"/>
          <w:color w:val="231F20"/>
          <w:spacing w:val="-1"/>
        </w:rPr>
        <w:tab/>
        <w:t>10-15kms</w:t>
      </w:r>
      <w:r w:rsidR="00EE7F93">
        <w:rPr>
          <w:rFonts w:ascii="Arial"/>
          <w:color w:val="231F20"/>
          <w:spacing w:val="-1"/>
        </w:rPr>
        <w:tab/>
      </w:r>
      <w:r w:rsidR="00EE7F93">
        <w:rPr>
          <w:rFonts w:ascii="Arial"/>
          <w:color w:val="231F20"/>
          <w:spacing w:val="-3"/>
        </w:rPr>
        <w:t>115-30kms</w:t>
      </w:r>
      <w:r w:rsidR="00EE7F93">
        <w:rPr>
          <w:rFonts w:ascii="Arial"/>
          <w:color w:val="231F20"/>
          <w:spacing w:val="-3"/>
        </w:rPr>
        <w:tab/>
      </w:r>
      <w:r w:rsidR="00EE7F93">
        <w:rPr>
          <w:rFonts w:ascii="Arial"/>
          <w:color w:val="231F20"/>
          <w:spacing w:val="-1"/>
        </w:rPr>
        <w:t>30-60kms</w:t>
      </w:r>
      <w:r w:rsidR="00EE7F93">
        <w:rPr>
          <w:rFonts w:ascii="Arial"/>
          <w:color w:val="231F20"/>
          <w:spacing w:val="-1"/>
        </w:rPr>
        <w:tab/>
      </w:r>
      <w:r w:rsidR="00EE7F93">
        <w:rPr>
          <w:rFonts w:ascii="Arial"/>
          <w:color w:val="231F20"/>
        </w:rPr>
        <w:t>Over</w:t>
      </w:r>
      <w:r w:rsidR="00EE7F93">
        <w:rPr>
          <w:rFonts w:ascii="Arial"/>
          <w:color w:val="231F20"/>
          <w:spacing w:val="-1"/>
        </w:rPr>
        <w:t xml:space="preserve"> 60kms</w:t>
      </w:r>
    </w:p>
    <w:p w14:paraId="242F99C3" w14:textId="77777777" w:rsidR="00601F6E" w:rsidRDefault="00601F6E">
      <w:pPr>
        <w:rPr>
          <w:rFonts w:ascii="Arial" w:eastAsia="Arial" w:hAnsi="Arial" w:cs="Arial"/>
        </w:rPr>
      </w:pPr>
    </w:p>
    <w:p w14:paraId="512A9552" w14:textId="77777777" w:rsidR="00601F6E" w:rsidRDefault="00601F6E">
      <w:pPr>
        <w:spacing w:before="3"/>
        <w:rPr>
          <w:rFonts w:ascii="Arial" w:eastAsia="Arial" w:hAnsi="Arial" w:cs="Arial"/>
          <w:sz w:val="26"/>
          <w:szCs w:val="26"/>
        </w:rPr>
      </w:pPr>
    </w:p>
    <w:p w14:paraId="69AF4F91" w14:textId="48B2179D" w:rsidR="00601F6E" w:rsidRDefault="00EE7F93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If you drive to work, where do you usually park? (</w:t>
      </w:r>
      <w:r w:rsidR="00021A13">
        <w:rPr>
          <w:rFonts w:ascii="Arial"/>
          <w:b/>
          <w:color w:val="005A95"/>
          <w:sz w:val="28"/>
        </w:rPr>
        <w:t>S</w:t>
      </w:r>
      <w:r>
        <w:rPr>
          <w:rFonts w:ascii="Arial"/>
          <w:b/>
          <w:color w:val="005A95"/>
          <w:sz w:val="28"/>
        </w:rPr>
        <w:t>elect all</w:t>
      </w:r>
      <w:r>
        <w:rPr>
          <w:rFonts w:ascii="Arial"/>
          <w:b/>
          <w:color w:val="005A95"/>
          <w:spacing w:val="-21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relevant)</w:t>
      </w:r>
    </w:p>
    <w:p w14:paraId="058C5348" w14:textId="77777777" w:rsidR="00601F6E" w:rsidRDefault="00601F6E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7363B051" w14:textId="7BE46856" w:rsidR="00601F6E" w:rsidRDefault="00400F4B">
      <w:pPr>
        <w:spacing w:line="376" w:lineRule="auto"/>
        <w:ind w:left="946" w:right="8853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232" behindDoc="0" locked="0" layoutInCell="1" allowOverlap="1" wp14:anchorId="0772AFC9" wp14:editId="4EBE76E7">
                <wp:simplePos x="0" y="0"/>
                <wp:positionH relativeFrom="page">
                  <wp:posOffset>362585</wp:posOffset>
                </wp:positionH>
                <wp:positionV relativeFrom="paragraph">
                  <wp:posOffset>-6985</wp:posOffset>
                </wp:positionV>
                <wp:extent cx="171450" cy="171450"/>
                <wp:effectExtent l="10160" t="12065" r="8890" b="6985"/>
                <wp:wrapNone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12"/>
                          <a:chExt cx="270" cy="270"/>
                        </a:xfrm>
                      </wpg:grpSpPr>
                      <wps:wsp>
                        <wps:cNvPr id="60" name="Freeform 57"/>
                        <wps:cNvSpPr>
                          <a:spLocks/>
                        </wps:cNvSpPr>
                        <wps:spPr bwMode="auto">
                          <a:xfrm>
                            <a:off x="572" y="-1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58 -12"/>
                              <a:gd name="T3" fmla="*/ 258 h 270"/>
                              <a:gd name="T4" fmla="+- 0 841 572"/>
                              <a:gd name="T5" fmla="*/ T4 w 270"/>
                              <a:gd name="T6" fmla="+- 0 258 -12"/>
                              <a:gd name="T7" fmla="*/ 258 h 270"/>
                              <a:gd name="T8" fmla="+- 0 841 572"/>
                              <a:gd name="T9" fmla="*/ T8 w 270"/>
                              <a:gd name="T10" fmla="+- 0 -12 -12"/>
                              <a:gd name="T11" fmla="*/ -12 h 270"/>
                              <a:gd name="T12" fmla="+- 0 572 572"/>
                              <a:gd name="T13" fmla="*/ T12 w 270"/>
                              <a:gd name="T14" fmla="+- 0 -12 -12"/>
                              <a:gd name="T15" fmla="*/ -12 h 270"/>
                              <a:gd name="T16" fmla="+- 0 572 572"/>
                              <a:gd name="T17" fmla="*/ T16 w 270"/>
                              <a:gd name="T18" fmla="+- 0 258 -12"/>
                              <a:gd name="T19" fmla="*/ 25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8.55pt;margin-top:-.55pt;width:13.5pt;height:13.5pt;z-index:3232;mso-position-horizontal-relative:page" coordorigin="572,-1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">
                <v:shape id="Freeform 57" o:spid="_x0000_s1027" style="position:absolute;left:572;top:-1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Dkr8A&#10;AADbAAAADwAAAGRycy9kb3ducmV2LnhtbERPy4rCMBTdC/MP4Q64s6kiMlONIgOiGyGjzv7a3D6w&#10;uSlNxta/NwvB5eG8V5vBNuJOna8dK5gmKQji3JmaSwWX827yBcIHZIONY1LwIA+b9cdohZlxPf/S&#10;/RRKEUPYZ6igCqHNpPR5RRZ94lriyBWusxgi7EppOuxjuG3kLE0X0mLNsaHCln4qym+nf6vgivNZ&#10;sdPHfmv2ffH3bfVDa63U+HPYLkEEGsJb/HIfjIJFXB+/x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EOSvwAAANsAAAAPAAAAAAAAAAAAAAAAAJgCAABkcnMvZG93bnJl&#10;di54bWxQSwUGAAAAAAQABAD1AAAAhAMAAAAA&#10;" path="m,270r269,l269,,,,,270xe" filled="f" strokecolor="#231f20" strokeweight=".5pt">
                  <v:path arrowok="t" o:connecttype="custom" o:connectlocs="0,258;269,258;269,-12;0,-12;0,25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 wp14:anchorId="55CE79BA" wp14:editId="4999C403">
                <wp:simplePos x="0" y="0"/>
                <wp:positionH relativeFrom="page">
                  <wp:posOffset>362585</wp:posOffset>
                </wp:positionH>
                <wp:positionV relativeFrom="paragraph">
                  <wp:posOffset>244475</wp:posOffset>
                </wp:positionV>
                <wp:extent cx="171450" cy="171450"/>
                <wp:effectExtent l="10160" t="6350" r="8890" b="12700"/>
                <wp:wrapNone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385"/>
                          <a:chExt cx="270" cy="270"/>
                        </a:xfrm>
                      </wpg:grpSpPr>
                      <wps:wsp>
                        <wps:cNvPr id="58" name="Freeform 55"/>
                        <wps:cNvSpPr>
                          <a:spLocks/>
                        </wps:cNvSpPr>
                        <wps:spPr bwMode="auto">
                          <a:xfrm>
                            <a:off x="572" y="385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654 385"/>
                              <a:gd name="T3" fmla="*/ 654 h 270"/>
                              <a:gd name="T4" fmla="+- 0 841 572"/>
                              <a:gd name="T5" fmla="*/ T4 w 270"/>
                              <a:gd name="T6" fmla="+- 0 654 385"/>
                              <a:gd name="T7" fmla="*/ 654 h 270"/>
                              <a:gd name="T8" fmla="+- 0 841 572"/>
                              <a:gd name="T9" fmla="*/ T8 w 270"/>
                              <a:gd name="T10" fmla="+- 0 385 385"/>
                              <a:gd name="T11" fmla="*/ 385 h 270"/>
                              <a:gd name="T12" fmla="+- 0 572 572"/>
                              <a:gd name="T13" fmla="*/ T12 w 270"/>
                              <a:gd name="T14" fmla="+- 0 385 385"/>
                              <a:gd name="T15" fmla="*/ 385 h 270"/>
                              <a:gd name="T16" fmla="+- 0 572 572"/>
                              <a:gd name="T17" fmla="*/ T16 w 270"/>
                              <a:gd name="T18" fmla="+- 0 654 385"/>
                              <a:gd name="T19" fmla="*/ 65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8.55pt;margin-top:19.25pt;width:13.5pt;height:13.5pt;z-index:3256;mso-position-horizontal-relative:page" coordorigin="572,385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">
                <v:shape id="Freeform 55" o:spid="_x0000_s1027" style="position:absolute;left:572;top:38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FKb8A&#10;AADbAAAADwAAAGRycy9kb3ducmV2LnhtbERPy4rCMBTdD/gP4QruxlRRGatRRJBxI0RH99fm9oHN&#10;TWkytv69WQzM8nDe621va/Gk1leOFUzGCQjizJmKCwXXn8PnFwgfkA3WjknBizxsN4OPNabGdXym&#10;5yUUIoawT1FBGUKTSumzkiz6sWuII5e71mKIsC2kabGL4baW0yRZSIsVx4YSG9qXlD0uv1bBHWfT&#10;/KBP3c58d/ltafVLa63UaNjvViAC9eFf/Oc+GgXzODZ+i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coUpvwAAANsAAAAPAAAAAAAAAAAAAAAAAJgCAABkcnMvZG93bnJl&#10;di54bWxQSwUGAAAAAAQABAD1AAAAhAMAAAAA&#10;" path="m,269r269,l269,,,,,269xe" filled="f" strokecolor="#231f20" strokeweight=".5pt">
                  <v:path arrowok="t" o:connecttype="custom" o:connectlocs="0,654;269,654;269,385;0,385;0,65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 wp14:anchorId="6D20A7E3" wp14:editId="4FEE2DD3">
                <wp:simplePos x="0" y="0"/>
                <wp:positionH relativeFrom="page">
                  <wp:posOffset>362585</wp:posOffset>
                </wp:positionH>
                <wp:positionV relativeFrom="paragraph">
                  <wp:posOffset>495935</wp:posOffset>
                </wp:positionV>
                <wp:extent cx="171450" cy="171450"/>
                <wp:effectExtent l="10160" t="10160" r="8890" b="8890"/>
                <wp:wrapNone/>
                <wp:docPr id="5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782"/>
                          <a:chExt cx="270" cy="270"/>
                        </a:xfrm>
                      </wpg:grpSpPr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572" y="78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051 782"/>
                              <a:gd name="T3" fmla="*/ 1051 h 270"/>
                              <a:gd name="T4" fmla="+- 0 841 572"/>
                              <a:gd name="T5" fmla="*/ T4 w 270"/>
                              <a:gd name="T6" fmla="+- 0 1051 782"/>
                              <a:gd name="T7" fmla="*/ 1051 h 270"/>
                              <a:gd name="T8" fmla="+- 0 841 572"/>
                              <a:gd name="T9" fmla="*/ T8 w 270"/>
                              <a:gd name="T10" fmla="+- 0 782 782"/>
                              <a:gd name="T11" fmla="*/ 782 h 270"/>
                              <a:gd name="T12" fmla="+- 0 572 572"/>
                              <a:gd name="T13" fmla="*/ T12 w 270"/>
                              <a:gd name="T14" fmla="+- 0 782 782"/>
                              <a:gd name="T15" fmla="*/ 782 h 270"/>
                              <a:gd name="T16" fmla="+- 0 572 572"/>
                              <a:gd name="T17" fmla="*/ T16 w 270"/>
                              <a:gd name="T18" fmla="+- 0 1051 782"/>
                              <a:gd name="T19" fmla="*/ 105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8.55pt;margin-top:39.05pt;width:13.5pt;height:13.5pt;z-index:3280;mso-position-horizontal-relative:page" coordorigin="572,78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">
                <v:shape id="Freeform 53" o:spid="_x0000_s1027" style="position:absolute;left:572;top:78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0wMMA&#10;AADbAAAADwAAAGRycy9kb3ducmV2LnhtbESPT2sCMRTE74V+h/AKvdVspRXdGkUKopdCXPX+3Lz9&#10;Qzcvyya667c3guBxmJnfMPPlYBtxoc7XjhV8jhIQxLkzNZcKDvv1xxSED8gGG8ek4EoelovXlzmm&#10;xvW8o0sWShEh7FNUUIXQplL6vCKLfuRa4ugVrrMYouxKaTrsI9w2cpwkE2mx5rhQYUu/FeX/2dkq&#10;OOHXuFjrv35lNn1xnFl91Vor9f42rH5ABBrCM/xob42C7wn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G0wMMAAADbAAAADwAAAAAAAAAAAAAAAACYAgAAZHJzL2Rv&#10;d25yZXYueG1sUEsFBgAAAAAEAAQA9QAAAIgDAAAAAA==&#10;" path="m,269r269,l269,,,,,269xe" filled="f" strokecolor="#231f20" strokeweight=".5pt">
                  <v:path arrowok="t" o:connecttype="custom" o:connectlocs="0,1051;269,1051;269,782;0,782;0,1051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>In the staff car park In the school car</w:t>
      </w:r>
      <w:r w:rsidR="00EE7F93">
        <w:rPr>
          <w:rFonts w:ascii="Arial"/>
          <w:color w:val="231F20"/>
          <w:spacing w:val="-7"/>
        </w:rPr>
        <w:t xml:space="preserve"> </w:t>
      </w:r>
      <w:r w:rsidR="00EE7F93">
        <w:rPr>
          <w:rFonts w:ascii="Arial"/>
          <w:color w:val="231F20"/>
        </w:rPr>
        <w:t>park</w:t>
      </w:r>
    </w:p>
    <w:p w14:paraId="52701859" w14:textId="77777777" w:rsidR="00601F6E" w:rsidRDefault="00EE7F93">
      <w:pPr>
        <w:spacing w:before="5"/>
        <w:ind w:left="946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On a street directly beside the</w:t>
      </w:r>
      <w:r>
        <w:rPr>
          <w:rFonts w:ascii="Arial"/>
          <w:color w:val="231F20"/>
          <w:spacing w:val="-14"/>
        </w:rPr>
        <w:t xml:space="preserve"> </w:t>
      </w:r>
      <w:r>
        <w:rPr>
          <w:rFonts w:ascii="Arial"/>
          <w:color w:val="231F20"/>
        </w:rPr>
        <w:t>school</w:t>
      </w:r>
    </w:p>
    <w:p w14:paraId="3162F12A" w14:textId="3D8E6636" w:rsidR="00601F6E" w:rsidRDefault="00400F4B">
      <w:pPr>
        <w:spacing w:before="145" w:line="376" w:lineRule="auto"/>
        <w:ind w:left="1008" w:right="5522" w:hanging="62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 wp14:anchorId="18D5AF12" wp14:editId="74F386FC">
                <wp:simplePos x="0" y="0"/>
                <wp:positionH relativeFrom="page">
                  <wp:posOffset>362585</wp:posOffset>
                </wp:positionH>
                <wp:positionV relativeFrom="paragraph">
                  <wp:posOffset>81915</wp:posOffset>
                </wp:positionV>
                <wp:extent cx="171450" cy="171450"/>
                <wp:effectExtent l="10160" t="5715" r="8890" b="13335"/>
                <wp:wrapNone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30"/>
                          <a:chExt cx="270" cy="270"/>
                        </a:xfrm>
                      </wpg:grpSpPr>
                      <wps:wsp>
                        <wps:cNvPr id="54" name="Freeform 51"/>
                        <wps:cNvSpPr>
                          <a:spLocks/>
                        </wps:cNvSpPr>
                        <wps:spPr bwMode="auto">
                          <a:xfrm>
                            <a:off x="572" y="130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99 130"/>
                              <a:gd name="T3" fmla="*/ 399 h 270"/>
                              <a:gd name="T4" fmla="+- 0 841 572"/>
                              <a:gd name="T5" fmla="*/ T4 w 270"/>
                              <a:gd name="T6" fmla="+- 0 399 130"/>
                              <a:gd name="T7" fmla="*/ 399 h 270"/>
                              <a:gd name="T8" fmla="+- 0 841 572"/>
                              <a:gd name="T9" fmla="*/ T8 w 270"/>
                              <a:gd name="T10" fmla="+- 0 130 130"/>
                              <a:gd name="T11" fmla="*/ 130 h 270"/>
                              <a:gd name="T12" fmla="+- 0 572 572"/>
                              <a:gd name="T13" fmla="*/ T12 w 270"/>
                              <a:gd name="T14" fmla="+- 0 130 130"/>
                              <a:gd name="T15" fmla="*/ 130 h 270"/>
                              <a:gd name="T16" fmla="+- 0 572 572"/>
                              <a:gd name="T17" fmla="*/ T16 w 270"/>
                              <a:gd name="T18" fmla="+- 0 399 130"/>
                              <a:gd name="T19" fmla="*/ 39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8.55pt;margin-top:6.45pt;width:13.5pt;height:13.5pt;z-index:3304;mso-position-horizontal-relative:page" coordorigin="572,130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">
                <v:shape id="Freeform 51" o:spid="_x0000_s1027" style="position:absolute;left:572;top:13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PLMMA&#10;AADbAAAADwAAAGRycy9kb3ducmV2LnhtbESPT2sCMRTE70K/Q3iF3jRbUalbo0hB7KUQt3p/bt7+&#10;oZuXZRPd9ds3guBxmJnfMKvNYBtxpc7XjhW8TxIQxLkzNZcKjr+78QcIH5ANNo5JwY08bNYvoxWm&#10;xvV8oGsWShEh7FNUUIXQplL6vCKLfuJa4ugVrrMYouxKaTrsI9w2cpokC2mx5rhQYUtfFeV/2cUq&#10;OONsWuz0T781+744La2+aa2Vensdtp8gAg3hGX60v42C+Qz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+PLMMAAADbAAAADwAAAAAAAAAAAAAAAACYAgAAZHJzL2Rv&#10;d25yZXYueG1sUEsFBgAAAAAEAAQA9QAAAIgDAAAAAA==&#10;" path="m,269r269,l269,,,,,269xe" filled="f" strokecolor="#231f20" strokeweight=".5pt">
                  <v:path arrowok="t" o:connecttype="custom" o:connectlocs="0,399;269,399;269,130;0,130;0,39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 wp14:anchorId="58AA05E7" wp14:editId="7D6869FC">
                <wp:simplePos x="0" y="0"/>
                <wp:positionH relativeFrom="page">
                  <wp:posOffset>362585</wp:posOffset>
                </wp:positionH>
                <wp:positionV relativeFrom="paragraph">
                  <wp:posOffset>334010</wp:posOffset>
                </wp:positionV>
                <wp:extent cx="171450" cy="171450"/>
                <wp:effectExtent l="10160" t="10160" r="8890" b="889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27"/>
                          <a:chExt cx="270" cy="270"/>
                        </a:xfrm>
                      </wpg:grpSpPr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572" y="527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796 527"/>
                              <a:gd name="T3" fmla="*/ 796 h 270"/>
                              <a:gd name="T4" fmla="+- 0 841 572"/>
                              <a:gd name="T5" fmla="*/ T4 w 270"/>
                              <a:gd name="T6" fmla="+- 0 796 527"/>
                              <a:gd name="T7" fmla="*/ 796 h 270"/>
                              <a:gd name="T8" fmla="+- 0 841 572"/>
                              <a:gd name="T9" fmla="*/ T8 w 270"/>
                              <a:gd name="T10" fmla="+- 0 527 527"/>
                              <a:gd name="T11" fmla="*/ 527 h 270"/>
                              <a:gd name="T12" fmla="+- 0 572 572"/>
                              <a:gd name="T13" fmla="*/ T12 w 270"/>
                              <a:gd name="T14" fmla="+- 0 527 527"/>
                              <a:gd name="T15" fmla="*/ 527 h 270"/>
                              <a:gd name="T16" fmla="+- 0 572 572"/>
                              <a:gd name="T17" fmla="*/ T16 w 270"/>
                              <a:gd name="T18" fmla="+- 0 796 527"/>
                              <a:gd name="T19" fmla="*/ 79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8.55pt;margin-top:26.3pt;width:13.5pt;height:13.5pt;z-index:3328;mso-position-horizontal-relative:page" coordorigin="572,52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">
                <v:shape id="Freeform 49" o:spid="_x0000_s1027" style="position:absolute;left:572;top:52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yw8MA&#10;AADbAAAADwAAAGRycy9kb3ducmV2LnhtbESPT2sCMRTE74V+h/AKvdWsSy11NYoI0l6EVOv9uXn7&#10;Bzcvyya667c3guBxmJnfMPPlYBtxoc7XjhWMRwkI4tyZmksF//vNxzcIH5ANNo5JwZU8LBevL3PM&#10;jOv5jy67UIoIYZ+hgiqENpPS5xVZ9CPXEkevcJ3FEGVXStNhH+G2kWmSfEmLNceFCltaV5Sfdmer&#10;4IifabHR235lfvriMLX6qrVW6v1tWM1ABBrCM/xo/xoFkx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qyw8MAAADbAAAADwAAAAAAAAAAAAAAAACYAgAAZHJzL2Rv&#10;d25yZXYueG1sUEsFBgAAAAAEAAQA9QAAAIgDAAAAAA==&#10;" path="m,269r269,l269,,,,,269xe" filled="f" strokecolor="#231f20" strokeweight=".5pt">
                  <v:path arrowok="t" o:connecttype="custom" o:connectlocs="0,796;269,796;269,527;0,527;0,79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52" behindDoc="0" locked="0" layoutInCell="1" allowOverlap="1" wp14:anchorId="0DB149E2" wp14:editId="12D795A4">
                <wp:simplePos x="0" y="0"/>
                <wp:positionH relativeFrom="page">
                  <wp:posOffset>362585</wp:posOffset>
                </wp:positionH>
                <wp:positionV relativeFrom="paragraph">
                  <wp:posOffset>586105</wp:posOffset>
                </wp:positionV>
                <wp:extent cx="171450" cy="171450"/>
                <wp:effectExtent l="10160" t="5080" r="8890" b="4445"/>
                <wp:wrapNone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924"/>
                          <a:chExt cx="270" cy="270"/>
                        </a:xfrm>
                      </wpg:grpSpPr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572" y="924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193 924"/>
                              <a:gd name="T3" fmla="*/ 1193 h 270"/>
                              <a:gd name="T4" fmla="+- 0 841 572"/>
                              <a:gd name="T5" fmla="*/ T4 w 270"/>
                              <a:gd name="T6" fmla="+- 0 1193 924"/>
                              <a:gd name="T7" fmla="*/ 1193 h 270"/>
                              <a:gd name="T8" fmla="+- 0 841 572"/>
                              <a:gd name="T9" fmla="*/ T8 w 270"/>
                              <a:gd name="T10" fmla="+- 0 924 924"/>
                              <a:gd name="T11" fmla="*/ 924 h 270"/>
                              <a:gd name="T12" fmla="+- 0 572 572"/>
                              <a:gd name="T13" fmla="*/ T12 w 270"/>
                              <a:gd name="T14" fmla="+- 0 924 924"/>
                              <a:gd name="T15" fmla="*/ 924 h 270"/>
                              <a:gd name="T16" fmla="+- 0 572 572"/>
                              <a:gd name="T17" fmla="*/ T16 w 270"/>
                              <a:gd name="T18" fmla="+- 0 1193 924"/>
                              <a:gd name="T19" fmla="*/ 119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8.55pt;margin-top:46.15pt;width:13.5pt;height:13.5pt;z-index:3352;mso-position-horizontal-relative:page" coordorigin="572,92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">
                <v:shape id="Freeform 47" o:spid="_x0000_s1027" style="position:absolute;left:572;top:92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JL78A&#10;AADbAAAADwAAAGRycy9kb3ducmV2LnhtbERPy4rCMBTdD/gP4QruxlRRGatRRJBxI0RH99fm9oHN&#10;TWkytv69WQzM8nDe621va/Gk1leOFUzGCQjizJmKCwXXn8PnFwgfkA3WjknBizxsN4OPNabGdXym&#10;5yUUIoawT1FBGUKTSumzkiz6sWuII5e71mKIsC2kabGL4baW0yRZSIsVx4YSG9qXlD0uv1bBHWfT&#10;/KBP3c58d/ltafVLa63UaNjvViAC9eFf/Oc+GgXzuD5+i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BIkvvwAAANsAAAAPAAAAAAAAAAAAAAAAAJgCAABkcnMvZG93bnJl&#10;di54bWxQSwUGAAAAAAQABAD1AAAAhAMAAAAA&#10;" path="m,269r269,l269,,,,,269xe" filled="f" strokecolor="#231f20" strokeweight=".5pt">
                  <v:path arrowok="t" o:connecttype="custom" o:connectlocs="0,1193;269,1193;269,924;0,924;0,1193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>On a side street within walking distance from the school In a public car</w:t>
      </w:r>
      <w:r w:rsidR="00EE7F93">
        <w:rPr>
          <w:rFonts w:ascii="Arial"/>
          <w:color w:val="231F20"/>
          <w:spacing w:val="-10"/>
        </w:rPr>
        <w:t xml:space="preserve"> </w:t>
      </w:r>
      <w:r w:rsidR="00EE7F93">
        <w:rPr>
          <w:rFonts w:ascii="Arial"/>
          <w:color w:val="231F20"/>
        </w:rPr>
        <w:t>park</w:t>
      </w:r>
    </w:p>
    <w:p w14:paraId="3BCAA223" w14:textId="77777777" w:rsidR="00601F6E" w:rsidRDefault="00EE7F93">
      <w:pPr>
        <w:tabs>
          <w:tab w:val="left" w:pos="11338"/>
        </w:tabs>
        <w:spacing w:before="5"/>
        <w:ind w:left="946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>Other (please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specify)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  <w:u w:val="single" w:color="231F20"/>
        </w:rPr>
        <w:t xml:space="preserve"> </w:t>
      </w:r>
      <w:r>
        <w:rPr>
          <w:rFonts w:ascii="Arial"/>
          <w:color w:val="231F20"/>
          <w:u w:val="single" w:color="231F20"/>
        </w:rPr>
        <w:tab/>
      </w:r>
    </w:p>
    <w:p w14:paraId="67BAF64C" w14:textId="77777777" w:rsidR="00601F6E" w:rsidRDefault="00601F6E">
      <w:pPr>
        <w:rPr>
          <w:rFonts w:ascii="Arial" w:eastAsia="Arial" w:hAnsi="Arial" w:cs="Arial"/>
        </w:rPr>
      </w:pPr>
    </w:p>
    <w:p w14:paraId="0A87BCCC" w14:textId="77777777" w:rsidR="00601F6E" w:rsidRDefault="00601F6E">
      <w:pPr>
        <w:spacing w:before="3"/>
        <w:rPr>
          <w:rFonts w:ascii="Arial" w:eastAsia="Arial" w:hAnsi="Arial" w:cs="Arial"/>
          <w:sz w:val="26"/>
          <w:szCs w:val="26"/>
        </w:rPr>
      </w:pPr>
    </w:p>
    <w:p w14:paraId="146282E7" w14:textId="77777777" w:rsidR="00601F6E" w:rsidRDefault="00EE7F93">
      <w:pPr>
        <w:pStyle w:val="ListParagraph"/>
        <w:numPr>
          <w:ilvl w:val="0"/>
          <w:numId w:val="2"/>
        </w:numPr>
        <w:tabs>
          <w:tab w:val="left" w:pos="879"/>
        </w:tabs>
        <w:spacing w:line="283" w:lineRule="auto"/>
        <w:ind w:right="1082"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 xml:space="preserve">If you walk or cycle to and from work do you find any parts of your journey </w:t>
      </w:r>
      <w:r>
        <w:rPr>
          <w:rFonts w:ascii="Arial"/>
          <w:b/>
          <w:color w:val="005A95"/>
          <w:sz w:val="28"/>
        </w:rPr>
        <w:tab/>
        <w:t>that are difficult or dangerous?</w:t>
      </w:r>
    </w:p>
    <w:p w14:paraId="22449284" w14:textId="77777777" w:rsidR="00601F6E" w:rsidRDefault="00601F6E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14:paraId="3BB58714" w14:textId="3421D343" w:rsidR="00601F6E" w:rsidRDefault="00400F4B">
      <w:pPr>
        <w:ind w:left="946"/>
        <w:jc w:val="both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 wp14:anchorId="656C2A35" wp14:editId="12431FA6">
                <wp:simplePos x="0" y="0"/>
                <wp:positionH relativeFrom="page">
                  <wp:posOffset>362585</wp:posOffset>
                </wp:positionH>
                <wp:positionV relativeFrom="paragraph">
                  <wp:posOffset>-11430</wp:posOffset>
                </wp:positionV>
                <wp:extent cx="171450" cy="171450"/>
                <wp:effectExtent l="10160" t="7620" r="8890" b="11430"/>
                <wp:wrapNone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19"/>
                          <a:chExt cx="270" cy="270"/>
                        </a:xfrm>
                      </wpg:grpSpPr>
                      <wps:wsp>
                        <wps:cNvPr id="48" name="Freeform 45"/>
                        <wps:cNvSpPr>
                          <a:spLocks/>
                        </wps:cNvSpPr>
                        <wps:spPr bwMode="auto">
                          <a:xfrm>
                            <a:off x="572" y="-19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50 -19"/>
                              <a:gd name="T3" fmla="*/ 250 h 270"/>
                              <a:gd name="T4" fmla="+- 0 841 572"/>
                              <a:gd name="T5" fmla="*/ T4 w 270"/>
                              <a:gd name="T6" fmla="+- 0 250 -19"/>
                              <a:gd name="T7" fmla="*/ 250 h 270"/>
                              <a:gd name="T8" fmla="+- 0 841 572"/>
                              <a:gd name="T9" fmla="*/ T8 w 270"/>
                              <a:gd name="T10" fmla="+- 0 -19 -19"/>
                              <a:gd name="T11" fmla="*/ -19 h 270"/>
                              <a:gd name="T12" fmla="+- 0 572 572"/>
                              <a:gd name="T13" fmla="*/ T12 w 270"/>
                              <a:gd name="T14" fmla="+- 0 -19 -19"/>
                              <a:gd name="T15" fmla="*/ -19 h 270"/>
                              <a:gd name="T16" fmla="+- 0 572 572"/>
                              <a:gd name="T17" fmla="*/ T16 w 270"/>
                              <a:gd name="T18" fmla="+- 0 250 -19"/>
                              <a:gd name="T19" fmla="*/ 25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8.55pt;margin-top:-.9pt;width:13.5pt;height:13.5pt;z-index:3376;mso-position-horizontal-relative:page" coordorigin="572,-19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">
                <v:shape id="Freeform 45" o:spid="_x0000_s1027" style="position:absolute;left:572;top:-1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T9L4A&#10;AADbAAAADwAAAGRycy9kb3ducmV2LnhtbERPy4rCMBTdD/gP4QruxlQRGatRRBDdCBln3F+b2wc2&#10;N6WJtv69WQguD+e92vS2Fg9qfeVYwWScgCDOnKm4UPD/t//+AeEDssHaMSl4kofNevC1wtS4jn/p&#10;cQ6FiCHsU1RQhtCkUvqsJIt+7BriyOWutRgibAtpWuxiuK3lNEnm0mLFsaHEhnYlZbfz3Sq44mya&#10;7/Wp25pDl18WVj+11kqNhv12CSJQHz7it/toFMzi2Pgl/g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rE/S+AAAA2wAAAA8AAAAAAAAAAAAAAAAAmAIAAGRycy9kb3ducmV2&#10;LnhtbFBLBQYAAAAABAAEAPUAAACDAwAAAAA=&#10;" path="m,269r269,l269,,,,,269xe" filled="f" strokecolor="#231f20" strokeweight=".5pt">
                  <v:path arrowok="t" o:connecttype="custom" o:connectlocs="0,250;269,250;269,-19;0,-19;0,25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280" behindDoc="1" locked="0" layoutInCell="1" allowOverlap="1" wp14:anchorId="019C1B8F" wp14:editId="4723BBF5">
                <wp:simplePos x="0" y="0"/>
                <wp:positionH relativeFrom="page">
                  <wp:posOffset>965835</wp:posOffset>
                </wp:positionH>
                <wp:positionV relativeFrom="paragraph">
                  <wp:posOffset>-11430</wp:posOffset>
                </wp:positionV>
                <wp:extent cx="171450" cy="171450"/>
                <wp:effectExtent l="13335" t="7620" r="5715" b="11430"/>
                <wp:wrapNone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522" y="-19"/>
                          <a:chExt cx="270" cy="270"/>
                        </a:xfrm>
                      </wpg:grpSpPr>
                      <wps:wsp>
                        <wps:cNvPr id="46" name="Freeform 43"/>
                        <wps:cNvSpPr>
                          <a:spLocks/>
                        </wps:cNvSpPr>
                        <wps:spPr bwMode="auto">
                          <a:xfrm>
                            <a:off x="1522" y="-19"/>
                            <a:ext cx="270" cy="270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270"/>
                              <a:gd name="T2" fmla="+- 0 250 -19"/>
                              <a:gd name="T3" fmla="*/ 250 h 270"/>
                              <a:gd name="T4" fmla="+- 0 1791 1522"/>
                              <a:gd name="T5" fmla="*/ T4 w 270"/>
                              <a:gd name="T6" fmla="+- 0 250 -19"/>
                              <a:gd name="T7" fmla="*/ 250 h 270"/>
                              <a:gd name="T8" fmla="+- 0 1791 1522"/>
                              <a:gd name="T9" fmla="*/ T8 w 270"/>
                              <a:gd name="T10" fmla="+- 0 -19 -19"/>
                              <a:gd name="T11" fmla="*/ -19 h 270"/>
                              <a:gd name="T12" fmla="+- 0 1522 1522"/>
                              <a:gd name="T13" fmla="*/ T12 w 270"/>
                              <a:gd name="T14" fmla="+- 0 -19 -19"/>
                              <a:gd name="T15" fmla="*/ -19 h 270"/>
                              <a:gd name="T16" fmla="+- 0 1522 1522"/>
                              <a:gd name="T17" fmla="*/ T16 w 270"/>
                              <a:gd name="T18" fmla="+- 0 250 -19"/>
                              <a:gd name="T19" fmla="*/ 25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76.05pt;margin-top:-.9pt;width:13.5pt;height:13.5pt;z-index:-17200;mso-position-horizontal-relative:page" coordorigin="1522,-19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">
                <v:shape id="Freeform 43" o:spid="_x0000_s1027" style="position:absolute;left:1522;top:-1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iHcMA&#10;AADbAAAADwAAAGRycy9kb3ducmV2LnhtbESPS2vDMBCE74H+B7GF3mK5IYTUtRJCwbSXgvLofWut&#10;H9RaGUu1nX9fFQI5DjPzDZPvZ9uJkQbfOlbwnKQgiEtnWq4VXM7FcgvCB2SDnWNScCUP+93DIsfM&#10;uImPNJ5CLSKEfYYKmhD6TEpfNmTRJ64njl7lBoshyqGWZsApwm0nV2m6kRZbjgsN9vTWUPlz+rUK&#10;vnG9qgr9OR3M+1R9vVh91Vor9fQ4H15BBJrDPXxrfxgF6w3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iHcMAAADbAAAADwAAAAAAAAAAAAAAAACYAgAAZHJzL2Rv&#10;d25yZXYueG1sUEsFBgAAAAAEAAQA9QAAAIgDAAAAAA==&#10;" path="m,269r269,l269,,,,,269xe" filled="f" strokecolor="#231f20" strokeweight=".5pt">
                  <v:path arrowok="t" o:connecttype="custom" o:connectlocs="0,250;269,250;269,-19;0,-19;0,250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  <w:spacing w:val="-8"/>
        </w:rPr>
        <w:t xml:space="preserve">Yes         </w:t>
      </w:r>
      <w:r w:rsidR="00EE7F93">
        <w:rPr>
          <w:rFonts w:ascii="Arial"/>
          <w:color w:val="231F20"/>
          <w:spacing w:val="10"/>
        </w:rPr>
        <w:t xml:space="preserve"> </w:t>
      </w:r>
      <w:r w:rsidR="00EE7F93">
        <w:rPr>
          <w:rFonts w:ascii="Arial"/>
          <w:color w:val="231F20"/>
        </w:rPr>
        <w:t>No</w:t>
      </w:r>
    </w:p>
    <w:p w14:paraId="3E0BDBCA" w14:textId="77777777" w:rsidR="00601F6E" w:rsidRDefault="00601F6E">
      <w:pPr>
        <w:jc w:val="both"/>
        <w:rPr>
          <w:rFonts w:ascii="Arial" w:eastAsia="Arial" w:hAnsi="Arial" w:cs="Arial"/>
        </w:rPr>
        <w:sectPr w:rsidR="00601F6E">
          <w:pgSz w:w="11910" w:h="16840"/>
          <w:pgMar w:top="1680" w:right="0" w:bottom="280" w:left="0" w:header="0" w:footer="0" w:gutter="0"/>
          <w:cols w:space="720"/>
        </w:sectPr>
      </w:pPr>
    </w:p>
    <w:p w14:paraId="67FB9FD5" w14:textId="77777777" w:rsidR="00601F6E" w:rsidRDefault="00601F6E">
      <w:pPr>
        <w:rPr>
          <w:rFonts w:ascii="Arial" w:eastAsia="Arial" w:hAnsi="Arial" w:cs="Arial"/>
          <w:sz w:val="20"/>
          <w:szCs w:val="20"/>
        </w:rPr>
      </w:pPr>
    </w:p>
    <w:p w14:paraId="3B2FAB36" w14:textId="77777777" w:rsidR="00601F6E" w:rsidRDefault="00601F6E">
      <w:pPr>
        <w:spacing w:before="7"/>
        <w:rPr>
          <w:rFonts w:ascii="Arial" w:eastAsia="Arial" w:hAnsi="Arial" w:cs="Arial"/>
          <w:sz w:val="19"/>
          <w:szCs w:val="19"/>
        </w:rPr>
      </w:pPr>
    </w:p>
    <w:p w14:paraId="2EC8019F" w14:textId="77777777" w:rsidR="00601F6E" w:rsidRDefault="00EE7F93">
      <w:pPr>
        <w:pStyle w:val="ListParagraph"/>
        <w:numPr>
          <w:ilvl w:val="0"/>
          <w:numId w:val="2"/>
        </w:numPr>
        <w:tabs>
          <w:tab w:val="left" w:pos="879"/>
        </w:tabs>
        <w:spacing w:before="64"/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If yes, where and what is difficult or dangerous?</w:t>
      </w:r>
    </w:p>
    <w:p w14:paraId="49F303C8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AE4F364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59EDBE" w14:textId="77777777" w:rsidR="00601F6E" w:rsidRDefault="00601F6E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14:paraId="71023E27" w14:textId="52A192F3" w:rsidR="00601F6E" w:rsidRDefault="00400F4B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F03619E" wp14:editId="7C2FD8EA">
                <wp:extent cx="6846570" cy="6350"/>
                <wp:effectExtent l="9525" t="9525" r="1905" b="3175"/>
                <wp:docPr id="4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">
                <v:group id="Group 40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1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mlcIA&#10;AADbAAAADwAAAGRycy9kb3ducmV2LnhtbESPT4vCMBTE7wt+h/AEb2vq4qpUo7iCdGG9+Ae8Pppn&#10;W2xeShJt/fZmQfA4zPxmmMWqM7W4k/OVZQWjYQKCOLe64kLB6bj9nIHwAVljbZkUPMjDatn7WGCq&#10;bct7uh9CIWIJ+xQVlCE0qZQ+L8mgH9qGOHoX6wyGKF0htcM2lptafiXJRBqsOC6U2NCmpPx6uBkF&#10;459t1s5u7pzJLsuvOzt1+P2n1KDfrecgAnXhHX7RvzpyY/j/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WaVwgAAANsAAAAPAAAAAAAAAAAAAAAAAJgCAABkcnMvZG93&#10;bnJldi54bWxQSwUGAAAAAAQABAD1AAAAhwMAAAAA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7E175DD8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1781516" w14:textId="77777777" w:rsidR="00601F6E" w:rsidRDefault="00601F6E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56CDE34E" w14:textId="6488B72B" w:rsidR="00601F6E" w:rsidRDefault="00400F4B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9F9D1B9" wp14:editId="7BAADA61">
                <wp:extent cx="6846570" cy="6350"/>
                <wp:effectExtent l="9525" t="9525" r="1905" b="3175"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40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">
                <v:group id="Group 37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8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FDcEA&#10;AADbAAAADwAAAGRycy9kb3ducmV2LnhtbESPQYvCMBSE74L/ITxhb5q6rK5Uo+wuSAW96ApeH82z&#10;LTYvJYm2/nsjCB6HmW+GWaw6U4sbOV9ZVjAeJSCIc6srLhQc/9fDGQgfkDXWlknBnTyslv3eAlNt&#10;W97T7RAKEUvYp6igDKFJpfR5SQb9yDbE0TtbZzBE6QqpHbax3NTyM0mm0mDFcaHEhv5Kyi+Hq1Hw&#10;9bvO2tnVnTLZZfllZ78dTrZKfQy6nzmIQF14h1/0RkduDM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exQ3BAAAA2wAAAA8AAAAAAAAAAAAAAAAAmAIAAGRycy9kb3du&#10;cmV2LnhtbFBLBQYAAAAABAAEAPUAAACG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3395F9E8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BA11991" w14:textId="77777777" w:rsidR="00601F6E" w:rsidRDefault="00601F6E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0E5E92D1" w14:textId="0E3931C6" w:rsidR="00601F6E" w:rsidRDefault="00400F4B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F6C9C6C" wp14:editId="01A0BB2C">
                <wp:extent cx="6846570" cy="6350"/>
                <wp:effectExtent l="9525" t="9525" r="1905" b="3175"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">
                <v:group id="Group 34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5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f7b8A&#10;AADbAAAADwAAAGRycy9kb3ducmV2LnhtbERPy4rCMBTdD/gP4QruxtTnSMcoKkgFZzM6MNtLc22L&#10;zU1Joq1/bxaCy8N5L9edqcWdnK8sKxgNExDEudUVFwr+zvvPBQgfkDXWlknBgzysV72PJabatvxL&#10;91MoRAxhn6KCMoQmldLnJRn0Q9sQR+5incEQoSukdtjGcFPLcZLMpcGKY0OJDe1Kyq+nm1Ew3e6z&#10;dnFz/5nssvz6Y78czo5KDfrd5htEoC68xS/3QSuYxLHxS/w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Yh/tvwAAANsAAAAPAAAAAAAAAAAAAAAAAJgCAABkcnMvZG93bnJl&#10;di54bWxQSwUGAAAAAAQABAD1AAAAhAMAAAAA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5D3305CF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72C4A6" w14:textId="77777777" w:rsidR="00601F6E" w:rsidRDefault="00601F6E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12EEBDBE" w14:textId="49FDAD69" w:rsidR="00601F6E" w:rsidRDefault="00400F4B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4BD5C0E" wp14:editId="64206633">
                <wp:extent cx="6846570" cy="6350"/>
                <wp:effectExtent l="9525" t="9525" r="1905" b="3175"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34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35" name="Freeform 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">
                <v:group id="Group 31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2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wc8MA&#10;AADbAAAADwAAAGRycy9kb3ducmV2LnhtbESPT4vCMBTE7wt+h/AEb2uqrn+oRlFBurB7WRW8Pppn&#10;W2xeShJt99tvBGGPw8z8hlltOlOLBzlfWVYwGiYgiHOrKy4UnE+H9wUIH5A11pZJwS952Kx7bytM&#10;tW35hx7HUIgIYZ+igjKEJpXS5yUZ9EPbEEfvap3BEKUrpHbYRrip5ThJZtJgxXGhxIb2JeW3490o&#10;+NgdsnZxd5dMdll++7Zzh9MvpQb9brsEEagL/+FX+1MrmEzh+S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Owc8MAAADbAAAADwAAAAAAAAAAAAAAAACYAgAAZHJzL2Rv&#10;d25yZXYueG1sUEsFBgAAAAAEAAQA9QAAAIg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6BF1E6A8" w14:textId="77777777" w:rsidR="00601F6E" w:rsidRDefault="00601F6E">
      <w:pPr>
        <w:rPr>
          <w:rFonts w:ascii="Arial" w:eastAsia="Arial" w:hAnsi="Arial" w:cs="Arial"/>
          <w:b/>
          <w:bCs/>
          <w:sz w:val="28"/>
          <w:szCs w:val="28"/>
        </w:rPr>
      </w:pPr>
    </w:p>
    <w:p w14:paraId="3A2AA38F" w14:textId="17293E64" w:rsidR="00601F6E" w:rsidRDefault="00EE7F93">
      <w:pPr>
        <w:pStyle w:val="ListParagraph"/>
        <w:numPr>
          <w:ilvl w:val="0"/>
          <w:numId w:val="2"/>
        </w:numPr>
        <w:tabs>
          <w:tab w:val="left" w:pos="1034"/>
        </w:tabs>
        <w:spacing w:before="232"/>
        <w:ind w:left="1033" w:hanging="46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would you like to get to work each day (Please</w:t>
      </w:r>
      <w:r>
        <w:rPr>
          <w:rFonts w:ascii="Arial"/>
          <w:b/>
          <w:color w:val="005A95"/>
          <w:spacing w:val="-19"/>
          <w:sz w:val="28"/>
        </w:rPr>
        <w:t xml:space="preserve"> </w:t>
      </w:r>
      <w:r w:rsidR="00021A13">
        <w:rPr>
          <w:rFonts w:ascii="Arial"/>
          <w:b/>
          <w:color w:val="005A95"/>
          <w:sz w:val="28"/>
        </w:rPr>
        <w:t>t</w:t>
      </w:r>
      <w:r>
        <w:rPr>
          <w:rFonts w:ascii="Arial"/>
          <w:b/>
          <w:color w:val="005A95"/>
          <w:sz w:val="28"/>
        </w:rPr>
        <w:t>ick)</w:t>
      </w:r>
    </w:p>
    <w:p w14:paraId="10D1676A" w14:textId="77777777" w:rsidR="00601F6E" w:rsidRDefault="00601F6E">
      <w:pPr>
        <w:spacing w:before="8"/>
        <w:rPr>
          <w:rFonts w:ascii="Arial" w:eastAsia="Arial" w:hAnsi="Arial" w:cs="Arial"/>
          <w:b/>
          <w:bCs/>
          <w:sz w:val="40"/>
          <w:szCs w:val="40"/>
        </w:rPr>
      </w:pPr>
    </w:p>
    <w:p w14:paraId="4C790567" w14:textId="263D0DC5" w:rsidR="00601F6E" w:rsidRDefault="00400F4B">
      <w:pPr>
        <w:ind w:left="946" w:right="5522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616" behindDoc="0" locked="0" layoutInCell="1" allowOverlap="1" wp14:anchorId="5F8162AB" wp14:editId="4E9ADDD5">
                <wp:simplePos x="0" y="0"/>
                <wp:positionH relativeFrom="page">
                  <wp:posOffset>362585</wp:posOffset>
                </wp:positionH>
                <wp:positionV relativeFrom="paragraph">
                  <wp:posOffset>-7620</wp:posOffset>
                </wp:positionV>
                <wp:extent cx="171450" cy="171450"/>
                <wp:effectExtent l="10160" t="11430" r="8890" b="762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13"/>
                          <a:chExt cx="270" cy="270"/>
                        </a:xfrm>
                      </wpg:grpSpPr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572" y="-13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56 -13"/>
                              <a:gd name="T3" fmla="*/ 256 h 270"/>
                              <a:gd name="T4" fmla="+- 0 841 572"/>
                              <a:gd name="T5" fmla="*/ T4 w 270"/>
                              <a:gd name="T6" fmla="+- 0 256 -13"/>
                              <a:gd name="T7" fmla="*/ 256 h 270"/>
                              <a:gd name="T8" fmla="+- 0 841 572"/>
                              <a:gd name="T9" fmla="*/ T8 w 270"/>
                              <a:gd name="T10" fmla="+- 0 -13 -13"/>
                              <a:gd name="T11" fmla="*/ -13 h 270"/>
                              <a:gd name="T12" fmla="+- 0 572 572"/>
                              <a:gd name="T13" fmla="*/ T12 w 270"/>
                              <a:gd name="T14" fmla="+- 0 -13 -13"/>
                              <a:gd name="T15" fmla="*/ -13 h 270"/>
                              <a:gd name="T16" fmla="+- 0 572 572"/>
                              <a:gd name="T17" fmla="*/ T16 w 270"/>
                              <a:gd name="T18" fmla="+- 0 256 -13"/>
                              <a:gd name="T19" fmla="*/ 25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8.55pt;margin-top:-.6pt;width:13.5pt;height:13.5pt;z-index:3616;mso-position-horizontal-relative:page" coordorigin="572,-1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">
                <v:shape id="Freeform 29" o:spid="_x0000_s1027" style="position:absolute;left:572;top:-1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XY8MA&#10;AADbAAAADwAAAGRycy9kb3ducmV2LnhtbESPT2sCMRTE74V+h/AKvdWsWyl1NYoI0l6EVOv9uXn7&#10;Bzcvyya667c3guBxmJnfMPPlYBtxoc7XjhWMRwkI4tyZmksF//vNxzcIH5ANNo5JwZU8LBevL3PM&#10;jOv5jy67UIoIYZ+hgiqENpPS5xVZ9CPXEkevcJ3FEGVXStNhH+G2kWmSfEmLNceFCltaV5Sfdmer&#10;4IiTtNjobb8yP31xmFp91Vor9f42rGYgAg3hGX60f42Czx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XY8MAAADbAAAADwAAAAAAAAAAAAAAAACYAgAAZHJzL2Rv&#10;d25yZXYueG1sUEsFBgAAAAAEAAQA9QAAAIgDAAAAAA==&#10;" path="m,269r269,l269,,,,,269xe" filled="f" strokecolor="#231f20" strokeweight=".5pt">
                  <v:path arrowok="t" o:connecttype="custom" o:connectlocs="0,256;269,256;269,-13;0,-13;0,256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  <w:spacing w:val="-3"/>
        </w:rPr>
        <w:t>Walking</w:t>
      </w:r>
    </w:p>
    <w:p w14:paraId="59D12D96" w14:textId="5C0BD064" w:rsidR="00601F6E" w:rsidRDefault="00400F4B">
      <w:pPr>
        <w:spacing w:before="145"/>
        <w:ind w:left="946" w:right="5522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 wp14:anchorId="01B3354F" wp14:editId="7287BA87">
                <wp:simplePos x="0" y="0"/>
                <wp:positionH relativeFrom="page">
                  <wp:posOffset>362585</wp:posOffset>
                </wp:positionH>
                <wp:positionV relativeFrom="paragraph">
                  <wp:posOffset>82550</wp:posOffset>
                </wp:positionV>
                <wp:extent cx="171450" cy="171450"/>
                <wp:effectExtent l="10160" t="6350" r="8890" b="1270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31"/>
                          <a:chExt cx="270" cy="270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572" y="13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00 131"/>
                              <a:gd name="T3" fmla="*/ 400 h 270"/>
                              <a:gd name="T4" fmla="+- 0 841 572"/>
                              <a:gd name="T5" fmla="*/ T4 w 270"/>
                              <a:gd name="T6" fmla="+- 0 400 131"/>
                              <a:gd name="T7" fmla="*/ 400 h 270"/>
                              <a:gd name="T8" fmla="+- 0 841 572"/>
                              <a:gd name="T9" fmla="*/ T8 w 270"/>
                              <a:gd name="T10" fmla="+- 0 131 131"/>
                              <a:gd name="T11" fmla="*/ 131 h 270"/>
                              <a:gd name="T12" fmla="+- 0 572 572"/>
                              <a:gd name="T13" fmla="*/ T12 w 270"/>
                              <a:gd name="T14" fmla="+- 0 131 131"/>
                              <a:gd name="T15" fmla="*/ 131 h 270"/>
                              <a:gd name="T16" fmla="+- 0 572 572"/>
                              <a:gd name="T17" fmla="*/ T16 w 270"/>
                              <a:gd name="T18" fmla="+- 0 400 131"/>
                              <a:gd name="T19" fmla="*/ 40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8.55pt;margin-top:6.5pt;width:13.5pt;height:13.5pt;z-index:3640;mso-position-horizontal-relative:page" coordorigin="572,13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">
                <v:shape id="Freeform 27" o:spid="_x0000_s1027" style="position:absolute;left:572;top:13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sj78A&#10;AADbAAAADwAAAGRycy9kb3ducmV2LnhtbERPy4rCMBTdD/gP4QruxtQHMlajiCDjRoiO7q/N7QOb&#10;m9JkbP17sxiY5eG819ve1uJJra8cK5iMExDEmTMVFwquP4fPLxA+IBusHZOCF3nYbgYfa0yN6/hM&#10;z0soRAxhn6KCMoQmldJnJVn0Y9cQRy53rcUQYVtI02IXw20tp0mykBYrjg0lNrQvKXtcfq2CO86n&#10;+UGfup357vLb0uqX1lqp0bDfrUAE6sO/+M99NApmcX38En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22yPvwAAANsAAAAPAAAAAAAAAAAAAAAAAJgCAABkcnMvZG93bnJl&#10;di54bWxQSwUGAAAAAAQABAD1AAAAhAMAAAAA&#10;" path="m,269r269,l269,,,,,269xe" filled="f" strokecolor="#231f20" strokeweight=".5pt">
                  <v:path arrowok="t" o:connecttype="custom" o:connectlocs="0,400;269,400;269,131;0,131;0,400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>Riding a</w:t>
      </w:r>
      <w:r w:rsidR="00EE7F93">
        <w:rPr>
          <w:rFonts w:ascii="Arial"/>
          <w:color w:val="231F20"/>
          <w:spacing w:val="-5"/>
        </w:rPr>
        <w:t xml:space="preserve"> </w:t>
      </w:r>
      <w:r w:rsidR="00EE7F93">
        <w:rPr>
          <w:rFonts w:ascii="Arial"/>
          <w:color w:val="231F20"/>
        </w:rPr>
        <w:t>Bicycle</w:t>
      </w:r>
    </w:p>
    <w:p w14:paraId="12568BB1" w14:textId="4F680144" w:rsidR="00AA7553" w:rsidRDefault="00400F4B" w:rsidP="00AA7553">
      <w:pPr>
        <w:spacing w:before="145"/>
        <w:ind w:left="946" w:right="5522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664" behindDoc="0" locked="0" layoutInCell="1" allowOverlap="1" wp14:anchorId="5310BC7D" wp14:editId="72C01EBC">
                <wp:simplePos x="0" y="0"/>
                <wp:positionH relativeFrom="page">
                  <wp:posOffset>362585</wp:posOffset>
                </wp:positionH>
                <wp:positionV relativeFrom="paragraph">
                  <wp:posOffset>81915</wp:posOffset>
                </wp:positionV>
                <wp:extent cx="171450" cy="171450"/>
                <wp:effectExtent l="10160" t="5715" r="8890" b="13335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30"/>
                          <a:chExt cx="270" cy="270"/>
                        </a:xfrm>
                      </wpg:grpSpPr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572" y="130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99 130"/>
                              <a:gd name="T3" fmla="*/ 399 h 270"/>
                              <a:gd name="T4" fmla="+- 0 841 572"/>
                              <a:gd name="T5" fmla="*/ T4 w 270"/>
                              <a:gd name="T6" fmla="+- 0 399 130"/>
                              <a:gd name="T7" fmla="*/ 399 h 270"/>
                              <a:gd name="T8" fmla="+- 0 841 572"/>
                              <a:gd name="T9" fmla="*/ T8 w 270"/>
                              <a:gd name="T10" fmla="+- 0 130 130"/>
                              <a:gd name="T11" fmla="*/ 130 h 270"/>
                              <a:gd name="T12" fmla="+- 0 572 572"/>
                              <a:gd name="T13" fmla="*/ T12 w 270"/>
                              <a:gd name="T14" fmla="+- 0 130 130"/>
                              <a:gd name="T15" fmla="*/ 130 h 270"/>
                              <a:gd name="T16" fmla="+- 0 572 572"/>
                              <a:gd name="T17" fmla="*/ T16 w 270"/>
                              <a:gd name="T18" fmla="+- 0 399 130"/>
                              <a:gd name="T19" fmla="*/ 39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8.55pt;margin-top:6.45pt;width:13.5pt;height:13.5pt;z-index:3664;mso-position-horizontal-relative:page" coordorigin="572,130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">
                <v:shape id="Freeform 25" o:spid="_x0000_s1027" style="position:absolute;left:572;top:13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2VMAA&#10;AADbAAAADwAAAGRycy9kb3ducmV2LnhtbERPyWrDMBC9B/oPYgq5xXJNCa1rJYRCSC8BNWnvU2u8&#10;UGtkLMXL30eHQo+Ptxf72XZipMG3jhU8JSkI4tKZlmsFX9fj5gWED8gGO8ekYCEP+93DqsDcuIk/&#10;abyEWsQQ9jkqaELocyl92ZBFn7ieOHKVGyyGCIdamgGnGG47maXpVlpsOTY02NN7Q+Xv5WYV/OBz&#10;Vh31eTqY01R9v1q9aK2VWj/OhzcQgebwL/5zfxgFWRwbv8Qf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T2VMAAAADbAAAADwAAAAAAAAAAAAAAAACYAgAAZHJzL2Rvd25y&#10;ZXYueG1sUEsFBgAAAAAEAAQA9QAAAIUDAAAAAA==&#10;" path="m,269r269,l269,,,,,269xe" filled="f" strokecolor="#231f20" strokeweight=".5pt">
                  <v:path arrowok="t" o:connecttype="custom" o:connectlocs="0,399;269,399;269,130;0,130;0,39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 wp14:anchorId="441BE85F" wp14:editId="7BFD99AB">
                <wp:simplePos x="0" y="0"/>
                <wp:positionH relativeFrom="page">
                  <wp:posOffset>362585</wp:posOffset>
                </wp:positionH>
                <wp:positionV relativeFrom="paragraph">
                  <wp:posOffset>334010</wp:posOffset>
                </wp:positionV>
                <wp:extent cx="171450" cy="171450"/>
                <wp:effectExtent l="10160" t="10160" r="8890" b="8890"/>
                <wp:wrapNone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27"/>
                          <a:chExt cx="270" cy="270"/>
                        </a:xfrm>
                      </wpg:grpSpPr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572" y="527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796 527"/>
                              <a:gd name="T3" fmla="*/ 796 h 270"/>
                              <a:gd name="T4" fmla="+- 0 841 572"/>
                              <a:gd name="T5" fmla="*/ T4 w 270"/>
                              <a:gd name="T6" fmla="+- 0 796 527"/>
                              <a:gd name="T7" fmla="*/ 796 h 270"/>
                              <a:gd name="T8" fmla="+- 0 841 572"/>
                              <a:gd name="T9" fmla="*/ T8 w 270"/>
                              <a:gd name="T10" fmla="+- 0 527 527"/>
                              <a:gd name="T11" fmla="*/ 527 h 270"/>
                              <a:gd name="T12" fmla="+- 0 572 572"/>
                              <a:gd name="T13" fmla="*/ T12 w 270"/>
                              <a:gd name="T14" fmla="+- 0 527 527"/>
                              <a:gd name="T15" fmla="*/ 527 h 270"/>
                              <a:gd name="T16" fmla="+- 0 572 572"/>
                              <a:gd name="T17" fmla="*/ T16 w 270"/>
                              <a:gd name="T18" fmla="+- 0 796 527"/>
                              <a:gd name="T19" fmla="*/ 79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8.55pt;margin-top:26.3pt;width:13.5pt;height:13.5pt;z-index:3688;mso-position-horizontal-relative:page" coordorigin="572,52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">
                <v:shape id="Freeform 23" o:spid="_x0000_s1027" style="position:absolute;left:572;top:52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HvcIA&#10;AADbAAAADwAAAGRycy9kb3ducmV2LnhtbESPW4vCMBSE3xf8D+EIvq2pRWStRhFB1hch6+X92Jxe&#10;sDkpTdbWf79ZWNjHYWa+YdbbwTbiSZ2vHSuYTRMQxLkzNZcKrpfD+wcIH5ANNo5JwYs8bDejtzVm&#10;xvX8Rc9zKEWEsM9QQRVCm0np84os+qlriaNXuM5iiLIrpemwj3DbyDRJFtJizXGhwpb2FeWP87dV&#10;cMd5Whz0qd+Zz764La1+aa2VmoyH3QpEoCH8h//aR6MgXcD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8e9wgAAANsAAAAPAAAAAAAAAAAAAAAAAJgCAABkcnMvZG93&#10;bnJldi54bWxQSwUGAAAAAAQABAD1AAAAhwMAAAAA&#10;" path="m,269r269,l269,,,,,269xe" filled="f" strokecolor="#231f20" strokeweight=".5pt">
                  <v:path arrowok="t" o:connecttype="custom" o:connectlocs="0,796;269,796;269,527;0,527;0,79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12" behindDoc="0" locked="0" layoutInCell="1" allowOverlap="1" wp14:anchorId="7DAE50A3" wp14:editId="022DF509">
                <wp:simplePos x="0" y="0"/>
                <wp:positionH relativeFrom="page">
                  <wp:posOffset>362585</wp:posOffset>
                </wp:positionH>
                <wp:positionV relativeFrom="paragraph">
                  <wp:posOffset>586105</wp:posOffset>
                </wp:positionV>
                <wp:extent cx="171450" cy="171450"/>
                <wp:effectExtent l="10160" t="5080" r="8890" b="13970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923"/>
                          <a:chExt cx="270" cy="270"/>
                        </a:xfrm>
                      </wpg:grpSpPr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572" y="923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193 923"/>
                              <a:gd name="T3" fmla="*/ 1193 h 270"/>
                              <a:gd name="T4" fmla="+- 0 841 572"/>
                              <a:gd name="T5" fmla="*/ T4 w 270"/>
                              <a:gd name="T6" fmla="+- 0 1193 923"/>
                              <a:gd name="T7" fmla="*/ 1193 h 270"/>
                              <a:gd name="T8" fmla="+- 0 841 572"/>
                              <a:gd name="T9" fmla="*/ T8 w 270"/>
                              <a:gd name="T10" fmla="+- 0 923 923"/>
                              <a:gd name="T11" fmla="*/ 923 h 270"/>
                              <a:gd name="T12" fmla="+- 0 572 572"/>
                              <a:gd name="T13" fmla="*/ T12 w 270"/>
                              <a:gd name="T14" fmla="+- 0 923 923"/>
                              <a:gd name="T15" fmla="*/ 923 h 270"/>
                              <a:gd name="T16" fmla="+- 0 572 572"/>
                              <a:gd name="T17" fmla="*/ T16 w 270"/>
                              <a:gd name="T18" fmla="+- 0 1193 923"/>
                              <a:gd name="T19" fmla="*/ 119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8.55pt;margin-top:46.15pt;width:13.5pt;height:13.5pt;z-index:3712;mso-position-horizontal-relative:page" coordorigin="572,92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">
                <v:shape id="Freeform 21" o:spid="_x0000_s1027" style="position:absolute;left:572;top:92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8UcIA&#10;AADbAAAADwAAAGRycy9kb3ducmV2LnhtbESPW4vCMBSE3xf8D+EIvq2pRZa1GkUEWV+ErJf3Y3N6&#10;weakNFlb/71ZWNjHYWa+YVabwTbiQZ2vHSuYTRMQxLkzNZcKLuf9+ycIH5ANNo5JwZM8bNajtxVm&#10;xvX8TY9TKEWEsM9QQRVCm0np84os+qlriaNXuM5iiLIrpemwj3DbyDRJPqTFmuNChS3tKsrvpx+r&#10;4IbztNjrY781X31xXVj91ForNRkP2yWIQEP4D/+1D0ZBOof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fxRwgAAANsAAAAPAAAAAAAAAAAAAAAAAJgCAABkcnMvZG93&#10;bnJldi54bWxQSwUGAAAAAAQABAD1AAAAhwMAAAAA&#10;" path="m,270r269,l269,,,,,270xe" filled="f" strokecolor="#231f20" strokeweight=".5pt">
                  <v:path arrowok="t" o:connecttype="custom" o:connectlocs="0,1193;269,1193;269,923;0,923;0,119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1328" behindDoc="0" locked="0" layoutInCell="1" allowOverlap="1" wp14:anchorId="73B7EEC9" wp14:editId="3F98B446">
                <wp:simplePos x="0" y="0"/>
                <wp:positionH relativeFrom="page">
                  <wp:posOffset>362585</wp:posOffset>
                </wp:positionH>
                <wp:positionV relativeFrom="paragraph">
                  <wp:posOffset>82550</wp:posOffset>
                </wp:positionV>
                <wp:extent cx="171450" cy="171450"/>
                <wp:effectExtent l="10160" t="6350" r="8890" b="12700"/>
                <wp:wrapNone/>
                <wp:docPr id="21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31"/>
                          <a:chExt cx="270" cy="270"/>
                        </a:xfrm>
                      </wpg:grpSpPr>
                      <wps:wsp>
                        <wps:cNvPr id="22" name="Freeform 459"/>
                        <wps:cNvSpPr>
                          <a:spLocks/>
                        </wps:cNvSpPr>
                        <wps:spPr bwMode="auto">
                          <a:xfrm>
                            <a:off x="572" y="13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00 131"/>
                              <a:gd name="T3" fmla="*/ 400 h 270"/>
                              <a:gd name="T4" fmla="+- 0 841 572"/>
                              <a:gd name="T5" fmla="*/ T4 w 270"/>
                              <a:gd name="T6" fmla="+- 0 400 131"/>
                              <a:gd name="T7" fmla="*/ 400 h 270"/>
                              <a:gd name="T8" fmla="+- 0 841 572"/>
                              <a:gd name="T9" fmla="*/ T8 w 270"/>
                              <a:gd name="T10" fmla="+- 0 131 131"/>
                              <a:gd name="T11" fmla="*/ 131 h 270"/>
                              <a:gd name="T12" fmla="+- 0 572 572"/>
                              <a:gd name="T13" fmla="*/ T12 w 270"/>
                              <a:gd name="T14" fmla="+- 0 131 131"/>
                              <a:gd name="T15" fmla="*/ 131 h 270"/>
                              <a:gd name="T16" fmla="+- 0 572 572"/>
                              <a:gd name="T17" fmla="*/ T16 w 270"/>
                              <a:gd name="T18" fmla="+- 0 400 131"/>
                              <a:gd name="T19" fmla="*/ 40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28.55pt;margin-top:6.5pt;width:13.5pt;height:13.5pt;z-index:503301328;mso-position-horizontal-relative:page" coordorigin="572,13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">
                <v:shape id="Freeform 459" o:spid="_x0000_s1027" style="position:absolute;left:572;top:13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BvsIA&#10;AADbAAAADwAAAGRycy9kb3ducmV2LnhtbESPT4vCMBTE78J+h/AWvGlqEXGrUWRB9LIQ3d37s3n9&#10;g81LabK2fvuNIHgcZuY3zHo72EbcqPO1YwWzaQKCOHem5lLBz/d+sgThA7LBxjEpuJOH7eZttMbM&#10;uJ5PdDuHUkQI+wwVVCG0mZQ+r8iin7qWOHqF6yyGKLtSmg77CLeNTJNkIS3WHBcqbOmzovx6/rMK&#10;LjhPi73+6nfm0Be/H1bftdZKjd+H3QpEoCG8ws/20ShIU3h8i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MG+wgAAANsAAAAPAAAAAAAAAAAAAAAAAJgCAABkcnMvZG93&#10;bnJldi54bWxQSwUGAAAAAAQABAD1AAAAhwMAAAAA&#10;" path="m,269r269,l269,,,,,269xe" filled="f" strokecolor="#231f20" strokeweight=".5pt">
                  <v:path arrowok="t" o:connecttype="custom" o:connectlocs="0,400;269,400;269,131;0,131;0,400" o:connectangles="0,0,0,0,0"/>
                </v:shape>
                <w10:wrap anchorx="page"/>
              </v:group>
            </w:pict>
          </mc:Fallback>
        </mc:AlternateContent>
      </w:r>
      <w:r w:rsidR="00EB445E">
        <w:rPr>
          <w:rFonts w:ascii="Arial"/>
          <w:color w:val="231F20"/>
        </w:rPr>
        <w:t>Riding a</w:t>
      </w:r>
      <w:r w:rsidR="00EB445E">
        <w:rPr>
          <w:rFonts w:ascii="Arial"/>
          <w:color w:val="231F20"/>
          <w:spacing w:val="-5"/>
        </w:rPr>
        <w:t xml:space="preserve"> </w:t>
      </w:r>
      <w:r w:rsidR="00EB445E">
        <w:rPr>
          <w:rFonts w:ascii="Arial"/>
          <w:color w:val="231F20"/>
        </w:rPr>
        <w:t>Scooter/Skateboard</w:t>
      </w:r>
    </w:p>
    <w:p w14:paraId="08D598D7" w14:textId="77777777" w:rsidR="00AA7553" w:rsidRDefault="00EE7F93" w:rsidP="00AA7553">
      <w:pPr>
        <w:spacing w:before="145"/>
        <w:ind w:left="946" w:right="5522"/>
        <w:rPr>
          <w:rFonts w:ascii="Arial" w:eastAsia="Arial" w:hAnsi="Arial" w:cs="Arial"/>
        </w:rPr>
      </w:pPr>
      <w:r>
        <w:rPr>
          <w:rFonts w:ascii="Arial"/>
          <w:color w:val="231F20"/>
        </w:rPr>
        <w:t>School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Bus</w:t>
      </w:r>
    </w:p>
    <w:p w14:paraId="3F999C7C" w14:textId="055524A2" w:rsidR="00601F6E" w:rsidRDefault="00EE7F93" w:rsidP="00AA7553">
      <w:pPr>
        <w:spacing w:before="145"/>
        <w:ind w:left="946" w:right="5522"/>
        <w:rPr>
          <w:rFonts w:ascii="Arial" w:eastAsia="Arial" w:hAnsi="Arial" w:cs="Arial"/>
        </w:rPr>
      </w:pPr>
      <w:r>
        <w:rPr>
          <w:rFonts w:ascii="Arial"/>
          <w:color w:val="231F20"/>
        </w:rPr>
        <w:t>Car</w:t>
      </w:r>
    </w:p>
    <w:p w14:paraId="03152335" w14:textId="346E1983" w:rsidR="00601F6E" w:rsidRDefault="00400F4B">
      <w:pPr>
        <w:spacing w:before="145"/>
        <w:ind w:left="946" w:right="5522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 wp14:anchorId="23586C09" wp14:editId="45965CAC">
                <wp:simplePos x="0" y="0"/>
                <wp:positionH relativeFrom="page">
                  <wp:posOffset>362585</wp:posOffset>
                </wp:positionH>
                <wp:positionV relativeFrom="paragraph">
                  <wp:posOffset>80010</wp:posOffset>
                </wp:positionV>
                <wp:extent cx="171450" cy="171450"/>
                <wp:effectExtent l="10160" t="13335" r="8890" b="571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26"/>
                          <a:chExt cx="270" cy="270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572" y="12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96 126"/>
                              <a:gd name="T3" fmla="*/ 396 h 270"/>
                              <a:gd name="T4" fmla="+- 0 841 572"/>
                              <a:gd name="T5" fmla="*/ T4 w 270"/>
                              <a:gd name="T6" fmla="+- 0 396 126"/>
                              <a:gd name="T7" fmla="*/ 396 h 270"/>
                              <a:gd name="T8" fmla="+- 0 841 572"/>
                              <a:gd name="T9" fmla="*/ T8 w 270"/>
                              <a:gd name="T10" fmla="+- 0 126 126"/>
                              <a:gd name="T11" fmla="*/ 126 h 270"/>
                              <a:gd name="T12" fmla="+- 0 572 572"/>
                              <a:gd name="T13" fmla="*/ T12 w 270"/>
                              <a:gd name="T14" fmla="+- 0 126 126"/>
                              <a:gd name="T15" fmla="*/ 126 h 270"/>
                              <a:gd name="T16" fmla="+- 0 572 572"/>
                              <a:gd name="T17" fmla="*/ T16 w 270"/>
                              <a:gd name="T18" fmla="+- 0 396 126"/>
                              <a:gd name="T19" fmla="*/ 39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8.55pt;margin-top:6.3pt;width:13.5pt;height:13.5pt;z-index:3736;mso-position-horizontal-relative:page" coordorigin="572,12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">
                <v:shape id="Freeform 19" o:spid="_x0000_s1027" style="position:absolute;left:572;top:12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6UsAA&#10;AADbAAAADwAAAGRycy9kb3ducmV2LnhtbERPyWrDMBC9B/oPYgq5xXJNCa1rJYRCSC8BNWnvU2u8&#10;UGtkLMXL30eHQo+Ptxf72XZipMG3jhU8JSkI4tKZlmsFX9fj5gWED8gGO8ekYCEP+93DqsDcuIk/&#10;abyEWsQQ9jkqaELocyl92ZBFn7ieOHKVGyyGCIdamgGnGG47maXpVlpsOTY02NN7Q+Xv5WYV/OBz&#10;Vh31eTqY01R9v1q9aK2VWj/OhzcQgebwL/5zfxgFWVwfv8Qf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L6UsAAAADbAAAADwAAAAAAAAAAAAAAAACYAgAAZHJzL2Rvd25y&#10;ZXYueG1sUEsFBgAAAAAEAAQA9QAAAIUDAAAAAA==&#10;" path="m,270r269,l269,,,,,270xe" filled="f" strokecolor="#231f20" strokeweight=".5pt">
                  <v:path arrowok="t" o:connecttype="custom" o:connectlocs="0,396;269,396;269,126;0,126;0,396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>Public</w:t>
      </w:r>
      <w:r w:rsidR="00EE7F93">
        <w:rPr>
          <w:rFonts w:ascii="Arial"/>
          <w:color w:val="231F20"/>
          <w:spacing w:val="-14"/>
        </w:rPr>
        <w:t xml:space="preserve"> </w:t>
      </w:r>
      <w:r w:rsidR="00EE7F93">
        <w:rPr>
          <w:rFonts w:ascii="Arial"/>
          <w:color w:val="231F20"/>
        </w:rPr>
        <w:t>Transport</w:t>
      </w:r>
    </w:p>
    <w:p w14:paraId="5CF459C8" w14:textId="70A4CE02" w:rsidR="00601F6E" w:rsidRDefault="00400F4B">
      <w:pPr>
        <w:spacing w:before="145"/>
        <w:ind w:left="946" w:right="5522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 wp14:anchorId="123561A0" wp14:editId="49F5AAC3">
                <wp:simplePos x="0" y="0"/>
                <wp:positionH relativeFrom="page">
                  <wp:posOffset>362585</wp:posOffset>
                </wp:positionH>
                <wp:positionV relativeFrom="paragraph">
                  <wp:posOffset>79375</wp:posOffset>
                </wp:positionV>
                <wp:extent cx="171450" cy="171450"/>
                <wp:effectExtent l="10160" t="12700" r="8890" b="6350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25"/>
                          <a:chExt cx="270" cy="270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572" y="125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94 125"/>
                              <a:gd name="T3" fmla="*/ 394 h 270"/>
                              <a:gd name="T4" fmla="+- 0 841 572"/>
                              <a:gd name="T5" fmla="*/ T4 w 270"/>
                              <a:gd name="T6" fmla="+- 0 394 125"/>
                              <a:gd name="T7" fmla="*/ 394 h 270"/>
                              <a:gd name="T8" fmla="+- 0 841 572"/>
                              <a:gd name="T9" fmla="*/ T8 w 270"/>
                              <a:gd name="T10" fmla="+- 0 125 125"/>
                              <a:gd name="T11" fmla="*/ 125 h 270"/>
                              <a:gd name="T12" fmla="+- 0 572 572"/>
                              <a:gd name="T13" fmla="*/ T12 w 270"/>
                              <a:gd name="T14" fmla="+- 0 125 125"/>
                              <a:gd name="T15" fmla="*/ 125 h 270"/>
                              <a:gd name="T16" fmla="+- 0 572 572"/>
                              <a:gd name="T17" fmla="*/ T16 w 270"/>
                              <a:gd name="T18" fmla="+- 0 394 125"/>
                              <a:gd name="T19" fmla="*/ 39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8.55pt;margin-top:6.25pt;width:13.5pt;height:13.5pt;z-index:3760;mso-position-horizontal-relative:page" coordorigin="572,125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">
                <v:shape id="Freeform 17" o:spid="_x0000_s1027" style="position:absolute;left:572;top:12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86cMA&#10;AADbAAAADwAAAGRycy9kb3ducmV2LnhtbESPT2sCQQzF74V+hyEFb3W2ItKujiIFqRdhqu093cn+&#10;wZ3MsjN1129vDoK3hPfy3i+rzehbdaE+NoENvE0zUMRFcA1XBn5Ou9d3UDEhO2wDk4ErRdisn59W&#10;mLsw8DddjqlSEsIxRwN1Sl2udSxq8hinoSMWrQy9xyRrX2nX4yDhvtWzLFtojw1LQ40dfdZUnI//&#10;3sAfzmflzh6Grfsayt8Pb6/WWmMmL+N2CSrRmB7m+/XeCb7Ayi8y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g86cMAAADbAAAADwAAAAAAAAAAAAAAAACYAgAAZHJzL2Rv&#10;d25yZXYueG1sUEsFBgAAAAAEAAQA9QAAAIgDAAAAAA==&#10;" path="m,269r269,l269,,,,,269xe" filled="f" strokecolor="#231f20" strokeweight=".5pt">
                  <v:path arrowok="t" o:connecttype="custom" o:connectlocs="0,394;269,394;269,125;0,125;0,394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>I am happy with the way I get to</w:t>
      </w:r>
      <w:r w:rsidR="00EE7F93">
        <w:rPr>
          <w:rFonts w:ascii="Arial"/>
          <w:color w:val="231F20"/>
          <w:spacing w:val="-18"/>
        </w:rPr>
        <w:t xml:space="preserve"> </w:t>
      </w:r>
      <w:r w:rsidR="00EE7F93">
        <w:rPr>
          <w:rFonts w:ascii="Arial"/>
          <w:color w:val="231F20"/>
        </w:rPr>
        <w:t>work</w:t>
      </w:r>
    </w:p>
    <w:p w14:paraId="252529F9" w14:textId="5A644E49" w:rsidR="00601F6E" w:rsidRDefault="00400F4B">
      <w:pPr>
        <w:tabs>
          <w:tab w:val="left" w:pos="11338"/>
        </w:tabs>
        <w:spacing w:before="145"/>
        <w:ind w:left="946" w:right="5522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 wp14:anchorId="24EEEE20" wp14:editId="1C2534B9">
                <wp:simplePos x="0" y="0"/>
                <wp:positionH relativeFrom="page">
                  <wp:posOffset>362585</wp:posOffset>
                </wp:positionH>
                <wp:positionV relativeFrom="paragraph">
                  <wp:posOffset>78740</wp:posOffset>
                </wp:positionV>
                <wp:extent cx="171450" cy="171450"/>
                <wp:effectExtent l="10160" t="12065" r="8890" b="6985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24"/>
                          <a:chExt cx="270" cy="27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572" y="124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93 124"/>
                              <a:gd name="T3" fmla="*/ 393 h 270"/>
                              <a:gd name="T4" fmla="+- 0 841 572"/>
                              <a:gd name="T5" fmla="*/ T4 w 270"/>
                              <a:gd name="T6" fmla="+- 0 393 124"/>
                              <a:gd name="T7" fmla="*/ 393 h 270"/>
                              <a:gd name="T8" fmla="+- 0 841 572"/>
                              <a:gd name="T9" fmla="*/ T8 w 270"/>
                              <a:gd name="T10" fmla="+- 0 124 124"/>
                              <a:gd name="T11" fmla="*/ 124 h 270"/>
                              <a:gd name="T12" fmla="+- 0 572 572"/>
                              <a:gd name="T13" fmla="*/ T12 w 270"/>
                              <a:gd name="T14" fmla="+- 0 124 124"/>
                              <a:gd name="T15" fmla="*/ 124 h 270"/>
                              <a:gd name="T16" fmla="+- 0 572 572"/>
                              <a:gd name="T17" fmla="*/ T16 w 270"/>
                              <a:gd name="T18" fmla="+- 0 393 124"/>
                              <a:gd name="T19" fmla="*/ 39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8.55pt;margin-top:6.2pt;width:13.5pt;height:13.5pt;z-index:3784;mso-position-horizontal-relative:page" coordorigin="572,12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">
                <v:shape id="Freeform 15" o:spid="_x0000_s1027" style="position:absolute;left:572;top:12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NAMEA&#10;AADbAAAADwAAAGRycy9kb3ducmV2LnhtbERPyWrDMBC9F/IPYgK91XJCMI1rJYRAaC4FNUnvU2u8&#10;UGtkLDW2/74qFHqbx1un2E+2E3cafOtYwSpJQRCXzrRcK7hdT0/PIHxANtg5JgUzedjvFg8F5saN&#10;/E73S6hFDGGfo4ImhD6X0pcNWfSJ64kjV7nBYohwqKUZcIzhtpPrNM2kxZZjQ4M9HRsqvy7fVsEn&#10;btbVSb+NB/M6Vh9bq2ettVKPy+nwAiLQFP7Ff+6zifMz+P0lH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LDQDBAAAA2wAAAA8AAAAAAAAAAAAAAAAAmAIAAGRycy9kb3du&#10;cmV2LnhtbFBLBQYAAAAABAAEAPUAAACGAwAAAAA=&#10;" path="m,269r269,l269,,,,,269xe" filled="f" strokecolor="#231f20" strokeweight=".5pt">
                  <v:path arrowok="t" o:connecttype="custom" o:connectlocs="0,393;269,393;269,124;0,124;0,393" o:connectangles="0,0,0,0,0"/>
                </v:shape>
                <w10:wrap anchorx="page"/>
              </v:group>
            </w:pict>
          </mc:Fallback>
        </mc:AlternateContent>
      </w:r>
      <w:r w:rsidR="00EE7F93">
        <w:rPr>
          <w:rFonts w:ascii="Arial"/>
          <w:color w:val="231F20"/>
        </w:rPr>
        <w:t>Other (please</w:t>
      </w:r>
      <w:r w:rsidR="00EE7F93">
        <w:rPr>
          <w:rFonts w:ascii="Arial"/>
          <w:color w:val="231F20"/>
          <w:spacing w:val="-2"/>
        </w:rPr>
        <w:t xml:space="preserve"> </w:t>
      </w:r>
      <w:r w:rsidR="00EE7F93">
        <w:rPr>
          <w:rFonts w:ascii="Arial"/>
          <w:color w:val="231F20"/>
        </w:rPr>
        <w:t>specify)</w:t>
      </w:r>
      <w:r w:rsidR="00EE7F93">
        <w:rPr>
          <w:rFonts w:ascii="Arial"/>
          <w:color w:val="231F20"/>
          <w:spacing w:val="29"/>
        </w:rPr>
        <w:t xml:space="preserve"> </w:t>
      </w:r>
      <w:r w:rsidR="00EE7F93">
        <w:rPr>
          <w:rFonts w:ascii="Arial"/>
          <w:color w:val="231F20"/>
          <w:u w:val="single" w:color="231F20"/>
        </w:rPr>
        <w:t xml:space="preserve"> </w:t>
      </w:r>
      <w:r w:rsidR="00EE7F93">
        <w:rPr>
          <w:rFonts w:ascii="Arial"/>
          <w:color w:val="231F20"/>
          <w:u w:val="single" w:color="231F20"/>
        </w:rPr>
        <w:tab/>
      </w:r>
    </w:p>
    <w:p w14:paraId="1DC7F78C" w14:textId="77777777" w:rsidR="00601F6E" w:rsidRDefault="00601F6E">
      <w:pPr>
        <w:rPr>
          <w:rFonts w:ascii="Arial" w:eastAsia="Arial" w:hAnsi="Arial" w:cs="Arial"/>
        </w:rPr>
      </w:pPr>
    </w:p>
    <w:p w14:paraId="1B707148" w14:textId="77777777" w:rsidR="00601F6E" w:rsidRDefault="00601F6E">
      <w:pPr>
        <w:spacing w:before="4"/>
        <w:rPr>
          <w:rFonts w:ascii="Arial" w:eastAsia="Arial" w:hAnsi="Arial" w:cs="Arial"/>
          <w:sz w:val="20"/>
          <w:szCs w:val="20"/>
        </w:rPr>
      </w:pPr>
    </w:p>
    <w:p w14:paraId="43B68C35" w14:textId="77777777" w:rsidR="00601F6E" w:rsidRDefault="00EE7F93">
      <w:pPr>
        <w:pStyle w:val="ListParagraph"/>
        <w:numPr>
          <w:ilvl w:val="0"/>
          <w:numId w:val="2"/>
        </w:numPr>
        <w:tabs>
          <w:tab w:val="left" w:pos="1019"/>
        </w:tabs>
        <w:spacing w:line="297" w:lineRule="auto"/>
        <w:ind w:right="989"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 xml:space="preserve">What would you like to see implemented in or around your school to </w:t>
      </w:r>
      <w:r>
        <w:rPr>
          <w:rFonts w:ascii="Arial"/>
          <w:b/>
          <w:color w:val="005A95"/>
          <w:sz w:val="28"/>
        </w:rPr>
        <w:tab/>
        <w:t xml:space="preserve">make walking and bike riding to the school an easier option for all </w:t>
      </w:r>
      <w:r>
        <w:rPr>
          <w:rFonts w:ascii="Arial"/>
          <w:b/>
          <w:color w:val="005A95"/>
          <w:sz w:val="28"/>
        </w:rPr>
        <w:tab/>
        <w:t>members of the school</w:t>
      </w:r>
      <w:r>
        <w:rPr>
          <w:rFonts w:ascii="Arial"/>
          <w:b/>
          <w:color w:val="005A95"/>
          <w:spacing w:val="-15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community?</w:t>
      </w:r>
    </w:p>
    <w:p w14:paraId="4D2D97CF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925AFC5" w14:textId="77777777" w:rsidR="00601F6E" w:rsidRDefault="00601F6E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14:paraId="65D51505" w14:textId="3D849C89" w:rsidR="00601F6E" w:rsidRDefault="00400F4B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271E2A7" wp14:editId="534C9F35">
                <wp:extent cx="6846570" cy="6350"/>
                <wp:effectExtent l="9525" t="9525" r="1905" b="3175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">
                <v:group id="Group 12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JiMAA&#10;AADbAAAADwAAAGRycy9kb3ducmV2LnhtbERPS4vCMBC+L/gfwgje1tTFValGcQXpwnrxAV6HZmyL&#10;zaQk0dZ/bxYEb/PxPWex6kwt7uR8ZVnBaJiAIM6trrhQcDpuP2cgfEDWWFsmBQ/ysFr2PhaYatvy&#10;nu6HUIgYwj5FBWUITSqlz0sy6Ie2IY7cxTqDIUJXSO2wjeGmll9JMpEGK44NJTa0KSm/Hm5Gwfhn&#10;m7Wzmztnssvy685OHX7/KTXod+s5iEBdeItf7l8d54/h/5d4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5pJiMAAAADb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3A9455B5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A8C204" w14:textId="77777777" w:rsidR="00601F6E" w:rsidRDefault="00601F6E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5027F54F" w14:textId="0E08BBD5" w:rsidR="00601F6E" w:rsidRDefault="00400F4B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F8D56C5" wp14:editId="05970789">
                <wp:extent cx="6846570" cy="6350"/>
                <wp:effectExtent l="9525" t="9525" r="1905" b="3175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">
                <v:group id="Group 9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qEMAA&#10;AADbAAAADwAAAGRycy9kb3ducmV2LnhtbERPTYvCMBC9C/6HMMLeNHVZXalG2V2QCnrRFbwOzdgW&#10;m0lJoq3/3giCt3m8z1msOlOLGzlfWVYwHiUgiHOrKy4UHP/XwxkIH5A11pZJwZ08rJb93gJTbVve&#10;0+0QChFD2KeooAyhSaX0eUkG/cg2xJE7W2cwROgKqR22MdzU8jNJptJgxbGhxIb+Ssovh6tR8PW7&#10;ztrZ1Z0y2WX5ZWe/HU62Sn0Mup85iEBdeItf7o2O88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3qEMAAAADb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27FABA15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C17E0F" w14:textId="77777777" w:rsidR="00601F6E" w:rsidRDefault="00601F6E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120DFBC4" w14:textId="7CD7120F" w:rsidR="00601F6E" w:rsidRDefault="00400F4B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C08D0D8" wp14:editId="59E9E3DA">
                <wp:extent cx="6846570" cy="6350"/>
                <wp:effectExtent l="9525" t="9525" r="1905" b="3175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">
                <v:group id="Group 6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cX8AA&#10;AADaAAAADwAAAGRycy9kb3ducmV2LnhtbERPyWrDMBC9B/oPYgq5xXJL0xgnSmgLwYX2kgVyHayJ&#10;bWKNjCQv+fvqEOjx8fbNbjKtGMj5xrKClyQFQVxa3XCl4HzaLzIQPiBrbC2Tgjt52G2fZhvMtR35&#10;QMMxVCKGsM9RQR1Cl0vpy5oM+sR2xJG7WmcwROgqqR2OMdy08jVN36XBhmNDjR191VTejr1R8Pa5&#10;L8asd5dCTkV5+7Urh8sfpebP08caRKAp/Isf7m+tIG6NV+IN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LcX8AAAADa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3D803A69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B4DAE6D" w14:textId="77777777" w:rsidR="00601F6E" w:rsidRDefault="00601F6E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6E297518" w14:textId="44BA7DEC" w:rsidR="00601F6E" w:rsidRDefault="00400F4B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15A9E05" wp14:editId="2DA8EDE0">
                <wp:extent cx="6846570" cy="6350"/>
                <wp:effectExtent l="9525" t="9525" r="1905" b="317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">
                <v:group id="Group 3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zwcMA&#10;AADaAAAADwAAAGRycy9kb3ducmV2LnhtbESPzWrDMBCE74G+g9hCb4nc0LTBiWKagnGgvSQt9LpY&#10;G9vEWhlJ/unbR4VAjsPMfMNss8m0YiDnG8sKnhcJCOLS6oYrBT/f+XwNwgdkja1lUvBHHrLdw2yL&#10;qbYjH2k4hUpECPsUFdQhdKmUvqzJoF/Yjjh6Z+sMhihdJbXDMcJNK5dJ8ioNNhwXauzoo6bycuqN&#10;gpd9Xozr3v0WcirKy5d9c7j6VOrpcXrfgAg0hXv41j5oBSv4vxJv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NzwcMAAADaAAAADwAAAAAAAAAAAAAAAACYAgAAZHJzL2Rv&#10;d25yZXYueG1sUEsFBgAAAAAEAAQA9QAAAIg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477E1055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A455509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DC1109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5866D25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160D57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0AA7D6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1D57F6D" w14:textId="77777777" w:rsidR="00601F6E" w:rsidRDefault="00601F6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6866BC3" w14:textId="77777777" w:rsidR="00601F6E" w:rsidRDefault="00601F6E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p w14:paraId="7DE0F8A5" w14:textId="77777777" w:rsidR="00601F6E" w:rsidRDefault="00EE7F93">
      <w:pPr>
        <w:spacing w:before="72"/>
        <w:ind w:left="566"/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&lt;Schools may wish to add additional questions to this survey</w:t>
      </w:r>
      <w:r>
        <w:rPr>
          <w:rFonts w:ascii="Arial"/>
          <w:b/>
          <w:color w:val="005A95"/>
          <w:spacing w:val="-20"/>
        </w:rPr>
        <w:t xml:space="preserve"> </w:t>
      </w:r>
      <w:r>
        <w:rPr>
          <w:rFonts w:ascii="Arial"/>
          <w:b/>
          <w:color w:val="005A95"/>
        </w:rPr>
        <w:t>here&gt;</w:t>
      </w:r>
    </w:p>
    <w:p w14:paraId="3AAFC5DB" w14:textId="77777777" w:rsidR="00601F6E" w:rsidRDefault="00601F6E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04463C67" w14:textId="77777777" w:rsidR="00601F6E" w:rsidRDefault="00EE7F93">
      <w:pPr>
        <w:ind w:left="566"/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Please hand your completed survey in by (insert date here) to the</w:t>
      </w:r>
      <w:r>
        <w:rPr>
          <w:rFonts w:ascii="Arial"/>
          <w:b/>
          <w:color w:val="005A95"/>
          <w:spacing w:val="-21"/>
        </w:rPr>
        <w:t xml:space="preserve"> </w:t>
      </w:r>
      <w:r>
        <w:rPr>
          <w:rFonts w:ascii="Arial"/>
          <w:b/>
          <w:color w:val="005A95"/>
        </w:rPr>
        <w:t>following:</w:t>
      </w:r>
    </w:p>
    <w:p w14:paraId="1587E6BB" w14:textId="77777777" w:rsidR="00601F6E" w:rsidRDefault="00601F6E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19AB46F6" w14:textId="77777777" w:rsidR="00601F6E" w:rsidRDefault="00EE7F93">
      <w:pPr>
        <w:pStyle w:val="ListParagraph"/>
        <w:numPr>
          <w:ilvl w:val="0"/>
          <w:numId w:val="1"/>
        </w:numPr>
        <w:tabs>
          <w:tab w:val="left" w:pos="128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5A95"/>
        </w:rPr>
        <w:t>Office details (include name of person or place at the school’s</w:t>
      </w:r>
      <w:r>
        <w:rPr>
          <w:rFonts w:ascii="Arial" w:eastAsia="Arial" w:hAnsi="Arial" w:cs="Arial"/>
          <w:b/>
          <w:bCs/>
          <w:color w:val="005A95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5A95"/>
        </w:rPr>
        <w:t>office)</w:t>
      </w:r>
    </w:p>
    <w:p w14:paraId="5ACE1997" w14:textId="77777777" w:rsidR="00601F6E" w:rsidRDefault="00601F6E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2FB8A7F9" w14:textId="77777777" w:rsidR="00601F6E" w:rsidRDefault="00EE7F93">
      <w:pPr>
        <w:pStyle w:val="ListParagraph"/>
        <w:numPr>
          <w:ilvl w:val="0"/>
          <w:numId w:val="1"/>
        </w:numPr>
        <w:tabs>
          <w:tab w:val="left" w:pos="1287"/>
        </w:tabs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Email details if</w:t>
      </w:r>
      <w:r>
        <w:rPr>
          <w:rFonts w:ascii="Arial"/>
          <w:b/>
          <w:color w:val="005A95"/>
          <w:spacing w:val="-1"/>
        </w:rPr>
        <w:t xml:space="preserve"> </w:t>
      </w:r>
      <w:r>
        <w:rPr>
          <w:rFonts w:ascii="Arial"/>
          <w:b/>
          <w:color w:val="005A95"/>
        </w:rPr>
        <w:t>relevant</w:t>
      </w:r>
    </w:p>
    <w:sectPr w:rsidR="00601F6E">
      <w:pgSz w:w="11910" w:h="16840"/>
      <w:pgMar w:top="16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9B3B55" w14:textId="77777777" w:rsidR="006D5AD0" w:rsidRDefault="00EE7F93">
      <w:r>
        <w:separator/>
      </w:r>
    </w:p>
  </w:endnote>
  <w:endnote w:type="continuationSeparator" w:id="0">
    <w:p w14:paraId="1BCA5ED9" w14:textId="77777777" w:rsidR="006D5AD0" w:rsidRDefault="00EE7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6D227F" w14:textId="77777777" w:rsidR="006D5AD0" w:rsidRDefault="00EE7F93">
      <w:r>
        <w:separator/>
      </w:r>
    </w:p>
  </w:footnote>
  <w:footnote w:type="continuationSeparator" w:id="0">
    <w:p w14:paraId="4466A703" w14:textId="77777777" w:rsidR="006D5AD0" w:rsidRDefault="00EE7F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F4171" w14:textId="2CC9DC21" w:rsidR="00601F6E" w:rsidRDefault="00EF63F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inline distT="0" distB="0" distL="0" distR="0" wp14:anchorId="30EEED75" wp14:editId="6F9ADA78">
          <wp:extent cx="7599574" cy="1143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S (Staff)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90" cy="1143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0F4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15A6ADC" wp14:editId="52D4122B">
              <wp:simplePos x="0" y="0"/>
              <wp:positionH relativeFrom="page">
                <wp:posOffset>2447290</wp:posOffset>
              </wp:positionH>
              <wp:positionV relativeFrom="page">
                <wp:posOffset>380365</wp:posOffset>
              </wp:positionV>
              <wp:extent cx="3656965" cy="317500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6965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25D5B" w14:textId="77777777" w:rsidR="00601F6E" w:rsidRDefault="00EE7F93">
                          <w:pPr>
                            <w:spacing w:line="490" w:lineRule="exact"/>
                            <w:ind w:left="20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46"/>
                            </w:rPr>
                            <w:t xml:space="preserve">School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sz w:val="46"/>
                            </w:rPr>
                            <w:t xml:space="preserve">Travel </w:t>
                          </w:r>
                          <w:r>
                            <w:rPr>
                              <w:rFonts w:ascii="Arial"/>
                              <w:color w:val="FFFFFF"/>
                              <w:sz w:val="46"/>
                            </w:rPr>
                            <w:t>Survey</w:t>
                          </w:r>
                          <w:r>
                            <w:rPr>
                              <w:rFonts w:ascii="Arial"/>
                              <w:color w:val="FFFFFF"/>
                              <w:spacing w:val="-15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ED8F8"/>
                              <w:sz w:val="46"/>
                            </w:rPr>
                            <w:t>(Staff)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2.7pt;margin-top:29.95pt;width:287.95pt;height: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" filled="f" stroked="f">
              <v:textbox inset="0,0,0,0">
                <w:txbxContent>
                  <w:p w14:paraId="14C25D5B" w14:textId="77777777" w:rsidR="00601F6E" w:rsidRDefault="00EE7F93">
                    <w:pPr>
                      <w:spacing w:line="490" w:lineRule="exact"/>
                      <w:ind w:left="20"/>
                      <w:rPr>
                        <w:rFonts w:ascii="Arial" w:eastAsia="Arial" w:hAnsi="Arial" w:cs="Arial"/>
                        <w:sz w:val="46"/>
                        <w:szCs w:val="46"/>
                      </w:rPr>
                    </w:pPr>
                    <w:r>
                      <w:rPr>
                        <w:rFonts w:ascii="Arial"/>
                        <w:color w:val="FFFFFF"/>
                        <w:sz w:val="46"/>
                      </w:rPr>
                      <w:t xml:space="preserve">School </w:t>
                    </w:r>
                    <w:r>
                      <w:rPr>
                        <w:rFonts w:ascii="Arial"/>
                        <w:color w:val="FFFFFF"/>
                        <w:spacing w:val="-3"/>
                        <w:sz w:val="46"/>
                      </w:rPr>
                      <w:t xml:space="preserve">Travel </w:t>
                    </w:r>
                    <w:r>
                      <w:rPr>
                        <w:rFonts w:ascii="Arial"/>
                        <w:color w:val="FFFFFF"/>
                        <w:sz w:val="46"/>
                      </w:rPr>
                      <w:t>Survey</w:t>
                    </w:r>
                    <w:r>
                      <w:rPr>
                        <w:rFonts w:ascii="Arial"/>
                        <w:color w:val="FFFFFF"/>
                        <w:spacing w:val="-15"/>
                        <w:sz w:val="46"/>
                      </w:rPr>
                      <w:t xml:space="preserve"> </w:t>
                    </w:r>
                    <w:r>
                      <w:rPr>
                        <w:rFonts w:ascii="Arial"/>
                        <w:color w:val="8ED8F8"/>
                        <w:sz w:val="46"/>
                      </w:rPr>
                      <w:t>(Staff)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426BD"/>
    <w:multiLevelType w:val="hybridMultilevel"/>
    <w:tmpl w:val="937C82A8"/>
    <w:lvl w:ilvl="0" w:tplc="CF1E29B8">
      <w:start w:val="1"/>
      <w:numFmt w:val="bullet"/>
      <w:lvlText w:val="•"/>
      <w:lvlJc w:val="left"/>
      <w:pPr>
        <w:ind w:left="1287" w:hanging="721"/>
      </w:pPr>
      <w:rPr>
        <w:rFonts w:ascii="Arial" w:eastAsia="Arial" w:hAnsi="Arial" w:hint="default"/>
        <w:b/>
        <w:bCs/>
        <w:color w:val="005A95"/>
        <w:w w:val="99"/>
        <w:sz w:val="22"/>
        <w:szCs w:val="22"/>
      </w:rPr>
    </w:lvl>
    <w:lvl w:ilvl="1" w:tplc="DB501064">
      <w:start w:val="1"/>
      <w:numFmt w:val="bullet"/>
      <w:lvlText w:val="•"/>
      <w:lvlJc w:val="left"/>
      <w:pPr>
        <w:ind w:left="2342" w:hanging="721"/>
      </w:pPr>
      <w:rPr>
        <w:rFonts w:hint="default"/>
      </w:rPr>
    </w:lvl>
    <w:lvl w:ilvl="2" w:tplc="0BE473D0">
      <w:start w:val="1"/>
      <w:numFmt w:val="bullet"/>
      <w:lvlText w:val="•"/>
      <w:lvlJc w:val="left"/>
      <w:pPr>
        <w:ind w:left="3405" w:hanging="721"/>
      </w:pPr>
      <w:rPr>
        <w:rFonts w:hint="default"/>
      </w:rPr>
    </w:lvl>
    <w:lvl w:ilvl="3" w:tplc="61102A50">
      <w:start w:val="1"/>
      <w:numFmt w:val="bullet"/>
      <w:lvlText w:val="•"/>
      <w:lvlJc w:val="left"/>
      <w:pPr>
        <w:ind w:left="4467" w:hanging="721"/>
      </w:pPr>
      <w:rPr>
        <w:rFonts w:hint="default"/>
      </w:rPr>
    </w:lvl>
    <w:lvl w:ilvl="4" w:tplc="8DD483BA">
      <w:start w:val="1"/>
      <w:numFmt w:val="bullet"/>
      <w:lvlText w:val="•"/>
      <w:lvlJc w:val="left"/>
      <w:pPr>
        <w:ind w:left="5530" w:hanging="721"/>
      </w:pPr>
      <w:rPr>
        <w:rFonts w:hint="default"/>
      </w:rPr>
    </w:lvl>
    <w:lvl w:ilvl="5" w:tplc="016CF730">
      <w:start w:val="1"/>
      <w:numFmt w:val="bullet"/>
      <w:lvlText w:val="•"/>
      <w:lvlJc w:val="left"/>
      <w:pPr>
        <w:ind w:left="6592" w:hanging="721"/>
      </w:pPr>
      <w:rPr>
        <w:rFonts w:hint="default"/>
      </w:rPr>
    </w:lvl>
    <w:lvl w:ilvl="6" w:tplc="AEAC6A5E">
      <w:start w:val="1"/>
      <w:numFmt w:val="bullet"/>
      <w:lvlText w:val="•"/>
      <w:lvlJc w:val="left"/>
      <w:pPr>
        <w:ind w:left="7655" w:hanging="721"/>
      </w:pPr>
      <w:rPr>
        <w:rFonts w:hint="default"/>
      </w:rPr>
    </w:lvl>
    <w:lvl w:ilvl="7" w:tplc="19146324">
      <w:start w:val="1"/>
      <w:numFmt w:val="bullet"/>
      <w:lvlText w:val="•"/>
      <w:lvlJc w:val="left"/>
      <w:pPr>
        <w:ind w:left="8717" w:hanging="721"/>
      </w:pPr>
      <w:rPr>
        <w:rFonts w:hint="default"/>
      </w:rPr>
    </w:lvl>
    <w:lvl w:ilvl="8" w:tplc="E65CF42A">
      <w:start w:val="1"/>
      <w:numFmt w:val="bullet"/>
      <w:lvlText w:val="•"/>
      <w:lvlJc w:val="left"/>
      <w:pPr>
        <w:ind w:left="9780" w:hanging="721"/>
      </w:pPr>
      <w:rPr>
        <w:rFonts w:hint="default"/>
      </w:rPr>
    </w:lvl>
  </w:abstractNum>
  <w:abstractNum w:abstractNumId="1">
    <w:nsid w:val="3C14116F"/>
    <w:multiLevelType w:val="hybridMultilevel"/>
    <w:tmpl w:val="00DA0E22"/>
    <w:lvl w:ilvl="0" w:tplc="89B46A74">
      <w:start w:val="1"/>
      <w:numFmt w:val="decimal"/>
      <w:lvlText w:val="%1."/>
      <w:lvlJc w:val="left"/>
      <w:pPr>
        <w:ind w:left="566" w:hanging="312"/>
        <w:jc w:val="left"/>
      </w:pPr>
      <w:rPr>
        <w:rFonts w:ascii="Arial" w:eastAsia="Arial" w:hAnsi="Arial" w:hint="default"/>
        <w:b/>
        <w:bCs/>
        <w:color w:val="005A95"/>
        <w:spacing w:val="-1"/>
        <w:w w:val="100"/>
        <w:sz w:val="28"/>
        <w:szCs w:val="28"/>
      </w:rPr>
    </w:lvl>
    <w:lvl w:ilvl="1" w:tplc="808AA336">
      <w:start w:val="1"/>
      <w:numFmt w:val="bullet"/>
      <w:lvlText w:val="•"/>
      <w:lvlJc w:val="left"/>
      <w:pPr>
        <w:ind w:left="1060" w:hanging="312"/>
      </w:pPr>
      <w:rPr>
        <w:rFonts w:hint="default"/>
      </w:rPr>
    </w:lvl>
    <w:lvl w:ilvl="2" w:tplc="DC0C6D0C">
      <w:start w:val="1"/>
      <w:numFmt w:val="bullet"/>
      <w:lvlText w:val="•"/>
      <w:lvlJc w:val="left"/>
      <w:pPr>
        <w:ind w:left="2265" w:hanging="312"/>
      </w:pPr>
      <w:rPr>
        <w:rFonts w:hint="default"/>
      </w:rPr>
    </w:lvl>
    <w:lvl w:ilvl="3" w:tplc="BF18A59C">
      <w:start w:val="1"/>
      <w:numFmt w:val="bullet"/>
      <w:lvlText w:val="•"/>
      <w:lvlJc w:val="left"/>
      <w:pPr>
        <w:ind w:left="3470" w:hanging="312"/>
      </w:pPr>
      <w:rPr>
        <w:rFonts w:hint="default"/>
      </w:rPr>
    </w:lvl>
    <w:lvl w:ilvl="4" w:tplc="E7289B90">
      <w:start w:val="1"/>
      <w:numFmt w:val="bullet"/>
      <w:lvlText w:val="•"/>
      <w:lvlJc w:val="left"/>
      <w:pPr>
        <w:ind w:left="4675" w:hanging="312"/>
      </w:pPr>
      <w:rPr>
        <w:rFonts w:hint="default"/>
      </w:rPr>
    </w:lvl>
    <w:lvl w:ilvl="5" w:tplc="84AC1F7C">
      <w:start w:val="1"/>
      <w:numFmt w:val="bullet"/>
      <w:lvlText w:val="•"/>
      <w:lvlJc w:val="left"/>
      <w:pPr>
        <w:ind w:left="5880" w:hanging="312"/>
      </w:pPr>
      <w:rPr>
        <w:rFonts w:hint="default"/>
      </w:rPr>
    </w:lvl>
    <w:lvl w:ilvl="6" w:tplc="2A649726">
      <w:start w:val="1"/>
      <w:numFmt w:val="bullet"/>
      <w:lvlText w:val="•"/>
      <w:lvlJc w:val="left"/>
      <w:pPr>
        <w:ind w:left="7085" w:hanging="312"/>
      </w:pPr>
      <w:rPr>
        <w:rFonts w:hint="default"/>
      </w:rPr>
    </w:lvl>
    <w:lvl w:ilvl="7" w:tplc="17F6A81A">
      <w:start w:val="1"/>
      <w:numFmt w:val="bullet"/>
      <w:lvlText w:val="•"/>
      <w:lvlJc w:val="left"/>
      <w:pPr>
        <w:ind w:left="8290" w:hanging="312"/>
      </w:pPr>
      <w:rPr>
        <w:rFonts w:hint="default"/>
      </w:rPr>
    </w:lvl>
    <w:lvl w:ilvl="8" w:tplc="69008212">
      <w:start w:val="1"/>
      <w:numFmt w:val="bullet"/>
      <w:lvlText w:val="•"/>
      <w:lvlJc w:val="left"/>
      <w:pPr>
        <w:ind w:left="9495" w:hanging="312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F6E"/>
    <w:rsid w:val="00021A13"/>
    <w:rsid w:val="00400F4B"/>
    <w:rsid w:val="00601F6E"/>
    <w:rsid w:val="006D5AD0"/>
    <w:rsid w:val="00AA7553"/>
    <w:rsid w:val="00EB445E"/>
    <w:rsid w:val="00EE7F93"/>
    <w:rsid w:val="00EF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4FCB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78" w:hanging="312"/>
    </w:pPr>
    <w:rPr>
      <w:rFonts w:ascii="Arial" w:eastAsia="Arial" w:hAnsi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63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3F5"/>
  </w:style>
  <w:style w:type="paragraph" w:styleId="Footer">
    <w:name w:val="footer"/>
    <w:basedOn w:val="Normal"/>
    <w:link w:val="FooterChar"/>
    <w:uiPriority w:val="99"/>
    <w:unhideWhenUsed/>
    <w:rsid w:val="00EF63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3F5"/>
  </w:style>
  <w:style w:type="paragraph" w:styleId="BalloonText">
    <w:name w:val="Balloon Text"/>
    <w:basedOn w:val="Normal"/>
    <w:link w:val="BalloonTextChar"/>
    <w:uiPriority w:val="99"/>
    <w:semiHidden/>
    <w:unhideWhenUsed/>
    <w:rsid w:val="00EF63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78" w:hanging="312"/>
    </w:pPr>
    <w:rPr>
      <w:rFonts w:ascii="Arial" w:eastAsia="Arial" w:hAnsi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63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3F5"/>
  </w:style>
  <w:style w:type="paragraph" w:styleId="Footer">
    <w:name w:val="footer"/>
    <w:basedOn w:val="Normal"/>
    <w:link w:val="FooterChar"/>
    <w:uiPriority w:val="99"/>
    <w:unhideWhenUsed/>
    <w:rsid w:val="00EF63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3F5"/>
  </w:style>
  <w:style w:type="paragraph" w:styleId="BalloonText">
    <w:name w:val="Balloon Text"/>
    <w:basedOn w:val="Normal"/>
    <w:link w:val="BalloonTextChar"/>
    <w:uiPriority w:val="99"/>
    <w:semiHidden/>
    <w:unhideWhenUsed/>
    <w:rsid w:val="00EF63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C25AF5-41D6-46AD-A296-B2A4BAD5C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8C8CE4A.dotm</Template>
  <TotalTime>1</TotalTime>
  <Pages>3</Pages>
  <Words>342</Words>
  <Characters>1954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ThinkLab Advertising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Harris</dc:creator>
  <cp:lastModifiedBy>Gemma Harris</cp:lastModifiedBy>
  <cp:revision>2</cp:revision>
  <dcterms:created xsi:type="dcterms:W3CDTF">2017-03-21T01:50:00Z</dcterms:created>
  <dcterms:modified xsi:type="dcterms:W3CDTF">2017-03-21T01:50:00Z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2016-05-02T00:00:00Z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2016-05-02T00:00:00Z</vt:filetime>
  </property>
</Properties>
</file>